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C11C5C" w14:textId="77777777" w:rsidR="007146AA" w:rsidRPr="00CB2587" w:rsidRDefault="007146AA" w:rsidP="007146AA">
      <w:pPr>
        <w:pStyle w:val="ISTitle"/>
        <w:tabs>
          <w:tab w:val="right" w:pos="10800"/>
        </w:tabs>
        <w:rPr>
          <w:rFonts w:ascii="Arial" w:hAnsi="Arial" w:cs="Arial"/>
          <w:b/>
          <w:bCs/>
          <w:sz w:val="32"/>
          <w:szCs w:val="32"/>
        </w:rPr>
      </w:pPr>
      <w:bookmarkStart w:id="0" w:name="_Hlk117152261"/>
      <w:r w:rsidRPr="005B7DD9">
        <w:rPr>
          <w:rFonts w:ascii="Arial" w:hAnsi="Arial" w:cs="Arial"/>
          <w:b/>
          <w:bCs/>
          <w:noProof/>
          <w:sz w:val="32"/>
          <w:szCs w:val="32"/>
        </w:rPr>
        <w:drawing>
          <wp:inline distT="0" distB="0" distL="0" distR="0" wp14:anchorId="7EA3CB6B" wp14:editId="6CBFB0D8">
            <wp:extent cx="1699895" cy="457200"/>
            <wp:effectExtent l="0" t="0" r="0" b="0"/>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99895" cy="457200"/>
                    </a:xfrm>
                    <a:prstGeom prst="rect">
                      <a:avLst/>
                    </a:prstGeom>
                  </pic:spPr>
                </pic:pic>
              </a:graphicData>
            </a:graphic>
          </wp:inline>
        </w:drawing>
      </w:r>
      <w:r>
        <w:rPr>
          <w:rFonts w:ascii="Arial" w:hAnsi="Arial" w:cs="Arial"/>
          <w:b/>
          <w:bCs/>
          <w:sz w:val="32"/>
          <w:szCs w:val="32"/>
        </w:rPr>
        <w:tab/>
      </w:r>
      <w:r w:rsidRPr="00CB2587">
        <w:rPr>
          <w:rFonts w:ascii="Arial" w:hAnsi="Arial" w:cs="Arial"/>
          <w:b/>
          <w:bCs/>
          <w:sz w:val="32"/>
          <w:szCs w:val="32"/>
        </w:rPr>
        <w:t>Information for Parents/Guardians</w:t>
      </w:r>
    </w:p>
    <w:p w14:paraId="0769C899" w14:textId="77777777" w:rsidR="007146AA" w:rsidRPr="00CB2587" w:rsidRDefault="007146AA" w:rsidP="007146AA">
      <w:pPr>
        <w:pStyle w:val="ISTitle"/>
        <w:tabs>
          <w:tab w:val="right" w:pos="10800"/>
        </w:tabs>
        <w:rPr>
          <w:rStyle w:val="ISSubtitleChar"/>
          <w:rFonts w:ascii="Arial" w:hAnsi="Arial" w:cs="Arial"/>
          <w:b/>
          <w:bCs/>
          <w:sz w:val="32"/>
          <w:szCs w:val="32"/>
        </w:rPr>
      </w:pPr>
      <w:r w:rsidRPr="00CB2587">
        <w:rPr>
          <w:rFonts w:ascii="Arial" w:hAnsi="Arial" w:cs="Arial"/>
          <w:b/>
          <w:bCs/>
          <w:color w:val="003F89" w:themeColor="accent1" w:themeTint="E6"/>
          <w:sz w:val="32"/>
          <w:szCs w:val="32"/>
        </w:rPr>
        <w:t xml:space="preserve">Free ACT Test </w:t>
      </w:r>
    </w:p>
    <w:p w14:paraId="00413A87" w14:textId="2C3C1263" w:rsidR="007146AA" w:rsidRPr="00CB2587" w:rsidRDefault="007146AA" w:rsidP="007146AA">
      <w:pPr>
        <w:pStyle w:val="ISYear"/>
        <w:tabs>
          <w:tab w:val="right" w:pos="10800"/>
        </w:tabs>
        <w:spacing w:after="240"/>
        <w:rPr>
          <w:rFonts w:ascii="Arial" w:hAnsi="Arial" w:cs="Arial"/>
          <w:b/>
          <w:bCs/>
          <w:sz w:val="32"/>
          <w:szCs w:val="32"/>
        </w:rPr>
      </w:pPr>
      <w:r w:rsidRPr="00CB2587">
        <w:rPr>
          <w:rFonts w:ascii="Arial" w:hAnsi="Arial" w:cs="Arial"/>
          <w:b/>
          <w:bCs/>
          <w:sz w:val="32"/>
          <w:szCs w:val="32"/>
        </w:rPr>
        <w:t>202</w:t>
      </w:r>
      <w:r w:rsidR="00931AAF">
        <w:rPr>
          <w:rFonts w:ascii="Arial" w:hAnsi="Arial" w:cs="Arial"/>
          <w:b/>
          <w:bCs/>
          <w:sz w:val="32"/>
          <w:szCs w:val="32"/>
        </w:rPr>
        <w:t>3</w:t>
      </w:r>
      <w:r w:rsidRPr="00CB2587">
        <w:rPr>
          <w:rFonts w:ascii="Arial" w:hAnsi="Arial" w:cs="Arial"/>
          <w:b/>
          <w:bCs/>
          <w:sz w:val="32"/>
          <w:szCs w:val="32"/>
        </w:rPr>
        <w:t>–202</w:t>
      </w:r>
      <w:r w:rsidR="00931AAF">
        <w:rPr>
          <w:rFonts w:ascii="Arial" w:hAnsi="Arial" w:cs="Arial"/>
          <w:b/>
          <w:bCs/>
          <w:sz w:val="32"/>
          <w:szCs w:val="32"/>
        </w:rPr>
        <w:t>4</w:t>
      </w:r>
    </w:p>
    <w:p w14:paraId="616EEF35" w14:textId="77777777" w:rsidR="007146AA" w:rsidRDefault="007146AA" w:rsidP="007146AA">
      <w:pPr>
        <w:pStyle w:val="BodyText"/>
        <w:tabs>
          <w:tab w:val="right" w:pos="10800"/>
        </w:tabs>
        <w:spacing w:after="240"/>
        <w:jc w:val="both"/>
        <w:rPr>
          <w:rFonts w:ascii="Montserrat Medium" w:hAnsi="Montserrat Medium"/>
          <w:color w:val="auto"/>
        </w:rPr>
      </w:pPr>
      <w:r>
        <w:rPr>
          <w:rFonts w:ascii="Montserrat Medium" w:hAnsi="Montserrat Medium"/>
          <w:noProof/>
          <w:color w:val="auto"/>
          <w:w w:val="100"/>
        </w:rPr>
        <mc:AlternateContent>
          <mc:Choice Requires="wps">
            <w:drawing>
              <wp:inline distT="0" distB="0" distL="0" distR="0" wp14:anchorId="10F03ABE" wp14:editId="6B0A50A1">
                <wp:extent cx="6648450" cy="285750"/>
                <wp:effectExtent l="0" t="0" r="0" b="0"/>
                <wp:docPr id="4" name="Speech Bubble: Rectangle with Corners Rounded 4"/>
                <wp:cNvGraphicFramePr/>
                <a:graphic xmlns:a="http://schemas.openxmlformats.org/drawingml/2006/main">
                  <a:graphicData uri="http://schemas.microsoft.com/office/word/2010/wordprocessingShape">
                    <wps:wsp>
                      <wps:cNvSpPr/>
                      <wps:spPr>
                        <a:xfrm>
                          <a:off x="0" y="0"/>
                          <a:ext cx="6648450" cy="285750"/>
                        </a:xfrm>
                        <a:prstGeom prst="wedgeRoundRectCallout">
                          <a:avLst>
                            <a:gd name="adj1" fmla="val -20833"/>
                            <a:gd name="adj2" fmla="val 45833"/>
                            <a:gd name="adj3" fmla="val 16667"/>
                          </a:avLst>
                        </a:prstGeom>
                        <a:solidFill>
                          <a:srgbClr val="C0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A589A17" w14:textId="77777777" w:rsidR="007146AA" w:rsidRPr="00282C97" w:rsidRDefault="007146AA" w:rsidP="007146AA">
                            <w:pPr>
                              <w:jc w:val="center"/>
                              <w:rPr>
                                <w:sz w:val="18"/>
                                <w:szCs w:val="18"/>
                              </w:rPr>
                            </w:pPr>
                            <w:r w:rsidRPr="00282C97">
                              <w:rPr>
                                <w:sz w:val="18"/>
                                <w:szCs w:val="18"/>
                              </w:rPr>
                              <w:t>SCHOOL OFFICIALS: Please enter the correct information for your school where there is red text, and then delete this note.</w:t>
                            </w:r>
                          </w:p>
                          <w:p w14:paraId="641C4CF4" w14:textId="77777777" w:rsidR="007146AA" w:rsidRDefault="007146AA" w:rsidP="007146A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type w14:anchorId="10F03AB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Speech Bubble: Rectangle with Corners Rounded 4" o:spid="_x0000_s1026" type="#_x0000_t62" style="width:523.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" adj="6300,20700" fillcolor="#c00000" stroked="f" strokeweight="1pt">
                <v:textbox>
                  <w:txbxContent>
                    <w:p w14:paraId="6A589A17" w14:textId="77777777" w:rsidR="007146AA" w:rsidRPr="00282C97" w:rsidRDefault="007146AA" w:rsidP="007146AA">
                      <w:pPr>
                        <w:jc w:val="center"/>
                        <w:rPr>
                          <w:sz w:val="18"/>
                          <w:szCs w:val="18"/>
                        </w:rPr>
                      </w:pPr>
                      <w:r w:rsidRPr="00282C97">
                        <w:rPr>
                          <w:sz w:val="18"/>
                          <w:szCs w:val="18"/>
                        </w:rPr>
                        <w:t>SCHOOL OFFICIALS: Please enter the correct information for your school where there is red text, and then delete this note.</w:t>
                      </w:r>
                    </w:p>
                    <w:p w14:paraId="641C4CF4" w14:textId="77777777" w:rsidR="007146AA" w:rsidRDefault="007146AA" w:rsidP="007146AA">
                      <w:pPr>
                        <w:jc w:val="center"/>
                      </w:pPr>
                    </w:p>
                  </w:txbxContent>
                </v:textbox>
                <w10:anchorlock/>
              </v:shape>
            </w:pict>
          </mc:Fallback>
        </mc:AlternateContent>
      </w:r>
      <w:r>
        <w:rPr>
          <w:rFonts w:ascii="Montserrat Medium" w:hAnsi="Montserrat Medium"/>
          <w:color w:val="auto"/>
        </w:rPr>
        <w:tab/>
      </w:r>
    </w:p>
    <w:p w14:paraId="77DBBDDC" w14:textId="77777777" w:rsidR="007146AA" w:rsidRPr="009978D8" w:rsidRDefault="007146AA" w:rsidP="007146AA">
      <w:pPr>
        <w:pStyle w:val="ISGuideBodyText"/>
        <w:spacing w:line="276" w:lineRule="auto"/>
        <w:ind w:right="2160"/>
        <w:rPr>
          <w:rFonts w:ascii="Arial" w:hAnsi="Arial" w:cs="Arial"/>
          <w:sz w:val="22"/>
          <w:szCs w:val="22"/>
        </w:rPr>
      </w:pPr>
      <w:r w:rsidRPr="009978D8">
        <w:rPr>
          <w:rFonts w:ascii="Arial" w:hAnsi="Arial" w:cs="Arial"/>
          <w:sz w:val="22"/>
          <w:szCs w:val="22"/>
        </w:rPr>
        <w:t xml:space="preserve">Dear Parent/Guardian, </w:t>
      </w:r>
    </w:p>
    <w:p w14:paraId="440FA7F1" w14:textId="5DA83649" w:rsidR="007146AA" w:rsidRPr="007146AA" w:rsidRDefault="007146AA" w:rsidP="007146AA">
      <w:pPr>
        <w:pStyle w:val="ISGuideBodyText"/>
        <w:spacing w:line="276" w:lineRule="auto"/>
        <w:ind w:right="2160"/>
        <w:rPr>
          <w:rFonts w:ascii="Arial" w:hAnsi="Arial" w:cs="Arial"/>
          <w:sz w:val="22"/>
          <w:szCs w:val="22"/>
        </w:rPr>
      </w:pPr>
      <w:r w:rsidRPr="009978D8">
        <w:rPr>
          <w:rFonts w:ascii="Arial" w:hAnsi="Arial" w:cs="Arial"/>
          <w:sz w:val="22"/>
          <w:szCs w:val="22"/>
        </w:rPr>
        <w:t xml:space="preserve">Please read about this opportunity from </w:t>
      </w:r>
      <w:r w:rsidRPr="004A1BAA">
        <w:rPr>
          <w:rFonts w:ascii="Arial" w:hAnsi="Arial" w:cs="Arial"/>
          <w:sz w:val="22"/>
          <w:szCs w:val="22"/>
        </w:rPr>
        <w:t>the</w:t>
      </w:r>
      <w:r w:rsidRPr="009978D8">
        <w:rPr>
          <w:rFonts w:ascii="Arial" w:hAnsi="Arial" w:cs="Arial"/>
          <w:color w:val="C00000"/>
          <w:sz w:val="22"/>
          <w:szCs w:val="22"/>
        </w:rPr>
        <w:t xml:space="preserve"> </w:t>
      </w:r>
      <w:r w:rsidR="00700948">
        <w:rPr>
          <w:rFonts w:ascii="Arial" w:hAnsi="Arial" w:cs="Arial"/>
          <w:sz w:val="22"/>
          <w:szCs w:val="22"/>
        </w:rPr>
        <w:t>Tennessee</w:t>
      </w:r>
      <w:r w:rsidRPr="007146AA">
        <w:rPr>
          <w:rFonts w:ascii="Arial" w:hAnsi="Arial" w:cs="Arial"/>
          <w:sz w:val="22"/>
          <w:szCs w:val="22"/>
        </w:rPr>
        <w:t xml:space="preserve"> Department of Education.</w:t>
      </w:r>
    </w:p>
    <w:p w14:paraId="27AAAEAE" w14:textId="77777777" w:rsidR="007146AA" w:rsidRPr="009978D8" w:rsidRDefault="007146AA" w:rsidP="007146AA">
      <w:pPr>
        <w:pStyle w:val="ISHead1"/>
        <w:spacing w:line="276" w:lineRule="auto"/>
        <w:ind w:right="2160"/>
        <w:rPr>
          <w:rFonts w:ascii="Arial" w:hAnsi="Arial" w:cs="Arial"/>
          <w:b/>
          <w:bCs/>
          <w:sz w:val="28"/>
          <w:szCs w:val="28"/>
        </w:rPr>
      </w:pPr>
      <w:r w:rsidRPr="009978D8">
        <w:rPr>
          <w:rFonts w:ascii="Arial" w:hAnsi="Arial" w:cs="Arial"/>
          <w:b/>
          <w:bCs/>
          <w:sz w:val="28"/>
          <w:szCs w:val="28"/>
        </w:rPr>
        <w:t>Opportunity to Take the ACT Test for Free</w:t>
      </w:r>
    </w:p>
    <w:p w14:paraId="59FC12CA" w14:textId="18B1EE13" w:rsidR="007146AA" w:rsidRPr="009978D8" w:rsidRDefault="007146AA" w:rsidP="007146AA">
      <w:pPr>
        <w:pStyle w:val="ISBodyText"/>
        <w:spacing w:line="276" w:lineRule="auto"/>
        <w:ind w:right="2160"/>
        <w:rPr>
          <w:rFonts w:ascii="Arial" w:hAnsi="Arial" w:cs="Arial"/>
          <w:sz w:val="22"/>
          <w:szCs w:val="22"/>
        </w:rPr>
      </w:pPr>
      <w:r w:rsidRPr="009978D8">
        <w:rPr>
          <w:rFonts w:ascii="Arial" w:hAnsi="Arial" w:cs="Arial"/>
          <w:sz w:val="22"/>
          <w:szCs w:val="22"/>
        </w:rPr>
        <w:t xml:space="preserve">The </w:t>
      </w:r>
      <w:r w:rsidR="00700948">
        <w:rPr>
          <w:rFonts w:ascii="Arial" w:hAnsi="Arial" w:cs="Arial"/>
          <w:sz w:val="22"/>
          <w:szCs w:val="22"/>
        </w:rPr>
        <w:t>Tennessee</w:t>
      </w:r>
      <w:r w:rsidRPr="007146AA">
        <w:rPr>
          <w:rFonts w:ascii="Arial" w:hAnsi="Arial" w:cs="Arial"/>
          <w:sz w:val="22"/>
          <w:szCs w:val="22"/>
        </w:rPr>
        <w:t xml:space="preserve"> Department of Education</w:t>
      </w:r>
      <w:r w:rsidRPr="009978D8">
        <w:rPr>
          <w:rFonts w:ascii="Arial" w:hAnsi="Arial" w:cs="Arial"/>
          <w:sz w:val="22"/>
          <w:szCs w:val="22"/>
        </w:rPr>
        <w:t xml:space="preserve"> is paying </w:t>
      </w:r>
      <w:r w:rsidRPr="007146AA">
        <w:rPr>
          <w:rFonts w:ascii="Arial" w:hAnsi="Arial" w:cs="Arial"/>
          <w:sz w:val="22"/>
          <w:szCs w:val="22"/>
        </w:rPr>
        <w:t xml:space="preserve">for juniors </w:t>
      </w:r>
      <w:r w:rsidRPr="009978D8">
        <w:rPr>
          <w:rFonts w:ascii="Arial" w:hAnsi="Arial" w:cs="Arial"/>
          <w:sz w:val="22"/>
          <w:szCs w:val="22"/>
        </w:rPr>
        <w:t>to take the ACT</w:t>
      </w:r>
      <w:r w:rsidRPr="00700948">
        <w:rPr>
          <w:rFonts w:ascii="Arial" w:hAnsi="Arial" w:cs="Arial"/>
          <w:sz w:val="22"/>
          <w:szCs w:val="22"/>
          <w:vertAlign w:val="superscript"/>
        </w:rPr>
        <w:t>®</w:t>
      </w:r>
      <w:r w:rsidRPr="009978D8">
        <w:rPr>
          <w:rFonts w:ascii="Arial" w:hAnsi="Arial" w:cs="Arial"/>
          <w:sz w:val="22"/>
          <w:szCs w:val="22"/>
        </w:rPr>
        <w:t xml:space="preserve"> test at school, during the school day, on </w:t>
      </w:r>
      <w:r w:rsidR="00931AAF" w:rsidRPr="00931AAF">
        <w:rPr>
          <w:rFonts w:ascii="Arial" w:hAnsi="Arial" w:cs="Arial"/>
          <w:b/>
          <w:bCs/>
          <w:color w:val="FF0000"/>
          <w:sz w:val="22"/>
          <w:szCs w:val="22"/>
        </w:rPr>
        <w:t>Month DD</w:t>
      </w:r>
      <w:r w:rsidRPr="00931AAF">
        <w:rPr>
          <w:rFonts w:ascii="Arial" w:hAnsi="Arial" w:cs="Arial"/>
          <w:b/>
          <w:bCs/>
          <w:color w:val="FF0000"/>
          <w:sz w:val="22"/>
          <w:szCs w:val="22"/>
        </w:rPr>
        <w:t>, 202</w:t>
      </w:r>
      <w:r w:rsidR="00931AAF" w:rsidRPr="00931AAF">
        <w:rPr>
          <w:rFonts w:ascii="Arial" w:hAnsi="Arial" w:cs="Arial"/>
          <w:b/>
          <w:bCs/>
          <w:color w:val="FF0000"/>
          <w:sz w:val="22"/>
          <w:szCs w:val="22"/>
        </w:rPr>
        <w:t>4</w:t>
      </w:r>
      <w:r w:rsidRPr="007146AA">
        <w:rPr>
          <w:rFonts w:ascii="Arial" w:hAnsi="Arial" w:cs="Arial"/>
          <w:b/>
          <w:bCs/>
          <w:sz w:val="22"/>
          <w:szCs w:val="22"/>
        </w:rPr>
        <w:t>.</w:t>
      </w:r>
      <w:r w:rsidRPr="007146AA">
        <w:rPr>
          <w:rFonts w:ascii="Arial" w:hAnsi="Arial" w:cs="Arial"/>
          <w:sz w:val="22"/>
          <w:szCs w:val="22"/>
        </w:rPr>
        <w:t xml:space="preserve"> </w:t>
      </w:r>
      <w:r w:rsidRPr="009978D8">
        <w:rPr>
          <w:rFonts w:ascii="Arial" w:hAnsi="Arial" w:cs="Arial"/>
          <w:sz w:val="22"/>
          <w:szCs w:val="22"/>
        </w:rPr>
        <w:t xml:space="preserve">This </w:t>
      </w:r>
      <w:r>
        <w:rPr>
          <w:rFonts w:ascii="Arial" w:hAnsi="Arial" w:cs="Arial"/>
          <w:sz w:val="22"/>
          <w:szCs w:val="22"/>
        </w:rPr>
        <w:t>tes</w:t>
      </w:r>
      <w:r w:rsidRPr="009978D8">
        <w:rPr>
          <w:rFonts w:ascii="Arial" w:hAnsi="Arial" w:cs="Arial"/>
          <w:sz w:val="22"/>
          <w:szCs w:val="22"/>
        </w:rPr>
        <w:t xml:space="preserve">t will assist students as they prepare for their future after high school. There is no cost to you for </w:t>
      </w:r>
      <w:r>
        <w:rPr>
          <w:rFonts w:ascii="Arial" w:hAnsi="Arial" w:cs="Arial"/>
          <w:sz w:val="22"/>
          <w:szCs w:val="22"/>
        </w:rPr>
        <w:t>this test.</w:t>
      </w:r>
    </w:p>
    <w:p w14:paraId="3669B776" w14:textId="77777777" w:rsidR="007146AA" w:rsidRPr="00654C9C" w:rsidRDefault="007146AA" w:rsidP="007146AA">
      <w:pPr>
        <w:pStyle w:val="ISHead2"/>
        <w:spacing w:line="276" w:lineRule="auto"/>
        <w:ind w:right="2160"/>
        <w:rPr>
          <w:rFonts w:ascii="Arial" w:hAnsi="Arial" w:cs="Arial"/>
          <w:b/>
          <w:bCs/>
        </w:rPr>
      </w:pPr>
      <w:r w:rsidRPr="00654C9C">
        <w:rPr>
          <w:rFonts w:ascii="Arial" w:hAnsi="Arial" w:cs="Arial"/>
          <w:b/>
          <w:bCs/>
        </w:rPr>
        <w:t>What are the benefits of taking the ACT?</w:t>
      </w:r>
    </w:p>
    <w:p w14:paraId="10AFE8CF" w14:textId="13689727" w:rsidR="007146AA" w:rsidRPr="009978D8" w:rsidRDefault="007146AA" w:rsidP="007146AA">
      <w:pPr>
        <w:pStyle w:val="ISBodyText"/>
        <w:spacing w:line="276" w:lineRule="auto"/>
        <w:ind w:right="2160"/>
        <w:rPr>
          <w:rFonts w:ascii="Arial" w:hAnsi="Arial" w:cs="Arial"/>
          <w:sz w:val="22"/>
          <w:szCs w:val="22"/>
        </w:rPr>
      </w:pPr>
      <w:r w:rsidRPr="009978D8">
        <w:rPr>
          <w:rFonts w:ascii="Arial" w:hAnsi="Arial" w:cs="Arial"/>
          <w:sz w:val="22"/>
          <w:szCs w:val="22"/>
        </w:rPr>
        <w:t xml:space="preserve">The ACT includes multiple-choice tests in English, mathematics, reading, and </w:t>
      </w:r>
      <w:r w:rsidRPr="007146AA">
        <w:rPr>
          <w:rFonts w:ascii="Arial" w:hAnsi="Arial" w:cs="Arial"/>
          <w:sz w:val="22"/>
          <w:szCs w:val="22"/>
        </w:rPr>
        <w:t xml:space="preserve">science. </w:t>
      </w:r>
      <w:r w:rsidRPr="009978D8">
        <w:rPr>
          <w:rFonts w:ascii="Arial" w:hAnsi="Arial" w:cs="Arial"/>
          <w:sz w:val="22"/>
          <w:szCs w:val="22"/>
        </w:rPr>
        <w:t>The ACT matches well with the state’s education standards, measures what is learned in high school, and provide</w:t>
      </w:r>
      <w:r>
        <w:rPr>
          <w:rFonts w:ascii="Arial" w:hAnsi="Arial" w:cs="Arial"/>
          <w:sz w:val="22"/>
          <w:szCs w:val="22"/>
        </w:rPr>
        <w:t>s</w:t>
      </w:r>
      <w:r w:rsidRPr="009978D8">
        <w:rPr>
          <w:rFonts w:ascii="Arial" w:hAnsi="Arial" w:cs="Arial"/>
          <w:sz w:val="22"/>
          <w:szCs w:val="22"/>
        </w:rPr>
        <w:t xml:space="preserve"> a measure of academic readiness for college classes. Additionally, the results may be used when exploring college majors, careers, and life goals.</w:t>
      </w:r>
    </w:p>
    <w:p w14:paraId="478316DB" w14:textId="77777777" w:rsidR="007146AA" w:rsidRPr="00654C9C" w:rsidRDefault="007146AA" w:rsidP="007146AA">
      <w:pPr>
        <w:pStyle w:val="ISHead2"/>
        <w:spacing w:line="276" w:lineRule="auto"/>
        <w:ind w:right="2160"/>
        <w:rPr>
          <w:rFonts w:ascii="Arial" w:hAnsi="Arial" w:cs="Arial"/>
          <w:b/>
          <w:bCs/>
        </w:rPr>
      </w:pPr>
      <w:r w:rsidRPr="00654C9C">
        <w:rPr>
          <w:rFonts w:ascii="Arial" w:hAnsi="Arial" w:cs="Arial"/>
          <w:b/>
          <w:bCs/>
        </w:rPr>
        <w:t>How do students sign up for the test?</w:t>
      </w:r>
    </w:p>
    <w:p w14:paraId="0B10983E" w14:textId="77777777" w:rsidR="007146AA" w:rsidRPr="009978D8" w:rsidRDefault="007146AA" w:rsidP="007146AA">
      <w:pPr>
        <w:pStyle w:val="ISBodyText"/>
        <w:spacing w:line="276" w:lineRule="auto"/>
        <w:ind w:right="2160"/>
        <w:rPr>
          <w:rFonts w:ascii="Arial" w:hAnsi="Arial" w:cs="Arial"/>
          <w:sz w:val="22"/>
          <w:szCs w:val="22"/>
        </w:rPr>
      </w:pPr>
      <w:r w:rsidRPr="009978D8">
        <w:rPr>
          <w:rFonts w:ascii="Arial" w:hAnsi="Arial" w:cs="Arial"/>
          <w:sz w:val="22"/>
          <w:szCs w:val="22"/>
        </w:rPr>
        <w:t xml:space="preserve">Students will receive a </w:t>
      </w:r>
      <w:r w:rsidRPr="009978D8">
        <w:rPr>
          <w:rFonts w:ascii="Arial" w:hAnsi="Arial" w:cs="Arial"/>
          <w:i/>
          <w:iCs/>
          <w:sz w:val="22"/>
          <w:szCs w:val="22"/>
        </w:rPr>
        <w:t>Taking the ACT</w:t>
      </w:r>
      <w:r w:rsidRPr="009978D8">
        <w:rPr>
          <w:rFonts w:ascii="Arial" w:hAnsi="Arial" w:cs="Arial"/>
          <w:sz w:val="22"/>
          <w:szCs w:val="22"/>
        </w:rPr>
        <w:t xml:space="preserve"> booklet, which includes a checklist for taking the ACT</w:t>
      </w:r>
      <w:r>
        <w:rPr>
          <w:rFonts w:ascii="Arial" w:hAnsi="Arial" w:cs="Arial"/>
          <w:sz w:val="22"/>
          <w:szCs w:val="22"/>
        </w:rPr>
        <w:t xml:space="preserve">, </w:t>
      </w:r>
      <w:r w:rsidRPr="009978D8">
        <w:rPr>
          <w:rFonts w:ascii="Arial" w:hAnsi="Arial" w:cs="Arial"/>
          <w:sz w:val="22"/>
          <w:szCs w:val="22"/>
        </w:rPr>
        <w:t xml:space="preserve">information about sending and receiving scores, testing rules and policies, </w:t>
      </w:r>
      <w:r>
        <w:rPr>
          <w:rFonts w:ascii="Arial" w:hAnsi="Arial" w:cs="Arial"/>
          <w:sz w:val="22"/>
          <w:szCs w:val="22"/>
        </w:rPr>
        <w:t>and</w:t>
      </w:r>
      <w:r w:rsidRPr="009978D8">
        <w:rPr>
          <w:rFonts w:ascii="Arial" w:hAnsi="Arial" w:cs="Arial"/>
          <w:sz w:val="22"/>
          <w:szCs w:val="22"/>
        </w:rPr>
        <w:t xml:space="preserve"> non-test </w:t>
      </w:r>
      <w:r w:rsidRPr="6770BCF7">
        <w:rPr>
          <w:rFonts w:ascii="Arial" w:hAnsi="Arial" w:cs="Arial"/>
          <w:sz w:val="22"/>
          <w:szCs w:val="22"/>
        </w:rPr>
        <w:t>questions</w:t>
      </w:r>
      <w:r>
        <w:rPr>
          <w:rFonts w:ascii="Arial" w:hAnsi="Arial" w:cs="Arial"/>
          <w:sz w:val="22"/>
          <w:szCs w:val="22"/>
        </w:rPr>
        <w:t xml:space="preserve"> </w:t>
      </w:r>
      <w:bookmarkStart w:id="1" w:name="_Hlk116461608"/>
      <w:r>
        <w:rPr>
          <w:rFonts w:ascii="Arial" w:hAnsi="Arial" w:cs="Arial"/>
          <w:sz w:val="22"/>
          <w:szCs w:val="22"/>
        </w:rPr>
        <w:t>about the student that</w:t>
      </w:r>
      <w:r w:rsidRPr="6770BCF7">
        <w:rPr>
          <w:rFonts w:ascii="Arial" w:hAnsi="Arial" w:cs="Arial"/>
          <w:sz w:val="22"/>
          <w:szCs w:val="22"/>
        </w:rPr>
        <w:t xml:space="preserve"> </w:t>
      </w:r>
      <w:r>
        <w:rPr>
          <w:rFonts w:ascii="Arial" w:hAnsi="Arial" w:cs="Arial"/>
          <w:sz w:val="22"/>
          <w:szCs w:val="22"/>
        </w:rPr>
        <w:t xml:space="preserve">include both </w:t>
      </w:r>
      <w:r w:rsidRPr="6770BCF7">
        <w:rPr>
          <w:rFonts w:ascii="Arial" w:hAnsi="Arial" w:cs="Arial"/>
          <w:sz w:val="22"/>
          <w:szCs w:val="22"/>
        </w:rPr>
        <w:t xml:space="preserve">required </w:t>
      </w:r>
      <w:r>
        <w:rPr>
          <w:rFonts w:ascii="Arial" w:hAnsi="Arial" w:cs="Arial"/>
          <w:sz w:val="22"/>
          <w:szCs w:val="22"/>
        </w:rPr>
        <w:t>and</w:t>
      </w:r>
      <w:r w:rsidRPr="6770BCF7">
        <w:rPr>
          <w:rFonts w:ascii="Arial" w:hAnsi="Arial" w:cs="Arial"/>
          <w:sz w:val="22"/>
          <w:szCs w:val="22"/>
        </w:rPr>
        <w:t xml:space="preserve"> optional questions</w:t>
      </w:r>
      <w:r>
        <w:rPr>
          <w:rFonts w:ascii="Arial" w:hAnsi="Arial" w:cs="Arial"/>
          <w:sz w:val="22"/>
          <w:szCs w:val="22"/>
        </w:rPr>
        <w:t>:</w:t>
      </w:r>
    </w:p>
    <w:bookmarkEnd w:id="1"/>
    <w:p w14:paraId="16AD3D58" w14:textId="77777777" w:rsidR="007146AA" w:rsidRPr="009978D8" w:rsidRDefault="007146AA" w:rsidP="007146AA">
      <w:pPr>
        <w:pStyle w:val="ISBulletText1"/>
        <w:spacing w:line="276" w:lineRule="auto"/>
        <w:ind w:right="2160"/>
        <w:rPr>
          <w:rFonts w:ascii="Arial" w:hAnsi="Arial" w:cs="Arial"/>
          <w:sz w:val="22"/>
          <w:szCs w:val="22"/>
        </w:rPr>
      </w:pPr>
      <w:r w:rsidRPr="00654C9C">
        <w:rPr>
          <w:rStyle w:val="ISBulletHead1Char"/>
          <w:rFonts w:ascii="Arial" w:hAnsi="Arial" w:cs="Arial"/>
          <w:b/>
          <w:bCs/>
          <w:sz w:val="22"/>
          <w:szCs w:val="22"/>
        </w:rPr>
        <w:t>Required questions:</w:t>
      </w:r>
      <w:r w:rsidRPr="009978D8">
        <w:rPr>
          <w:rFonts w:ascii="Arial" w:hAnsi="Arial" w:cs="Arial"/>
          <w:sz w:val="22"/>
          <w:szCs w:val="22"/>
        </w:rPr>
        <w:t xml:space="preserve"> Identifying information (name (first, last, middle initial), date of birth, and mailing address) for ACT to generate and deliver score reports. </w:t>
      </w:r>
    </w:p>
    <w:p w14:paraId="0F172300" w14:textId="149D67D0" w:rsidR="007146AA" w:rsidRPr="00D133D8" w:rsidRDefault="007146AA" w:rsidP="007146AA">
      <w:pPr>
        <w:pStyle w:val="ISBulletText1"/>
        <w:spacing w:line="276" w:lineRule="auto"/>
        <w:ind w:right="2160"/>
        <w:rPr>
          <w:rFonts w:ascii="Arial" w:hAnsi="Arial" w:cs="Arial"/>
          <w:i/>
          <w:iCs/>
          <w:sz w:val="22"/>
          <w:szCs w:val="22"/>
        </w:rPr>
      </w:pPr>
      <w:r w:rsidRPr="00654C9C">
        <w:rPr>
          <w:rStyle w:val="ISBulletHead1Char"/>
          <w:rFonts w:ascii="Arial" w:hAnsi="Arial" w:cs="Arial"/>
          <w:b/>
          <w:bCs/>
          <w:sz w:val="22"/>
          <w:szCs w:val="22"/>
        </w:rPr>
        <w:t>Optional questions:</w:t>
      </w:r>
      <w:r w:rsidRPr="009978D8">
        <w:rPr>
          <w:rFonts w:ascii="Arial" w:hAnsi="Arial" w:cs="Arial"/>
          <w:sz w:val="22"/>
          <w:szCs w:val="22"/>
        </w:rPr>
        <w:t xml:space="preserve"> </w:t>
      </w:r>
      <w:r>
        <w:rPr>
          <w:rFonts w:ascii="Arial" w:hAnsi="Arial" w:cs="Arial"/>
          <w:sz w:val="22"/>
          <w:szCs w:val="22"/>
        </w:rPr>
        <w:t>C</w:t>
      </w:r>
      <w:r w:rsidRPr="009978D8">
        <w:rPr>
          <w:rFonts w:ascii="Arial" w:hAnsi="Arial" w:cs="Arial"/>
          <w:sz w:val="22"/>
          <w:szCs w:val="22"/>
        </w:rPr>
        <w:t>ollege and career interests,</w:t>
      </w:r>
      <w:r>
        <w:rPr>
          <w:rFonts w:ascii="Arial" w:hAnsi="Arial" w:cs="Arial"/>
          <w:sz w:val="22"/>
          <w:szCs w:val="22"/>
        </w:rPr>
        <w:t xml:space="preserve"> including</w:t>
      </w:r>
      <w:r w:rsidRPr="009978D8">
        <w:rPr>
          <w:rFonts w:ascii="Arial" w:hAnsi="Arial" w:cs="Arial"/>
          <w:sz w:val="22"/>
          <w:szCs w:val="22"/>
        </w:rPr>
        <w:t xml:space="preserve"> high school course/grade information</w:t>
      </w:r>
      <w:r>
        <w:rPr>
          <w:rFonts w:ascii="Arial" w:hAnsi="Arial" w:cs="Arial"/>
          <w:sz w:val="22"/>
          <w:szCs w:val="22"/>
        </w:rPr>
        <w:t xml:space="preserve"> and an inventories</w:t>
      </w:r>
      <w:r w:rsidRPr="009978D8">
        <w:rPr>
          <w:rFonts w:ascii="Arial" w:hAnsi="Arial" w:cs="Arial"/>
          <w:sz w:val="22"/>
          <w:szCs w:val="22"/>
        </w:rPr>
        <w:t xml:space="preserve"> section. </w:t>
      </w:r>
      <w:r w:rsidRPr="00E7201F">
        <w:rPr>
          <w:rFonts w:ascii="Arial" w:hAnsi="Arial" w:cs="Arial"/>
          <w:sz w:val="22"/>
          <w:szCs w:val="22"/>
        </w:rPr>
        <w:t xml:space="preserve">Refer to </w:t>
      </w:r>
      <w:r w:rsidRPr="00E7201F">
        <w:rPr>
          <w:rFonts w:ascii="Arial" w:hAnsi="Arial" w:cs="Arial"/>
          <w:i/>
          <w:iCs/>
          <w:sz w:val="22"/>
          <w:szCs w:val="22"/>
        </w:rPr>
        <w:t>Taking the ACT</w:t>
      </w:r>
      <w:r w:rsidRPr="00E7201F">
        <w:rPr>
          <w:rFonts w:ascii="Arial" w:hAnsi="Arial" w:cs="Arial"/>
          <w:sz w:val="22"/>
          <w:szCs w:val="22"/>
        </w:rPr>
        <w:t xml:space="preserve"> to see what is asked. Students are encouraged to complete the optional sections to receive information on their score reports that is helpful for college and career planning, such as suggested college majors and occupations to consider.</w:t>
      </w:r>
      <w:r w:rsidRPr="00D133D8">
        <w:rPr>
          <w:rFonts w:ascii="Arial" w:hAnsi="Arial" w:cs="Arial"/>
          <w:i/>
          <w:iCs/>
          <w:sz w:val="22"/>
          <w:szCs w:val="22"/>
        </w:rPr>
        <w:t xml:space="preserve"> </w:t>
      </w:r>
      <w:r w:rsidRPr="007146AA">
        <w:rPr>
          <w:rFonts w:ascii="Arial" w:hAnsi="Arial" w:cs="Arial"/>
          <w:b/>
          <w:bCs/>
          <w:i/>
          <w:iCs/>
          <w:sz w:val="22"/>
          <w:szCs w:val="22"/>
        </w:rPr>
        <w:t>Note:</w:t>
      </w:r>
      <w:r w:rsidRPr="007146AA">
        <w:rPr>
          <w:rFonts w:ascii="Arial" w:hAnsi="Arial" w:cs="Arial"/>
          <w:i/>
          <w:iCs/>
          <w:sz w:val="22"/>
          <w:szCs w:val="22"/>
        </w:rPr>
        <w:t xml:space="preserve"> We have been instructed by the </w:t>
      </w:r>
      <w:r w:rsidR="00162708">
        <w:rPr>
          <w:rFonts w:ascii="Arial" w:hAnsi="Arial" w:cs="Arial"/>
          <w:i/>
          <w:iCs/>
          <w:sz w:val="22"/>
          <w:szCs w:val="22"/>
        </w:rPr>
        <w:t>Tennessee</w:t>
      </w:r>
      <w:r w:rsidRPr="007146AA">
        <w:rPr>
          <w:rFonts w:ascii="Arial" w:hAnsi="Arial" w:cs="Arial"/>
          <w:i/>
          <w:iCs/>
          <w:sz w:val="22"/>
          <w:szCs w:val="22"/>
        </w:rPr>
        <w:t xml:space="preserve"> Department of Education to skip the optional questions.</w:t>
      </w:r>
    </w:p>
    <w:p w14:paraId="05A67C2A" w14:textId="503DE8F3" w:rsidR="007146AA" w:rsidRPr="007146AA" w:rsidRDefault="007146AA" w:rsidP="007146AA">
      <w:pPr>
        <w:pStyle w:val="ISBodyText"/>
        <w:spacing w:before="240" w:line="276" w:lineRule="auto"/>
        <w:ind w:right="2160"/>
        <w:rPr>
          <w:rFonts w:ascii="Arial" w:hAnsi="Arial" w:cs="Arial"/>
          <w:sz w:val="22"/>
          <w:szCs w:val="22"/>
        </w:rPr>
      </w:pPr>
      <w:r w:rsidRPr="009978D8">
        <w:rPr>
          <w:rStyle w:val="ISHead3Run-inChar"/>
          <w:rFonts w:ascii="Arial" w:hAnsi="Arial" w:cs="Arial"/>
          <w:b/>
          <w:bCs/>
          <w:sz w:val="22"/>
          <w:szCs w:val="22"/>
        </w:rPr>
        <w:t xml:space="preserve">Non-test questions </w:t>
      </w:r>
      <w:r>
        <w:rPr>
          <w:rStyle w:val="ISHead3Run-inChar"/>
          <w:rFonts w:ascii="Arial" w:hAnsi="Arial" w:cs="Arial"/>
          <w:b/>
          <w:bCs/>
          <w:sz w:val="22"/>
          <w:szCs w:val="22"/>
        </w:rPr>
        <w:t>support</w:t>
      </w:r>
      <w:r w:rsidRPr="009978D8">
        <w:rPr>
          <w:rStyle w:val="ISHead3Run-inChar"/>
          <w:rFonts w:ascii="Arial" w:hAnsi="Arial" w:cs="Arial"/>
          <w:b/>
          <w:bCs/>
          <w:sz w:val="22"/>
          <w:szCs w:val="22"/>
        </w:rPr>
        <w:t>.</w:t>
      </w:r>
      <w:r w:rsidRPr="009978D8">
        <w:rPr>
          <w:rFonts w:ascii="Arial" w:hAnsi="Arial" w:cs="Arial"/>
          <w:sz w:val="22"/>
          <w:szCs w:val="22"/>
        </w:rPr>
        <w:t xml:space="preserve"> </w:t>
      </w:r>
      <w:r w:rsidRPr="007146AA">
        <w:rPr>
          <w:rFonts w:ascii="Arial" w:hAnsi="Arial" w:cs="Arial"/>
          <w:sz w:val="22"/>
          <w:szCs w:val="22"/>
        </w:rPr>
        <w:t xml:space="preserve">Students will receive instructions for creating an account in </w:t>
      </w:r>
      <w:proofErr w:type="spellStart"/>
      <w:r w:rsidRPr="007146AA">
        <w:rPr>
          <w:rFonts w:ascii="Arial" w:hAnsi="Arial" w:cs="Arial"/>
          <w:sz w:val="22"/>
          <w:szCs w:val="22"/>
        </w:rPr>
        <w:t>MyACT</w:t>
      </w:r>
      <w:proofErr w:type="spellEnd"/>
      <w:r w:rsidRPr="007146AA">
        <w:rPr>
          <w:rFonts w:ascii="Arial" w:hAnsi="Arial" w:cs="Arial"/>
          <w:sz w:val="22"/>
          <w:szCs w:val="22"/>
        </w:rPr>
        <w:t xml:space="preserve">, the website for providing their non-test information and receiving their scores. Sessions for examinees to complete identifying information and other non-test questions will be held </w:t>
      </w:r>
      <w:r w:rsidR="00931AAF" w:rsidRPr="00931AAF">
        <w:rPr>
          <w:rFonts w:ascii="Arial" w:hAnsi="Arial" w:cs="Arial"/>
          <w:b/>
          <w:bCs/>
          <w:color w:val="FF0000"/>
          <w:sz w:val="22"/>
          <w:szCs w:val="22"/>
        </w:rPr>
        <w:t>Month DD</w:t>
      </w:r>
      <w:r w:rsidRPr="00931AAF">
        <w:rPr>
          <w:rFonts w:ascii="Arial" w:hAnsi="Arial" w:cs="Arial"/>
          <w:b/>
          <w:bCs/>
          <w:color w:val="FF0000"/>
          <w:sz w:val="22"/>
          <w:szCs w:val="22"/>
        </w:rPr>
        <w:t>–</w:t>
      </w:r>
      <w:r w:rsidR="00931AAF" w:rsidRPr="00931AAF">
        <w:rPr>
          <w:rFonts w:ascii="Arial" w:hAnsi="Arial" w:cs="Arial"/>
          <w:b/>
          <w:bCs/>
          <w:color w:val="FF0000"/>
          <w:sz w:val="22"/>
          <w:szCs w:val="22"/>
        </w:rPr>
        <w:t>Month DD</w:t>
      </w:r>
      <w:r w:rsidRPr="00931AAF">
        <w:rPr>
          <w:rFonts w:ascii="Arial" w:hAnsi="Arial" w:cs="Arial"/>
          <w:b/>
          <w:bCs/>
          <w:color w:val="FF0000"/>
          <w:sz w:val="22"/>
          <w:szCs w:val="22"/>
        </w:rPr>
        <w:t>, 202</w:t>
      </w:r>
      <w:r w:rsidR="00931AAF" w:rsidRPr="00931AAF">
        <w:rPr>
          <w:rFonts w:ascii="Arial" w:hAnsi="Arial" w:cs="Arial"/>
          <w:b/>
          <w:bCs/>
          <w:color w:val="FF0000"/>
          <w:sz w:val="22"/>
          <w:szCs w:val="22"/>
        </w:rPr>
        <w:t>4</w:t>
      </w:r>
      <w:r w:rsidRPr="007146AA">
        <w:rPr>
          <w:rFonts w:ascii="Arial" w:hAnsi="Arial" w:cs="Arial"/>
          <w:b/>
          <w:bCs/>
          <w:sz w:val="22"/>
          <w:szCs w:val="22"/>
        </w:rPr>
        <w:t>.</w:t>
      </w:r>
      <w:r w:rsidRPr="007146AA">
        <w:rPr>
          <w:rFonts w:ascii="Arial" w:hAnsi="Arial" w:cs="Arial"/>
          <w:sz w:val="22"/>
          <w:szCs w:val="22"/>
        </w:rPr>
        <w:t xml:space="preserve"> </w:t>
      </w:r>
      <w:r w:rsidRPr="007146AA">
        <w:rPr>
          <w:rFonts w:ascii="Arial" w:hAnsi="Arial" w:cs="Arial"/>
          <w:b/>
          <w:bCs/>
          <w:i/>
          <w:iCs/>
          <w:sz w:val="22"/>
          <w:szCs w:val="22"/>
        </w:rPr>
        <w:t>Note:</w:t>
      </w:r>
      <w:r w:rsidRPr="007146AA">
        <w:rPr>
          <w:rFonts w:ascii="Arial" w:hAnsi="Arial" w:cs="Arial"/>
          <w:i/>
          <w:iCs/>
          <w:sz w:val="22"/>
          <w:szCs w:val="22"/>
        </w:rPr>
        <w:t xml:space="preserve"> The Student Profile Section includes a question about religious affiliation. Staff will instruct students not to answer this question per </w:t>
      </w:r>
      <w:r w:rsidR="00162708">
        <w:rPr>
          <w:rFonts w:ascii="Arial" w:hAnsi="Arial" w:cs="Arial"/>
          <w:i/>
          <w:iCs/>
          <w:sz w:val="22"/>
          <w:szCs w:val="22"/>
        </w:rPr>
        <w:t>Tennessee</w:t>
      </w:r>
      <w:r w:rsidRPr="007146AA">
        <w:rPr>
          <w:rFonts w:ascii="Arial" w:hAnsi="Arial" w:cs="Arial"/>
          <w:i/>
          <w:iCs/>
          <w:sz w:val="22"/>
          <w:szCs w:val="22"/>
        </w:rPr>
        <w:t xml:space="preserve"> law.</w:t>
      </w:r>
    </w:p>
    <w:p w14:paraId="5EF5FD78" w14:textId="77777777" w:rsidR="007146AA" w:rsidRPr="00654C9C" w:rsidRDefault="007146AA" w:rsidP="007146AA">
      <w:pPr>
        <w:pStyle w:val="ISHead2"/>
        <w:spacing w:line="276" w:lineRule="auto"/>
        <w:ind w:right="2160"/>
        <w:rPr>
          <w:rFonts w:ascii="Arial" w:hAnsi="Arial" w:cs="Arial"/>
          <w:b/>
          <w:bCs/>
        </w:rPr>
      </w:pPr>
      <w:r w:rsidRPr="00654C9C">
        <w:rPr>
          <w:rFonts w:ascii="Arial" w:hAnsi="Arial" w:cs="Arial"/>
          <w:b/>
          <w:bCs/>
        </w:rPr>
        <w:t>How do students prepare for the test?</w:t>
      </w:r>
    </w:p>
    <w:p w14:paraId="1E09D6DD" w14:textId="77777777" w:rsidR="007146AA" w:rsidRDefault="007146AA" w:rsidP="007146AA">
      <w:pPr>
        <w:pStyle w:val="ISBodyText"/>
        <w:spacing w:line="276" w:lineRule="auto"/>
        <w:ind w:right="2160"/>
        <w:rPr>
          <w:rFonts w:ascii="Arial" w:hAnsi="Arial" w:cs="Arial"/>
          <w:sz w:val="22"/>
          <w:szCs w:val="22"/>
        </w:rPr>
      </w:pPr>
      <w:r w:rsidRPr="009978D8">
        <w:rPr>
          <w:rFonts w:ascii="Arial" w:hAnsi="Arial" w:cs="Arial"/>
          <w:sz w:val="22"/>
          <w:szCs w:val="22"/>
        </w:rPr>
        <w:t xml:space="preserve">In addition to </w:t>
      </w:r>
      <w:r w:rsidRPr="009978D8">
        <w:rPr>
          <w:rFonts w:ascii="Arial" w:hAnsi="Arial" w:cs="Arial"/>
          <w:i/>
          <w:iCs/>
          <w:sz w:val="22"/>
          <w:szCs w:val="22"/>
        </w:rPr>
        <w:t>Taking the ACT,</w:t>
      </w:r>
      <w:r w:rsidRPr="009978D8">
        <w:rPr>
          <w:rFonts w:ascii="Arial" w:hAnsi="Arial" w:cs="Arial"/>
          <w:sz w:val="22"/>
          <w:szCs w:val="22"/>
        </w:rPr>
        <w:t xml:space="preserve"> the following preparation resource is available at </w:t>
      </w:r>
      <w:hyperlink r:id="rId12" w:history="1">
        <w:r w:rsidRPr="009978D8">
          <w:rPr>
            <w:rStyle w:val="Hyperlink"/>
            <w:rFonts w:ascii="Arial" w:hAnsi="Arial" w:cs="Arial"/>
            <w:sz w:val="22"/>
            <w:szCs w:val="22"/>
          </w:rPr>
          <w:t>www.act.org/info-for-examinees</w:t>
        </w:r>
      </w:hyperlink>
      <w:r w:rsidRPr="009978D8">
        <w:rPr>
          <w:rFonts w:ascii="Arial" w:hAnsi="Arial" w:cs="Arial"/>
          <w:sz w:val="22"/>
          <w:szCs w:val="22"/>
        </w:rPr>
        <w:t xml:space="preserve">: </w:t>
      </w:r>
      <w:r w:rsidRPr="009978D8">
        <w:rPr>
          <w:rFonts w:ascii="Arial" w:hAnsi="Arial" w:cs="Arial"/>
          <w:i/>
          <w:iCs/>
          <w:sz w:val="22"/>
          <w:szCs w:val="22"/>
        </w:rPr>
        <w:t xml:space="preserve">Preparing for the ACT, </w:t>
      </w:r>
      <w:r w:rsidRPr="009978D8">
        <w:rPr>
          <w:rFonts w:ascii="Arial" w:hAnsi="Arial" w:cs="Arial"/>
          <w:sz w:val="22"/>
          <w:szCs w:val="22"/>
        </w:rPr>
        <w:t>which includes</w:t>
      </w:r>
      <w:r w:rsidRPr="009978D8">
        <w:rPr>
          <w:rFonts w:ascii="Arial" w:hAnsi="Arial" w:cs="Arial"/>
          <w:i/>
          <w:iCs/>
          <w:sz w:val="22"/>
          <w:szCs w:val="22"/>
        </w:rPr>
        <w:t xml:space="preserve"> </w:t>
      </w:r>
      <w:r w:rsidRPr="009978D8">
        <w:rPr>
          <w:rFonts w:ascii="Arial" w:hAnsi="Arial" w:cs="Arial"/>
          <w:sz w:val="22"/>
          <w:szCs w:val="22"/>
        </w:rPr>
        <w:t>test-taking strategies, tips for each content area, and a complete practice test.</w:t>
      </w:r>
    </w:p>
    <w:p w14:paraId="7A848FD5" w14:textId="179A2D25" w:rsidR="007146AA" w:rsidRPr="002913FF" w:rsidRDefault="00931AAF" w:rsidP="00931AAF">
      <w:pPr>
        <w:tabs>
          <w:tab w:val="left" w:pos="795"/>
        </w:tabs>
      </w:pPr>
      <w:r>
        <w:tab/>
      </w:r>
    </w:p>
    <w:p w14:paraId="4A8EDD62" w14:textId="77777777" w:rsidR="007146AA" w:rsidRPr="009978D8" w:rsidRDefault="007146AA" w:rsidP="007146AA">
      <w:pPr>
        <w:pStyle w:val="ISHead1"/>
        <w:spacing w:line="276" w:lineRule="auto"/>
        <w:ind w:right="2160"/>
        <w:rPr>
          <w:rFonts w:ascii="Arial" w:hAnsi="Arial" w:cs="Arial"/>
          <w:b/>
          <w:bCs/>
          <w:sz w:val="28"/>
          <w:szCs w:val="28"/>
        </w:rPr>
      </w:pPr>
      <w:r w:rsidRPr="009978D8">
        <w:rPr>
          <w:rFonts w:ascii="Arial" w:hAnsi="Arial" w:cs="Arial"/>
          <w:b/>
          <w:bCs/>
          <w:sz w:val="28"/>
          <w:szCs w:val="28"/>
        </w:rPr>
        <w:lastRenderedPageBreak/>
        <w:t>Participation in Free Education Service: EOS</w:t>
      </w:r>
    </w:p>
    <w:p w14:paraId="65CFCDF1" w14:textId="77777777" w:rsidR="007146AA" w:rsidRPr="009978D8" w:rsidRDefault="007146AA" w:rsidP="007146AA">
      <w:pPr>
        <w:pStyle w:val="ISBodyText"/>
        <w:spacing w:line="276" w:lineRule="auto"/>
        <w:ind w:right="2160"/>
        <w:rPr>
          <w:rFonts w:ascii="Arial" w:hAnsi="Arial" w:cs="Arial"/>
          <w:sz w:val="22"/>
          <w:szCs w:val="22"/>
        </w:rPr>
      </w:pPr>
      <w:r w:rsidRPr="009978D8">
        <w:rPr>
          <w:rFonts w:ascii="Arial" w:hAnsi="Arial" w:cs="Arial"/>
          <w:sz w:val="22"/>
          <w:szCs w:val="22"/>
        </w:rPr>
        <w:t xml:space="preserve">One of the optional non-test information questions is to participate in the free Educational Opportunity Service (EOS) from ACT. This service allows colleges, universities, financial aid and scholarship agencies, and other educational programs to provide information to students. </w:t>
      </w:r>
    </w:p>
    <w:p w14:paraId="701C927B" w14:textId="77777777" w:rsidR="007146AA" w:rsidRPr="00654C9C" w:rsidRDefault="007146AA" w:rsidP="007146AA">
      <w:pPr>
        <w:pStyle w:val="ISHead2"/>
        <w:spacing w:line="276" w:lineRule="auto"/>
        <w:ind w:right="2160"/>
        <w:rPr>
          <w:rFonts w:ascii="Arial" w:hAnsi="Arial" w:cs="Arial"/>
          <w:b/>
          <w:bCs/>
        </w:rPr>
      </w:pPr>
      <w:r w:rsidRPr="00654C9C">
        <w:rPr>
          <w:rFonts w:ascii="Arial" w:hAnsi="Arial" w:cs="Arial"/>
          <w:b/>
          <w:bCs/>
        </w:rPr>
        <w:t xml:space="preserve">What are the benefits of EOS? </w:t>
      </w:r>
    </w:p>
    <w:p w14:paraId="132C6329" w14:textId="77777777" w:rsidR="007146AA" w:rsidRPr="009978D8" w:rsidRDefault="007146AA" w:rsidP="007146AA">
      <w:pPr>
        <w:pStyle w:val="ISBodyText"/>
        <w:spacing w:line="276" w:lineRule="auto"/>
        <w:ind w:right="2160"/>
        <w:rPr>
          <w:rFonts w:ascii="Arial" w:hAnsi="Arial" w:cs="Arial"/>
          <w:sz w:val="22"/>
          <w:szCs w:val="22"/>
        </w:rPr>
      </w:pPr>
      <w:r w:rsidRPr="009978D8">
        <w:rPr>
          <w:rFonts w:ascii="Arial" w:hAnsi="Arial" w:cs="Arial"/>
          <w:sz w:val="22"/>
          <w:szCs w:val="22"/>
        </w:rPr>
        <w:t xml:space="preserve">ACT research shows that </w:t>
      </w:r>
      <w:r>
        <w:rPr>
          <w:rFonts w:ascii="Arial" w:hAnsi="Arial" w:cs="Arial"/>
          <w:sz w:val="22"/>
          <w:szCs w:val="22"/>
        </w:rPr>
        <w:t xml:space="preserve">students </w:t>
      </w:r>
      <w:r w:rsidRPr="009978D8">
        <w:rPr>
          <w:rFonts w:ascii="Arial" w:hAnsi="Arial" w:cs="Arial"/>
          <w:sz w:val="22"/>
          <w:szCs w:val="22"/>
        </w:rPr>
        <w:t xml:space="preserve">participating in EOS </w:t>
      </w:r>
      <w:r>
        <w:rPr>
          <w:rFonts w:ascii="Arial" w:hAnsi="Arial" w:cs="Arial"/>
          <w:sz w:val="22"/>
          <w:szCs w:val="22"/>
        </w:rPr>
        <w:t>have</w:t>
      </w:r>
      <w:r w:rsidRPr="009978D8">
        <w:rPr>
          <w:rFonts w:ascii="Arial" w:hAnsi="Arial" w:cs="Arial"/>
          <w:sz w:val="22"/>
          <w:szCs w:val="22"/>
        </w:rPr>
        <w:t xml:space="preserve"> greater access to information about colleges and programs of study. This expands their possibilities for future success.</w:t>
      </w:r>
    </w:p>
    <w:p w14:paraId="28E4D3B8" w14:textId="77777777" w:rsidR="007146AA" w:rsidRPr="009978D8" w:rsidRDefault="007146AA" w:rsidP="007146AA">
      <w:pPr>
        <w:pStyle w:val="ISBodyText"/>
        <w:spacing w:line="276" w:lineRule="auto"/>
        <w:ind w:right="2160"/>
        <w:rPr>
          <w:rFonts w:ascii="Arial" w:hAnsi="Arial" w:cs="Arial"/>
          <w:sz w:val="22"/>
          <w:szCs w:val="22"/>
        </w:rPr>
      </w:pPr>
      <w:r w:rsidRPr="009978D8">
        <w:rPr>
          <w:rStyle w:val="ISHead3Run-inChar"/>
          <w:rFonts w:ascii="Arial" w:hAnsi="Arial" w:cs="Arial"/>
          <w:b/>
          <w:bCs/>
          <w:sz w:val="22"/>
          <w:szCs w:val="22"/>
        </w:rPr>
        <w:t>Student information.</w:t>
      </w:r>
      <w:r w:rsidRPr="009978D8">
        <w:rPr>
          <w:rFonts w:ascii="Arial" w:hAnsi="Arial" w:cs="Arial"/>
          <w:sz w:val="22"/>
          <w:szCs w:val="22"/>
        </w:rPr>
        <w:t xml:space="preserve"> Information about students shared with organizations participating in the EOS includes the following:</w:t>
      </w:r>
    </w:p>
    <w:p w14:paraId="6D9AF9AE" w14:textId="77777777" w:rsidR="007146AA" w:rsidRPr="009978D8" w:rsidRDefault="007146AA" w:rsidP="007146AA">
      <w:pPr>
        <w:pStyle w:val="ISBulletText1"/>
        <w:spacing w:line="276" w:lineRule="auto"/>
        <w:ind w:right="2160"/>
        <w:rPr>
          <w:rFonts w:ascii="Arial" w:hAnsi="Arial" w:cs="Arial"/>
          <w:sz w:val="22"/>
          <w:szCs w:val="22"/>
        </w:rPr>
      </w:pPr>
      <w:r w:rsidRPr="009978D8">
        <w:rPr>
          <w:rFonts w:ascii="Arial" w:hAnsi="Arial" w:cs="Arial"/>
          <w:sz w:val="22"/>
          <w:szCs w:val="22"/>
        </w:rPr>
        <w:t>Name, mailing address, email address</w:t>
      </w:r>
    </w:p>
    <w:p w14:paraId="6D697F1F" w14:textId="77777777" w:rsidR="007146AA" w:rsidRPr="009978D8" w:rsidRDefault="007146AA" w:rsidP="007146AA">
      <w:pPr>
        <w:pStyle w:val="ISBulletText1"/>
        <w:spacing w:line="276" w:lineRule="auto"/>
        <w:ind w:right="2160"/>
        <w:rPr>
          <w:rFonts w:ascii="Arial" w:hAnsi="Arial" w:cs="Arial"/>
          <w:sz w:val="22"/>
          <w:szCs w:val="22"/>
        </w:rPr>
      </w:pPr>
      <w:r w:rsidRPr="009978D8">
        <w:rPr>
          <w:rFonts w:ascii="Arial" w:hAnsi="Arial" w:cs="Arial"/>
          <w:sz w:val="22"/>
          <w:szCs w:val="22"/>
        </w:rPr>
        <w:t>Gender, date of birth, racial/ethnicity background</w:t>
      </w:r>
    </w:p>
    <w:p w14:paraId="033EAC4C" w14:textId="77777777" w:rsidR="007146AA" w:rsidRPr="009978D8" w:rsidRDefault="007146AA" w:rsidP="007146AA">
      <w:pPr>
        <w:pStyle w:val="ISBulletText1"/>
        <w:spacing w:line="276" w:lineRule="auto"/>
        <w:ind w:right="2160"/>
        <w:rPr>
          <w:rFonts w:ascii="Arial" w:hAnsi="Arial" w:cs="Arial"/>
          <w:sz w:val="22"/>
          <w:szCs w:val="22"/>
        </w:rPr>
      </w:pPr>
      <w:r w:rsidRPr="009978D8">
        <w:rPr>
          <w:rFonts w:ascii="Arial" w:hAnsi="Arial" w:cs="Arial"/>
          <w:sz w:val="22"/>
          <w:szCs w:val="22"/>
        </w:rPr>
        <w:t>High school, year of high school graduation, intended college major and occupational choice</w:t>
      </w:r>
    </w:p>
    <w:p w14:paraId="16647F9B" w14:textId="77777777" w:rsidR="007146AA" w:rsidRPr="009978D8" w:rsidRDefault="007146AA" w:rsidP="007146AA">
      <w:pPr>
        <w:pStyle w:val="ISBulletText1"/>
        <w:spacing w:line="276" w:lineRule="auto"/>
        <w:ind w:right="2160"/>
        <w:rPr>
          <w:rFonts w:ascii="Arial" w:hAnsi="Arial" w:cs="Arial"/>
          <w:sz w:val="22"/>
          <w:szCs w:val="22"/>
        </w:rPr>
      </w:pPr>
      <w:r w:rsidRPr="009978D8">
        <w:rPr>
          <w:rFonts w:ascii="Arial" w:hAnsi="Arial" w:cs="Arial"/>
          <w:sz w:val="22"/>
          <w:szCs w:val="22"/>
        </w:rPr>
        <w:t>Information provided in the Student Profile Section</w:t>
      </w:r>
      <w:r>
        <w:rPr>
          <w:rFonts w:ascii="Arial" w:hAnsi="Arial" w:cs="Arial"/>
          <w:sz w:val="22"/>
          <w:szCs w:val="22"/>
        </w:rPr>
        <w:t xml:space="preserve"> and</w:t>
      </w:r>
      <w:r w:rsidRPr="009978D8">
        <w:rPr>
          <w:rFonts w:ascii="Arial" w:hAnsi="Arial" w:cs="Arial"/>
          <w:sz w:val="22"/>
          <w:szCs w:val="22"/>
        </w:rPr>
        <w:t xml:space="preserve"> the ACT test score range</w:t>
      </w:r>
    </w:p>
    <w:p w14:paraId="2880264B" w14:textId="77777777" w:rsidR="007146AA" w:rsidRPr="002913FF" w:rsidRDefault="007146AA" w:rsidP="007146AA">
      <w:pPr>
        <w:pStyle w:val="ISBodyText"/>
        <w:spacing w:before="120" w:line="276" w:lineRule="auto"/>
        <w:ind w:right="2160"/>
        <w:rPr>
          <w:rFonts w:ascii="Arial" w:hAnsi="Arial" w:cs="Arial"/>
          <w:sz w:val="22"/>
          <w:szCs w:val="22"/>
        </w:rPr>
      </w:pPr>
      <w:r w:rsidRPr="009978D8">
        <w:rPr>
          <w:rFonts w:ascii="Arial" w:hAnsi="Arial" w:cs="Arial"/>
          <w:sz w:val="22"/>
          <w:szCs w:val="22"/>
        </w:rPr>
        <w:t xml:space="preserve">All EOS organizations have agreed to use this </w:t>
      </w:r>
      <w:r>
        <w:rPr>
          <w:rFonts w:ascii="Arial" w:hAnsi="Arial" w:cs="Arial"/>
          <w:sz w:val="22"/>
          <w:szCs w:val="22"/>
        </w:rPr>
        <w:t>information</w:t>
      </w:r>
      <w:r w:rsidRPr="009978D8">
        <w:rPr>
          <w:rFonts w:ascii="Arial" w:hAnsi="Arial" w:cs="Arial"/>
          <w:sz w:val="22"/>
          <w:szCs w:val="22"/>
        </w:rPr>
        <w:t xml:space="preserve"> only </w:t>
      </w:r>
      <w:r>
        <w:rPr>
          <w:rFonts w:ascii="Arial" w:hAnsi="Arial" w:cs="Arial"/>
          <w:sz w:val="22"/>
          <w:szCs w:val="22"/>
        </w:rPr>
        <w:t>for the purposes of sharing</w:t>
      </w:r>
      <w:r w:rsidRPr="009978D8">
        <w:rPr>
          <w:rFonts w:ascii="Arial" w:hAnsi="Arial" w:cs="Arial"/>
          <w:sz w:val="22"/>
          <w:szCs w:val="22"/>
        </w:rPr>
        <w:t xml:space="preserve"> </w:t>
      </w:r>
      <w:r>
        <w:rPr>
          <w:rFonts w:ascii="Arial" w:hAnsi="Arial" w:cs="Arial"/>
          <w:sz w:val="22"/>
          <w:szCs w:val="22"/>
        </w:rPr>
        <w:t xml:space="preserve">information </w:t>
      </w:r>
      <w:r w:rsidRPr="009978D8">
        <w:rPr>
          <w:rFonts w:ascii="Arial" w:hAnsi="Arial" w:cs="Arial"/>
          <w:sz w:val="22"/>
          <w:szCs w:val="22"/>
        </w:rPr>
        <w:t xml:space="preserve">about their </w:t>
      </w:r>
      <w:r w:rsidRPr="000D12C5">
        <w:rPr>
          <w:rFonts w:ascii="Arial" w:hAnsi="Arial" w:cs="Arial"/>
          <w:sz w:val="22"/>
          <w:szCs w:val="22"/>
        </w:rPr>
        <w:t xml:space="preserve">educational, scholarship, or financial aid programs </w:t>
      </w:r>
      <w:r>
        <w:rPr>
          <w:rFonts w:ascii="Arial" w:hAnsi="Arial" w:cs="Arial"/>
          <w:sz w:val="22"/>
          <w:szCs w:val="22"/>
        </w:rPr>
        <w:t>with</w:t>
      </w:r>
      <w:r w:rsidRPr="000D12C5">
        <w:rPr>
          <w:rFonts w:ascii="Arial" w:hAnsi="Arial" w:cs="Arial"/>
          <w:sz w:val="22"/>
          <w:szCs w:val="22"/>
        </w:rPr>
        <w:t xml:space="preserve"> students</w:t>
      </w:r>
      <w:r w:rsidRPr="002913FF">
        <w:rPr>
          <w:rFonts w:ascii="Arial" w:hAnsi="Arial" w:cs="Arial"/>
          <w:sz w:val="22"/>
          <w:szCs w:val="22"/>
        </w:rPr>
        <w:t xml:space="preserve">. It will not be shared with </w:t>
      </w:r>
      <w:r>
        <w:rPr>
          <w:rFonts w:ascii="Arial" w:hAnsi="Arial" w:cs="Arial"/>
          <w:sz w:val="22"/>
          <w:szCs w:val="22"/>
        </w:rPr>
        <w:t>state or district officials</w:t>
      </w:r>
      <w:r w:rsidRPr="002913FF">
        <w:rPr>
          <w:rFonts w:ascii="Arial" w:hAnsi="Arial" w:cs="Arial"/>
          <w:sz w:val="22"/>
          <w:szCs w:val="22"/>
        </w:rPr>
        <w:t>.</w:t>
      </w:r>
    </w:p>
    <w:p w14:paraId="5749D294" w14:textId="5424CA19" w:rsidR="007146AA" w:rsidRPr="009978D8" w:rsidRDefault="007146AA" w:rsidP="007146AA">
      <w:pPr>
        <w:pStyle w:val="ISBodyText"/>
        <w:spacing w:line="276" w:lineRule="auto"/>
        <w:ind w:right="2160"/>
        <w:rPr>
          <w:rFonts w:ascii="Arial" w:hAnsi="Arial" w:cs="Arial"/>
          <w:sz w:val="22"/>
          <w:szCs w:val="22"/>
        </w:rPr>
      </w:pPr>
      <w:r w:rsidRPr="009978D8">
        <w:rPr>
          <w:rStyle w:val="ISHead3Run-inChar"/>
          <w:rFonts w:ascii="Arial" w:hAnsi="Arial" w:cs="Arial"/>
          <w:b/>
          <w:bCs/>
          <w:sz w:val="22"/>
          <w:szCs w:val="22"/>
        </w:rPr>
        <w:t>Opting out of EOS.</w:t>
      </w:r>
      <w:r w:rsidRPr="009978D8">
        <w:rPr>
          <w:rFonts w:ascii="Arial" w:hAnsi="Arial" w:cs="Arial"/>
          <w:sz w:val="22"/>
          <w:szCs w:val="22"/>
        </w:rPr>
        <w:t xml:space="preserve"> This service may be stopped at any time by contacting ACT at 319.337.1</w:t>
      </w:r>
      <w:r w:rsidR="00E7201F">
        <w:rPr>
          <w:rFonts w:ascii="Arial" w:hAnsi="Arial" w:cs="Arial"/>
          <w:sz w:val="22"/>
          <w:szCs w:val="22"/>
        </w:rPr>
        <w:t>270</w:t>
      </w:r>
      <w:r w:rsidRPr="009978D8">
        <w:rPr>
          <w:rFonts w:ascii="Arial" w:hAnsi="Arial" w:cs="Arial"/>
          <w:sz w:val="22"/>
          <w:szCs w:val="22"/>
        </w:rPr>
        <w:t xml:space="preserve"> or completing this form: </w:t>
      </w:r>
      <w:hyperlink r:id="rId13" w:history="1">
        <w:r w:rsidRPr="009978D8">
          <w:rPr>
            <w:rStyle w:val="Hyperlink"/>
            <w:rFonts w:ascii="Arial" w:hAnsi="Arial" w:cs="Arial"/>
            <w:sz w:val="22"/>
            <w:szCs w:val="22"/>
          </w:rPr>
          <w:t>https://www.act.org/content/act/en/products-and-services/the-act/opting-out-of-eos.html</w:t>
        </w:r>
      </w:hyperlink>
    </w:p>
    <w:p w14:paraId="46204E9C" w14:textId="77777777" w:rsidR="007146AA" w:rsidRPr="009978D8" w:rsidRDefault="007146AA" w:rsidP="007146AA">
      <w:pPr>
        <w:pStyle w:val="ISHead1"/>
        <w:spacing w:line="276" w:lineRule="auto"/>
        <w:ind w:right="2160"/>
        <w:rPr>
          <w:rFonts w:ascii="Arial" w:hAnsi="Arial" w:cs="Arial"/>
          <w:b/>
          <w:bCs/>
          <w:sz w:val="28"/>
          <w:szCs w:val="28"/>
        </w:rPr>
      </w:pPr>
      <w:r w:rsidRPr="009978D8">
        <w:rPr>
          <w:rFonts w:ascii="Arial" w:hAnsi="Arial" w:cs="Arial"/>
          <w:b/>
          <w:bCs/>
          <w:sz w:val="28"/>
          <w:szCs w:val="28"/>
        </w:rPr>
        <w:t>Parent/Guardian Consent</w:t>
      </w:r>
    </w:p>
    <w:p w14:paraId="60747E27" w14:textId="341350A3" w:rsidR="007146AA" w:rsidRPr="007146AA" w:rsidRDefault="007146AA" w:rsidP="007146AA">
      <w:pPr>
        <w:pStyle w:val="ISBodyText"/>
        <w:spacing w:line="276" w:lineRule="auto"/>
        <w:ind w:right="2160"/>
        <w:rPr>
          <w:rFonts w:ascii="Arial" w:hAnsi="Arial" w:cs="Arial"/>
          <w:sz w:val="22"/>
          <w:szCs w:val="22"/>
        </w:rPr>
      </w:pPr>
      <w:r w:rsidRPr="007146AA">
        <w:rPr>
          <w:rFonts w:ascii="Arial" w:hAnsi="Arial" w:cs="Arial"/>
          <w:sz w:val="22"/>
          <w:szCs w:val="22"/>
        </w:rPr>
        <w:t xml:space="preserve">Schools may only permit students who have parent/guardian consent to answer optional non-test questions and/or agree to participate in EOS. Please indicate your preference below and return this to the high school by </w:t>
      </w:r>
      <w:r w:rsidR="00931AAF" w:rsidRPr="00931AAF">
        <w:rPr>
          <w:rFonts w:ascii="Arial" w:hAnsi="Arial" w:cs="Arial"/>
          <w:b/>
          <w:bCs/>
          <w:color w:val="FF0000"/>
          <w:sz w:val="22"/>
          <w:szCs w:val="22"/>
        </w:rPr>
        <w:t>Month DD, 2024</w:t>
      </w:r>
      <w:r w:rsidRPr="007146AA">
        <w:rPr>
          <w:rFonts w:ascii="Arial" w:hAnsi="Arial" w:cs="Arial"/>
          <w:b/>
          <w:bCs/>
          <w:sz w:val="22"/>
          <w:szCs w:val="22"/>
        </w:rPr>
        <w:t>.</w:t>
      </w:r>
    </w:p>
    <w:p w14:paraId="701882F2" w14:textId="77777777" w:rsidR="007146AA" w:rsidRPr="007146AA" w:rsidRDefault="007146AA" w:rsidP="007146AA">
      <w:pPr>
        <w:pStyle w:val="ISBodyText"/>
        <w:spacing w:line="276" w:lineRule="auto"/>
        <w:ind w:right="2160"/>
        <w:rPr>
          <w:rFonts w:ascii="Arial" w:hAnsi="Arial" w:cs="Arial"/>
          <w:i/>
          <w:iCs/>
          <w:sz w:val="22"/>
          <w:szCs w:val="22"/>
        </w:rPr>
      </w:pPr>
      <w:r w:rsidRPr="007146AA">
        <w:rPr>
          <w:rFonts w:ascii="Arial" w:hAnsi="Arial" w:cs="Arial"/>
          <w:i/>
          <w:iCs/>
          <w:sz w:val="22"/>
          <w:szCs w:val="22"/>
        </w:rPr>
        <w:t xml:space="preserve">I give consent for my child to complete the optional non-test questions.  </w:t>
      </w:r>
      <w:r w:rsidRPr="007146AA">
        <w:rPr>
          <w:rFonts w:ascii="Arial" w:hAnsi="Arial" w:cs="Arial"/>
          <w:sz w:val="22"/>
          <w:szCs w:val="22"/>
        </w:rPr>
        <w:t>Yes or No? ___________</w:t>
      </w:r>
    </w:p>
    <w:p w14:paraId="77646384" w14:textId="77777777" w:rsidR="007146AA" w:rsidRPr="007146AA" w:rsidRDefault="007146AA" w:rsidP="007146AA">
      <w:pPr>
        <w:pStyle w:val="ISBodyText"/>
        <w:spacing w:line="276" w:lineRule="auto"/>
        <w:ind w:right="2160"/>
        <w:rPr>
          <w:rFonts w:ascii="Arial" w:hAnsi="Arial" w:cs="Arial"/>
          <w:i/>
          <w:iCs/>
          <w:sz w:val="22"/>
          <w:szCs w:val="22"/>
        </w:rPr>
      </w:pPr>
      <w:r w:rsidRPr="007146AA">
        <w:rPr>
          <w:rFonts w:ascii="Arial" w:hAnsi="Arial" w:cs="Arial"/>
          <w:i/>
          <w:iCs/>
          <w:sz w:val="22"/>
          <w:szCs w:val="22"/>
        </w:rPr>
        <w:t xml:space="preserve">I give consent for my child to answer “Yes” to the EOS.  </w:t>
      </w:r>
      <w:r w:rsidRPr="007146AA">
        <w:rPr>
          <w:rFonts w:ascii="Arial" w:hAnsi="Arial" w:cs="Arial"/>
          <w:sz w:val="22"/>
          <w:szCs w:val="22"/>
        </w:rPr>
        <w:t>Yes or No? ___________</w:t>
      </w:r>
    </w:p>
    <w:p w14:paraId="614AA47B" w14:textId="77777777" w:rsidR="007146AA" w:rsidRPr="007146AA" w:rsidRDefault="007146AA" w:rsidP="007146AA">
      <w:pPr>
        <w:pStyle w:val="ISBodyText"/>
        <w:rPr>
          <w:rFonts w:ascii="Arial" w:hAnsi="Arial" w:cs="Arial"/>
          <w:sz w:val="22"/>
          <w:szCs w:val="22"/>
        </w:rPr>
      </w:pPr>
      <w:r w:rsidRPr="007146AA">
        <w:rPr>
          <w:rFonts w:ascii="Arial" w:hAnsi="Arial" w:cs="Arial"/>
          <w:sz w:val="22"/>
          <w:szCs w:val="22"/>
        </w:rPr>
        <w:t>Student name: (please print): ______________________________________________________</w:t>
      </w:r>
    </w:p>
    <w:p w14:paraId="0794E152" w14:textId="77777777" w:rsidR="007146AA" w:rsidRPr="007146AA" w:rsidRDefault="007146AA" w:rsidP="007146AA">
      <w:pPr>
        <w:pStyle w:val="ISBodyText"/>
        <w:rPr>
          <w:rFonts w:ascii="Arial" w:hAnsi="Arial" w:cs="Arial"/>
          <w:sz w:val="22"/>
          <w:szCs w:val="22"/>
        </w:rPr>
      </w:pPr>
      <w:r w:rsidRPr="007146AA">
        <w:rPr>
          <w:rFonts w:ascii="Arial" w:hAnsi="Arial" w:cs="Arial"/>
          <w:sz w:val="22"/>
          <w:szCs w:val="22"/>
        </w:rPr>
        <w:t xml:space="preserve">Parent/guardian signature): _______________________________________________________ </w:t>
      </w:r>
    </w:p>
    <w:p w14:paraId="7594CA12" w14:textId="77777777" w:rsidR="007146AA" w:rsidRPr="00B953E1" w:rsidRDefault="007146AA" w:rsidP="007146AA">
      <w:pPr>
        <w:pStyle w:val="ISBodyText"/>
        <w:rPr>
          <w:rFonts w:ascii="Arial" w:hAnsi="Arial" w:cs="Arial"/>
          <w:sz w:val="22"/>
          <w:szCs w:val="22"/>
        </w:rPr>
      </w:pPr>
      <w:r w:rsidRPr="007146AA">
        <w:rPr>
          <w:rFonts w:ascii="Arial" w:hAnsi="Arial" w:cs="Arial"/>
          <w:sz w:val="22"/>
          <w:szCs w:val="22"/>
        </w:rPr>
        <w:t>Date: _____________________</w:t>
      </w:r>
    </w:p>
    <w:p w14:paraId="68191916" w14:textId="77777777" w:rsidR="007146AA" w:rsidRPr="009978D8" w:rsidRDefault="007146AA" w:rsidP="007146AA">
      <w:pPr>
        <w:pStyle w:val="ISFormHead"/>
        <w:spacing w:before="0" w:after="0" w:line="276" w:lineRule="auto"/>
        <w:ind w:right="2160"/>
        <w:rPr>
          <w:rFonts w:ascii="Arial" w:hAnsi="Arial" w:cs="Arial"/>
          <w:sz w:val="22"/>
          <w:szCs w:val="22"/>
        </w:rPr>
      </w:pPr>
    </w:p>
    <w:p w14:paraId="2509A8F7" w14:textId="3551523D" w:rsidR="007146AA" w:rsidRPr="00654C9C" w:rsidRDefault="007146AA" w:rsidP="007146AA">
      <w:pPr>
        <w:pStyle w:val="ISContactNotice"/>
        <w:spacing w:line="276" w:lineRule="auto"/>
        <w:ind w:right="2160"/>
        <w:rPr>
          <w:rFonts w:ascii="Arial" w:hAnsi="Arial" w:cs="Arial"/>
          <w:b/>
          <w:bCs/>
          <w:sz w:val="22"/>
          <w:szCs w:val="22"/>
        </w:rPr>
      </w:pPr>
      <w:r w:rsidRPr="00654C9C">
        <w:rPr>
          <w:rFonts w:ascii="Arial" w:hAnsi="Arial" w:cs="Arial"/>
          <w:b/>
          <w:bCs/>
          <w:sz w:val="22"/>
          <w:szCs w:val="22"/>
        </w:rPr>
        <w:t xml:space="preserve">If you have questions, please contact the high school at </w:t>
      </w:r>
      <w:r w:rsidRPr="00654C9C">
        <w:rPr>
          <w:rFonts w:ascii="Arial" w:hAnsi="Arial" w:cs="Arial"/>
          <w:b/>
          <w:bCs/>
          <w:color w:val="C00000"/>
          <w:sz w:val="22"/>
          <w:szCs w:val="22"/>
        </w:rPr>
        <w:t xml:space="preserve">000.000.0000 </w:t>
      </w:r>
      <w:r w:rsidRPr="00654C9C">
        <w:rPr>
          <w:rFonts w:ascii="Arial" w:hAnsi="Arial" w:cs="Arial"/>
          <w:b/>
          <w:bCs/>
          <w:color w:val="C00000"/>
          <w:sz w:val="22"/>
          <w:szCs w:val="22"/>
        </w:rPr>
        <w:br/>
      </w:r>
      <w:r w:rsidRPr="00654C9C">
        <w:rPr>
          <w:rFonts w:ascii="Arial" w:hAnsi="Arial" w:cs="Arial"/>
          <w:b/>
          <w:bCs/>
          <w:sz w:val="22"/>
          <w:szCs w:val="22"/>
        </w:rPr>
        <w:t xml:space="preserve">or the </w:t>
      </w:r>
      <w:bookmarkEnd w:id="0"/>
      <w:r w:rsidR="00700948">
        <w:rPr>
          <w:rFonts w:ascii="Arial" w:hAnsi="Arial" w:cs="Arial"/>
          <w:b/>
          <w:bCs/>
          <w:sz w:val="22"/>
          <w:szCs w:val="22"/>
        </w:rPr>
        <w:t>Tennessee</w:t>
      </w:r>
      <w:r w:rsidRPr="007146AA">
        <w:rPr>
          <w:rFonts w:ascii="Arial" w:hAnsi="Arial" w:cs="Arial"/>
          <w:b/>
          <w:bCs/>
          <w:sz w:val="22"/>
          <w:szCs w:val="22"/>
        </w:rPr>
        <w:t xml:space="preserve"> Department of Education at </w:t>
      </w:r>
      <w:r w:rsidR="00E7201F">
        <w:rPr>
          <w:rFonts w:ascii="Arial" w:hAnsi="Arial" w:cs="Arial"/>
          <w:b/>
          <w:bCs/>
          <w:sz w:val="22"/>
          <w:szCs w:val="22"/>
        </w:rPr>
        <w:t>615</w:t>
      </w:r>
      <w:r w:rsidRPr="007146AA">
        <w:rPr>
          <w:rFonts w:ascii="Arial" w:hAnsi="Arial" w:cs="Arial"/>
          <w:b/>
          <w:bCs/>
          <w:sz w:val="22"/>
          <w:szCs w:val="22"/>
        </w:rPr>
        <w:t>-</w:t>
      </w:r>
      <w:r w:rsidR="00E7201F">
        <w:rPr>
          <w:rFonts w:ascii="Arial" w:hAnsi="Arial" w:cs="Arial"/>
          <w:b/>
          <w:bCs/>
          <w:sz w:val="22"/>
          <w:szCs w:val="22"/>
        </w:rPr>
        <w:t>532</w:t>
      </w:r>
      <w:r w:rsidRPr="007146AA">
        <w:rPr>
          <w:rFonts w:ascii="Arial" w:hAnsi="Arial" w:cs="Arial"/>
          <w:b/>
          <w:bCs/>
          <w:sz w:val="22"/>
          <w:szCs w:val="22"/>
        </w:rPr>
        <w:t>-</w:t>
      </w:r>
      <w:r w:rsidR="00E7201F">
        <w:rPr>
          <w:rFonts w:ascii="Arial" w:hAnsi="Arial" w:cs="Arial"/>
          <w:b/>
          <w:bCs/>
          <w:sz w:val="22"/>
          <w:szCs w:val="22"/>
        </w:rPr>
        <w:t>3027</w:t>
      </w:r>
      <w:r w:rsidRPr="007146AA">
        <w:rPr>
          <w:rFonts w:ascii="Arial" w:hAnsi="Arial" w:cs="Arial"/>
          <w:b/>
          <w:bCs/>
          <w:sz w:val="22"/>
          <w:szCs w:val="22"/>
        </w:rPr>
        <w:t>.</w:t>
      </w:r>
    </w:p>
    <w:p w14:paraId="3225DA19" w14:textId="6CE784A2" w:rsidR="004B77F6" w:rsidRPr="007146AA" w:rsidRDefault="004B77F6" w:rsidP="007146AA"/>
    <w:sectPr w:rsidR="004B77F6" w:rsidRPr="007146AA" w:rsidSect="007146AA">
      <w:footerReference w:type="default" r:id="rId14"/>
      <w:pgSz w:w="12240" w:h="15840"/>
      <w:pgMar w:top="720" w:right="720" w:bottom="720" w:left="72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FA2663" w14:textId="77777777" w:rsidR="000115D1" w:rsidRDefault="000115D1" w:rsidP="00FB6D31">
      <w:pPr>
        <w:spacing w:after="0" w:line="240" w:lineRule="auto"/>
      </w:pPr>
      <w:r>
        <w:separator/>
      </w:r>
    </w:p>
  </w:endnote>
  <w:endnote w:type="continuationSeparator" w:id="0">
    <w:p w14:paraId="32E47079" w14:textId="77777777" w:rsidR="000115D1" w:rsidRDefault="000115D1" w:rsidP="00FB6D31">
      <w:pPr>
        <w:spacing w:after="0" w:line="240" w:lineRule="auto"/>
      </w:pPr>
      <w:r>
        <w:continuationSeparator/>
      </w:r>
    </w:p>
  </w:endnote>
  <w:endnote w:type="continuationNotice" w:id="1">
    <w:p w14:paraId="38AC7A73" w14:textId="77777777" w:rsidR="000115D1" w:rsidRDefault="000115D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ontserrat SemiBold">
    <w:panose1 w:val="000007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E03EC" w14:textId="19D5BF0D" w:rsidR="00DD0AE8" w:rsidRDefault="00DD0AE8" w:rsidP="008D7398">
    <w:pPr>
      <w:pStyle w:val="ISFolioFooter"/>
    </w:pPr>
    <w:r w:rsidRPr="009C293E">
      <w:t>© 202</w:t>
    </w:r>
    <w:r w:rsidR="00931AAF">
      <w:t>3</w:t>
    </w:r>
    <w:r w:rsidRPr="009C293E">
      <w:t xml:space="preserve"> by ACT, Inc. All</w:t>
    </w:r>
    <w:r w:rsidRPr="009C293E">
      <w:rPr>
        <w:spacing w:val="13"/>
      </w:rPr>
      <w:t xml:space="preserve"> </w:t>
    </w:r>
    <w:r w:rsidRPr="009C293E">
      <w:t>rights</w:t>
    </w:r>
    <w:r w:rsidRPr="009C293E">
      <w:rPr>
        <w:spacing w:val="2"/>
      </w:rPr>
      <w:t xml:space="preserve"> </w:t>
    </w:r>
    <w:r w:rsidRPr="009C293E">
      <w:t xml:space="preserve">reserved.  </w:t>
    </w:r>
    <w:sdt>
      <w:sdtPr>
        <w:id w:val="-1229370311"/>
        <w:docPartObj>
          <w:docPartGallery w:val="Page Numbers (Bottom of Page)"/>
          <w:docPartUnique/>
        </w:docPartObj>
      </w:sdtPr>
      <w:sdtEndPr/>
      <w:sdtContent>
        <w:sdt>
          <w:sdtPr>
            <w:id w:val="1728636285"/>
            <w:docPartObj>
              <w:docPartGallery w:val="Page Numbers (Top of Page)"/>
              <w:docPartUnique/>
            </w:docPartObj>
          </w:sdtPr>
          <w:sdtEndPr/>
          <w:sdtContent>
            <w:r>
              <w:tab/>
            </w:r>
            <w:r w:rsidR="002846E7">
              <w:tab/>
            </w:r>
            <w:r w:rsidR="002846E7">
              <w:tab/>
            </w:r>
            <w:r w:rsidRPr="009C293E">
              <w:t xml:space="preserve">Page </w:t>
            </w:r>
            <w:r w:rsidRPr="009C293E">
              <w:fldChar w:fldCharType="begin"/>
            </w:r>
            <w:r w:rsidRPr="009C293E">
              <w:instrText xml:space="preserve"> PAGE </w:instrText>
            </w:r>
            <w:r w:rsidRPr="009C293E">
              <w:fldChar w:fldCharType="separate"/>
            </w:r>
            <w:r w:rsidRPr="009C293E">
              <w:rPr>
                <w:noProof/>
              </w:rPr>
              <w:t>2</w:t>
            </w:r>
            <w:r w:rsidRPr="009C293E">
              <w:fldChar w:fldCharType="end"/>
            </w:r>
            <w:r w:rsidRPr="009C293E">
              <w:t xml:space="preserve"> of </w:t>
            </w:r>
            <w:r>
              <w:fldChar w:fldCharType="begin"/>
            </w:r>
            <w:r>
              <w:instrText>NUMPAGES</w:instrText>
            </w:r>
            <w:r>
              <w:fldChar w:fldCharType="separate"/>
            </w:r>
            <w:r w:rsidRPr="009C293E">
              <w:rPr>
                <w:noProof/>
              </w:rPr>
              <w:t>2</w:t>
            </w:r>
            <w:r>
              <w:fldChar w:fldCharType="end"/>
            </w:r>
          </w:sdtContent>
        </w:sdt>
      </w:sdtContent>
    </w:sdt>
    <w:r w:rsidRPr="009C293E">
      <w:t xml:space="preserve"> </w:t>
    </w:r>
    <w:r>
      <w:tab/>
    </w:r>
    <w:r w:rsidR="005523D2">
      <w:tab/>
    </w:r>
    <w:r w:rsidR="005523D2">
      <w:tab/>
    </w:r>
    <w:r w:rsidR="005523D2">
      <w:tab/>
    </w:r>
    <w:r w:rsidR="005523D2">
      <w:tab/>
    </w:r>
    <w:r w:rsidR="002846E7">
      <w:tab/>
    </w:r>
    <w:r w:rsidR="002846E7">
      <w:tab/>
    </w:r>
    <w:r w:rsidR="002846E7">
      <w:tab/>
    </w:r>
    <w:r w:rsidR="002846E7">
      <w:tab/>
    </w:r>
    <w:r w:rsidR="002846E7">
      <w:tab/>
    </w:r>
    <w:r w:rsidR="00D53F03">
      <w:rPr>
        <w:spacing w:val="-1"/>
      </w:rPr>
      <w:t>LT10041</w:t>
    </w:r>
    <w:r w:rsidRPr="009C293E">
      <w:rPr>
        <w:spacing w:val="-1"/>
      </w:rPr>
      <w:t>.</w:t>
    </w:r>
    <w:r w:rsidR="008B4824">
      <w:rPr>
        <w:spacing w:val="-1"/>
      </w:rPr>
      <w:t>CJ1</w:t>
    </w:r>
    <w:r w:rsidR="00931AAF">
      <w:rPr>
        <w:spacing w:val="-1"/>
      </w:rPr>
      <w:t>547</w:t>
    </w:r>
    <w:r w:rsidR="00700948">
      <w:rPr>
        <w:spacing w:val="-1"/>
      </w:rPr>
      <w:t>8</w:t>
    </w:r>
  </w:p>
  <w:p w14:paraId="79791E9E" w14:textId="77777777" w:rsidR="00DD0AE8" w:rsidRPr="00654D9B" w:rsidRDefault="002846E7" w:rsidP="00DA105D">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5AFEDB" w14:textId="77777777" w:rsidR="000115D1" w:rsidRDefault="000115D1" w:rsidP="00FB6D31">
      <w:pPr>
        <w:spacing w:after="0" w:line="240" w:lineRule="auto"/>
      </w:pPr>
      <w:r>
        <w:separator/>
      </w:r>
    </w:p>
  </w:footnote>
  <w:footnote w:type="continuationSeparator" w:id="0">
    <w:p w14:paraId="0A936AA2" w14:textId="77777777" w:rsidR="000115D1" w:rsidRDefault="000115D1" w:rsidP="00FB6D31">
      <w:pPr>
        <w:spacing w:after="0" w:line="240" w:lineRule="auto"/>
      </w:pPr>
      <w:r>
        <w:continuationSeparator/>
      </w:r>
    </w:p>
  </w:footnote>
  <w:footnote w:type="continuationNotice" w:id="1">
    <w:p w14:paraId="2C992037" w14:textId="77777777" w:rsidR="000115D1" w:rsidRDefault="000115D1">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6ED"/>
    <w:multiLevelType w:val="hybridMultilevel"/>
    <w:tmpl w:val="C5FE1C44"/>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7910928"/>
    <w:multiLevelType w:val="hybridMultilevel"/>
    <w:tmpl w:val="DFEAB28A"/>
    <w:lvl w:ilvl="0" w:tplc="98D497BC">
      <w:start w:val="1"/>
      <w:numFmt w:val="bullet"/>
      <w:pStyle w:val="ISTableBulle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2054AF"/>
    <w:multiLevelType w:val="hybridMultilevel"/>
    <w:tmpl w:val="2206B872"/>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E526B95"/>
    <w:multiLevelType w:val="hybridMultilevel"/>
    <w:tmpl w:val="8000E508"/>
    <w:lvl w:ilvl="0" w:tplc="C91E2826">
      <w:start w:val="1"/>
      <w:numFmt w:val="decimal"/>
      <w:pStyle w:val="ISNumberedList"/>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E151B9"/>
    <w:multiLevelType w:val="hybridMultilevel"/>
    <w:tmpl w:val="F1E210C8"/>
    <w:lvl w:ilvl="0" w:tplc="E398F0DC">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11AC4C12">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8A399D"/>
    <w:multiLevelType w:val="hybridMultilevel"/>
    <w:tmpl w:val="0D608D18"/>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BE05307"/>
    <w:multiLevelType w:val="hybridMultilevel"/>
    <w:tmpl w:val="F4063A6A"/>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5">
      <w:start w:val="1"/>
      <w:numFmt w:val="bullet"/>
      <w:lvlText w:val=""/>
      <w:lvlJc w:val="left"/>
      <w:pPr>
        <w:ind w:left="2520" w:hanging="360"/>
      </w:pPr>
      <w:rPr>
        <w:rFonts w:ascii="Wingdings" w:hAnsi="Wingdings"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55A72C62"/>
    <w:multiLevelType w:val="hybridMultilevel"/>
    <w:tmpl w:val="EE1E7554"/>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57837BE0"/>
    <w:multiLevelType w:val="hybridMultilevel"/>
    <w:tmpl w:val="A1D4F24E"/>
    <w:lvl w:ilvl="0" w:tplc="72D8242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86A2378"/>
    <w:multiLevelType w:val="hybridMultilevel"/>
    <w:tmpl w:val="F1F00A20"/>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AB05F5C"/>
    <w:multiLevelType w:val="hybridMultilevel"/>
    <w:tmpl w:val="498E641E"/>
    <w:lvl w:ilvl="0" w:tplc="04090017">
      <w:start w:val="1"/>
      <w:numFmt w:val="low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CB43065"/>
    <w:multiLevelType w:val="hybridMultilevel"/>
    <w:tmpl w:val="124C74FA"/>
    <w:lvl w:ilvl="0" w:tplc="22C44330">
      <w:start w:val="1"/>
      <w:numFmt w:val="bullet"/>
      <w:pStyle w:val="ISGuideBulletText1"/>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D23476A"/>
    <w:multiLevelType w:val="hybridMultilevel"/>
    <w:tmpl w:val="DD20D032"/>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5DC34A2A"/>
    <w:multiLevelType w:val="hybridMultilevel"/>
    <w:tmpl w:val="D62606CC"/>
    <w:lvl w:ilvl="0" w:tplc="1A48924A">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60E04D09"/>
    <w:multiLevelType w:val="hybridMultilevel"/>
    <w:tmpl w:val="137A6E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1F8369B"/>
    <w:multiLevelType w:val="hybridMultilevel"/>
    <w:tmpl w:val="0B36508A"/>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66C605CC"/>
    <w:multiLevelType w:val="hybridMultilevel"/>
    <w:tmpl w:val="358CB5BE"/>
    <w:lvl w:ilvl="0" w:tplc="1A48924A">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6F0E3422"/>
    <w:multiLevelType w:val="hybridMultilevel"/>
    <w:tmpl w:val="5F20A8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0DA22A5"/>
    <w:multiLevelType w:val="hybridMultilevel"/>
    <w:tmpl w:val="FBFA424C"/>
    <w:lvl w:ilvl="0" w:tplc="E398F0DC">
      <w:start w:val="1"/>
      <w:numFmt w:val="bullet"/>
      <w:pStyle w:val="ISBulletText1"/>
      <w:lvlText w:val=""/>
      <w:lvlJc w:val="left"/>
      <w:pPr>
        <w:ind w:left="5400" w:hanging="360"/>
      </w:pPr>
      <w:rPr>
        <w:rFonts w:ascii="Symbol" w:hAnsi="Symbol" w:hint="default"/>
      </w:rPr>
    </w:lvl>
    <w:lvl w:ilvl="1" w:tplc="0958F9B2">
      <w:start w:val="1"/>
      <w:numFmt w:val="bullet"/>
      <w:pStyle w:val="ISBulletText2"/>
      <w:lvlText w:val="o"/>
      <w:lvlJc w:val="left"/>
      <w:pPr>
        <w:ind w:left="6120" w:hanging="360"/>
      </w:pPr>
      <w:rPr>
        <w:rFonts w:ascii="Courier New" w:hAnsi="Courier New" w:cs="Courier New" w:hint="default"/>
      </w:rPr>
    </w:lvl>
    <w:lvl w:ilvl="2" w:tplc="11AC4C12">
      <w:start w:val="1"/>
      <w:numFmt w:val="bullet"/>
      <w:pStyle w:val="ISBulletText3"/>
      <w:lvlText w:val=""/>
      <w:lvlJc w:val="left"/>
      <w:pPr>
        <w:ind w:left="6840" w:hanging="360"/>
      </w:pPr>
      <w:rPr>
        <w:rFonts w:ascii="Wingdings" w:hAnsi="Wingdings" w:hint="default"/>
      </w:rPr>
    </w:lvl>
    <w:lvl w:ilvl="3" w:tplc="04090001">
      <w:start w:val="1"/>
      <w:numFmt w:val="bullet"/>
      <w:lvlText w:val=""/>
      <w:lvlJc w:val="left"/>
      <w:pPr>
        <w:ind w:left="7560" w:hanging="360"/>
      </w:pPr>
      <w:rPr>
        <w:rFonts w:ascii="Symbol" w:hAnsi="Symbol" w:hint="default"/>
      </w:rPr>
    </w:lvl>
    <w:lvl w:ilvl="4" w:tplc="04090003" w:tentative="1">
      <w:start w:val="1"/>
      <w:numFmt w:val="bullet"/>
      <w:lvlText w:val="o"/>
      <w:lvlJc w:val="left"/>
      <w:pPr>
        <w:ind w:left="8280" w:hanging="360"/>
      </w:pPr>
      <w:rPr>
        <w:rFonts w:ascii="Courier New" w:hAnsi="Courier New" w:cs="Courier New" w:hint="default"/>
      </w:rPr>
    </w:lvl>
    <w:lvl w:ilvl="5" w:tplc="04090005" w:tentative="1">
      <w:start w:val="1"/>
      <w:numFmt w:val="bullet"/>
      <w:lvlText w:val=""/>
      <w:lvlJc w:val="left"/>
      <w:pPr>
        <w:ind w:left="9000" w:hanging="360"/>
      </w:pPr>
      <w:rPr>
        <w:rFonts w:ascii="Wingdings" w:hAnsi="Wingdings" w:hint="default"/>
      </w:rPr>
    </w:lvl>
    <w:lvl w:ilvl="6" w:tplc="04090001" w:tentative="1">
      <w:start w:val="1"/>
      <w:numFmt w:val="bullet"/>
      <w:lvlText w:val=""/>
      <w:lvlJc w:val="left"/>
      <w:pPr>
        <w:ind w:left="9720" w:hanging="360"/>
      </w:pPr>
      <w:rPr>
        <w:rFonts w:ascii="Symbol" w:hAnsi="Symbol" w:hint="default"/>
      </w:rPr>
    </w:lvl>
    <w:lvl w:ilvl="7" w:tplc="04090003" w:tentative="1">
      <w:start w:val="1"/>
      <w:numFmt w:val="bullet"/>
      <w:lvlText w:val="o"/>
      <w:lvlJc w:val="left"/>
      <w:pPr>
        <w:ind w:left="10440" w:hanging="360"/>
      </w:pPr>
      <w:rPr>
        <w:rFonts w:ascii="Courier New" w:hAnsi="Courier New" w:cs="Courier New" w:hint="default"/>
      </w:rPr>
    </w:lvl>
    <w:lvl w:ilvl="8" w:tplc="04090005" w:tentative="1">
      <w:start w:val="1"/>
      <w:numFmt w:val="bullet"/>
      <w:lvlText w:val=""/>
      <w:lvlJc w:val="left"/>
      <w:pPr>
        <w:ind w:left="11160" w:hanging="360"/>
      </w:pPr>
      <w:rPr>
        <w:rFonts w:ascii="Wingdings" w:hAnsi="Wingdings" w:hint="default"/>
      </w:rPr>
    </w:lvl>
  </w:abstractNum>
  <w:abstractNum w:abstractNumId="19" w15:restartNumberingAfterBreak="0">
    <w:nsid w:val="745A6B1C"/>
    <w:multiLevelType w:val="hybridMultilevel"/>
    <w:tmpl w:val="05BEA9F4"/>
    <w:lvl w:ilvl="0" w:tplc="9488B778">
      <w:start w:val="1"/>
      <w:numFmt w:val="decimal"/>
      <w:pStyle w:val="ISTCNumberedList"/>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762C587F"/>
    <w:multiLevelType w:val="hybridMultilevel"/>
    <w:tmpl w:val="A822A026"/>
    <w:lvl w:ilvl="0" w:tplc="57F6147E">
      <w:start w:val="1"/>
      <w:numFmt w:val="bullet"/>
      <w:pStyle w:val="ISFootnote"/>
      <w:lvlText w:val=""/>
      <w:lvlJc w:val="left"/>
      <w:pPr>
        <w:ind w:left="720" w:hanging="360"/>
      </w:pPr>
      <w:rPr>
        <w:rFonts w:ascii="Symbol" w:hAnsi="Symbol" w:hint="default"/>
      </w:rPr>
    </w:lvl>
    <w:lvl w:ilvl="1" w:tplc="BE8CBA6E">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64A4BD7"/>
    <w:multiLevelType w:val="hybridMultilevel"/>
    <w:tmpl w:val="933041FA"/>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7DAF7BBA"/>
    <w:multiLevelType w:val="hybridMultilevel"/>
    <w:tmpl w:val="C2E672AA"/>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7F8D1CD0"/>
    <w:multiLevelType w:val="hybridMultilevel"/>
    <w:tmpl w:val="41780E9C"/>
    <w:lvl w:ilvl="0" w:tplc="1A48924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854562850">
    <w:abstractNumId w:val="19"/>
  </w:num>
  <w:num w:numId="2" w16cid:durableId="993921763">
    <w:abstractNumId w:val="10"/>
  </w:num>
  <w:num w:numId="3" w16cid:durableId="589581381">
    <w:abstractNumId w:val="19"/>
    <w:lvlOverride w:ilvl="0">
      <w:startOverride w:val="1"/>
    </w:lvlOverride>
  </w:num>
  <w:num w:numId="4" w16cid:durableId="2114474852">
    <w:abstractNumId w:val="11"/>
  </w:num>
  <w:num w:numId="5" w16cid:durableId="672681498">
    <w:abstractNumId w:val="8"/>
  </w:num>
  <w:num w:numId="6" w16cid:durableId="1617250402">
    <w:abstractNumId w:val="14"/>
  </w:num>
  <w:num w:numId="7" w16cid:durableId="191311958">
    <w:abstractNumId w:val="0"/>
  </w:num>
  <w:num w:numId="8" w16cid:durableId="1267080167">
    <w:abstractNumId w:val="22"/>
  </w:num>
  <w:num w:numId="9" w16cid:durableId="120268781">
    <w:abstractNumId w:val="16"/>
  </w:num>
  <w:num w:numId="10" w16cid:durableId="582493942">
    <w:abstractNumId w:val="9"/>
  </w:num>
  <w:num w:numId="11" w16cid:durableId="236549815">
    <w:abstractNumId w:val="12"/>
  </w:num>
  <w:num w:numId="12" w16cid:durableId="1754088450">
    <w:abstractNumId w:val="5"/>
  </w:num>
  <w:num w:numId="13" w16cid:durableId="1392120465">
    <w:abstractNumId w:val="6"/>
  </w:num>
  <w:num w:numId="14" w16cid:durableId="14967526">
    <w:abstractNumId w:val="15"/>
  </w:num>
  <w:num w:numId="15" w16cid:durableId="653485868">
    <w:abstractNumId w:val="21"/>
  </w:num>
  <w:num w:numId="16" w16cid:durableId="1459028922">
    <w:abstractNumId w:val="23"/>
  </w:num>
  <w:num w:numId="17" w16cid:durableId="1636329273">
    <w:abstractNumId w:val="13"/>
  </w:num>
  <w:num w:numId="18" w16cid:durableId="519391329">
    <w:abstractNumId w:val="4"/>
  </w:num>
  <w:num w:numId="19" w16cid:durableId="303042878">
    <w:abstractNumId w:val="7"/>
  </w:num>
  <w:num w:numId="20" w16cid:durableId="1373308440">
    <w:abstractNumId w:val="2"/>
  </w:num>
  <w:num w:numId="21" w16cid:durableId="2068216129">
    <w:abstractNumId w:val="3"/>
  </w:num>
  <w:num w:numId="22" w16cid:durableId="965358897">
    <w:abstractNumId w:val="18"/>
  </w:num>
  <w:num w:numId="23" w16cid:durableId="710882186">
    <w:abstractNumId w:val="1"/>
  </w:num>
  <w:num w:numId="24" w16cid:durableId="1390374176">
    <w:abstractNumId w:val="19"/>
  </w:num>
  <w:num w:numId="25" w16cid:durableId="40323091">
    <w:abstractNumId w:val="20"/>
  </w:num>
  <w:num w:numId="26" w16cid:durableId="368265531">
    <w:abstractNumId w:val="11"/>
  </w:num>
  <w:num w:numId="27" w16cid:durableId="78986016">
    <w:abstractNumId w:val="1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stylePaneSortMethod w:val="0000"/>
  <w:defaultTabStop w:val="288"/>
  <w:characterSpacingControl w:val="doNotCompress"/>
  <w:hdrShapeDefaults>
    <o:shapedefaults v:ext="edit" spidmax="4300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15D1"/>
    <w:rsid w:val="00000813"/>
    <w:rsid w:val="00001F41"/>
    <w:rsid w:val="00002893"/>
    <w:rsid w:val="00003170"/>
    <w:rsid w:val="00003560"/>
    <w:rsid w:val="00004760"/>
    <w:rsid w:val="00004C16"/>
    <w:rsid w:val="00004C8E"/>
    <w:rsid w:val="00007C21"/>
    <w:rsid w:val="000107D0"/>
    <w:rsid w:val="00010EF6"/>
    <w:rsid w:val="000115D1"/>
    <w:rsid w:val="00012738"/>
    <w:rsid w:val="000131E4"/>
    <w:rsid w:val="00013C6D"/>
    <w:rsid w:val="0002085F"/>
    <w:rsid w:val="00020D44"/>
    <w:rsid w:val="0002171D"/>
    <w:rsid w:val="0002224B"/>
    <w:rsid w:val="00023006"/>
    <w:rsid w:val="0002723A"/>
    <w:rsid w:val="00032363"/>
    <w:rsid w:val="000325F5"/>
    <w:rsid w:val="00033871"/>
    <w:rsid w:val="00033923"/>
    <w:rsid w:val="00034978"/>
    <w:rsid w:val="00037276"/>
    <w:rsid w:val="00037A01"/>
    <w:rsid w:val="00037F50"/>
    <w:rsid w:val="0004017D"/>
    <w:rsid w:val="00043426"/>
    <w:rsid w:val="00043BBF"/>
    <w:rsid w:val="00044017"/>
    <w:rsid w:val="000447CA"/>
    <w:rsid w:val="00046C40"/>
    <w:rsid w:val="000477AE"/>
    <w:rsid w:val="00051403"/>
    <w:rsid w:val="0005242C"/>
    <w:rsid w:val="00052510"/>
    <w:rsid w:val="000527E8"/>
    <w:rsid w:val="000533D3"/>
    <w:rsid w:val="0005391B"/>
    <w:rsid w:val="0005395D"/>
    <w:rsid w:val="00053C03"/>
    <w:rsid w:val="000545FC"/>
    <w:rsid w:val="00054E93"/>
    <w:rsid w:val="00055250"/>
    <w:rsid w:val="00056C62"/>
    <w:rsid w:val="00057FC0"/>
    <w:rsid w:val="000621D7"/>
    <w:rsid w:val="00062AB2"/>
    <w:rsid w:val="00063799"/>
    <w:rsid w:val="00063913"/>
    <w:rsid w:val="00064237"/>
    <w:rsid w:val="000644E0"/>
    <w:rsid w:val="00064710"/>
    <w:rsid w:val="0006756D"/>
    <w:rsid w:val="0007202E"/>
    <w:rsid w:val="0007304C"/>
    <w:rsid w:val="00076DBE"/>
    <w:rsid w:val="00081E21"/>
    <w:rsid w:val="0008211E"/>
    <w:rsid w:val="000830F4"/>
    <w:rsid w:val="00084622"/>
    <w:rsid w:val="00085AB6"/>
    <w:rsid w:val="000860D3"/>
    <w:rsid w:val="000903BE"/>
    <w:rsid w:val="00090D4C"/>
    <w:rsid w:val="00090E17"/>
    <w:rsid w:val="000924EE"/>
    <w:rsid w:val="00095074"/>
    <w:rsid w:val="00095196"/>
    <w:rsid w:val="00095490"/>
    <w:rsid w:val="00096C7B"/>
    <w:rsid w:val="000A0A80"/>
    <w:rsid w:val="000A1785"/>
    <w:rsid w:val="000A1EE8"/>
    <w:rsid w:val="000A21AB"/>
    <w:rsid w:val="000A29DE"/>
    <w:rsid w:val="000A3A3B"/>
    <w:rsid w:val="000A4555"/>
    <w:rsid w:val="000A4CF4"/>
    <w:rsid w:val="000A52ED"/>
    <w:rsid w:val="000A5EB2"/>
    <w:rsid w:val="000A781C"/>
    <w:rsid w:val="000B058B"/>
    <w:rsid w:val="000B0620"/>
    <w:rsid w:val="000B187E"/>
    <w:rsid w:val="000B2C62"/>
    <w:rsid w:val="000B3727"/>
    <w:rsid w:val="000B391B"/>
    <w:rsid w:val="000B5977"/>
    <w:rsid w:val="000B792E"/>
    <w:rsid w:val="000C2827"/>
    <w:rsid w:val="000C4D53"/>
    <w:rsid w:val="000C5148"/>
    <w:rsid w:val="000C540B"/>
    <w:rsid w:val="000C595C"/>
    <w:rsid w:val="000C7454"/>
    <w:rsid w:val="000C7F26"/>
    <w:rsid w:val="000D0550"/>
    <w:rsid w:val="000D15BE"/>
    <w:rsid w:val="000D2B1C"/>
    <w:rsid w:val="000D3B1C"/>
    <w:rsid w:val="000D3C9C"/>
    <w:rsid w:val="000D5C64"/>
    <w:rsid w:val="000D5EDD"/>
    <w:rsid w:val="000D66A5"/>
    <w:rsid w:val="000D6AFB"/>
    <w:rsid w:val="000D7896"/>
    <w:rsid w:val="000E0A25"/>
    <w:rsid w:val="000E20E9"/>
    <w:rsid w:val="000E2FC4"/>
    <w:rsid w:val="000E54F0"/>
    <w:rsid w:val="000E57CF"/>
    <w:rsid w:val="000E583D"/>
    <w:rsid w:val="000E70EE"/>
    <w:rsid w:val="000F007F"/>
    <w:rsid w:val="000F0244"/>
    <w:rsid w:val="000F1926"/>
    <w:rsid w:val="000F3F17"/>
    <w:rsid w:val="000F4BB4"/>
    <w:rsid w:val="000F4C1B"/>
    <w:rsid w:val="000F589F"/>
    <w:rsid w:val="00100D54"/>
    <w:rsid w:val="00100EEB"/>
    <w:rsid w:val="00101F0D"/>
    <w:rsid w:val="00102071"/>
    <w:rsid w:val="001028CC"/>
    <w:rsid w:val="00102E3D"/>
    <w:rsid w:val="00104FB3"/>
    <w:rsid w:val="0010753A"/>
    <w:rsid w:val="0010781D"/>
    <w:rsid w:val="001124BA"/>
    <w:rsid w:val="00112571"/>
    <w:rsid w:val="001128C4"/>
    <w:rsid w:val="001146C1"/>
    <w:rsid w:val="00114EE1"/>
    <w:rsid w:val="00116CE7"/>
    <w:rsid w:val="0012243E"/>
    <w:rsid w:val="00123364"/>
    <w:rsid w:val="0012388C"/>
    <w:rsid w:val="0012401A"/>
    <w:rsid w:val="001259C7"/>
    <w:rsid w:val="0012604D"/>
    <w:rsid w:val="00127CF4"/>
    <w:rsid w:val="00127E30"/>
    <w:rsid w:val="00127F73"/>
    <w:rsid w:val="00131057"/>
    <w:rsid w:val="00131154"/>
    <w:rsid w:val="0013244B"/>
    <w:rsid w:val="00132D7C"/>
    <w:rsid w:val="0013445A"/>
    <w:rsid w:val="001344C0"/>
    <w:rsid w:val="00134743"/>
    <w:rsid w:val="001352BE"/>
    <w:rsid w:val="001352C8"/>
    <w:rsid w:val="00135819"/>
    <w:rsid w:val="00137ABC"/>
    <w:rsid w:val="00140529"/>
    <w:rsid w:val="001416C6"/>
    <w:rsid w:val="00141ACE"/>
    <w:rsid w:val="001463C1"/>
    <w:rsid w:val="00151AD3"/>
    <w:rsid w:val="00152557"/>
    <w:rsid w:val="00153ABA"/>
    <w:rsid w:val="00153B96"/>
    <w:rsid w:val="00153C67"/>
    <w:rsid w:val="00154647"/>
    <w:rsid w:val="00155838"/>
    <w:rsid w:val="00160AA0"/>
    <w:rsid w:val="00160C6D"/>
    <w:rsid w:val="00162708"/>
    <w:rsid w:val="00162FF9"/>
    <w:rsid w:val="00163CAD"/>
    <w:rsid w:val="00164101"/>
    <w:rsid w:val="00164371"/>
    <w:rsid w:val="00164548"/>
    <w:rsid w:val="00165C15"/>
    <w:rsid w:val="00166A68"/>
    <w:rsid w:val="0016733C"/>
    <w:rsid w:val="00170251"/>
    <w:rsid w:val="0017285B"/>
    <w:rsid w:val="00172DB9"/>
    <w:rsid w:val="00172E26"/>
    <w:rsid w:val="0017399D"/>
    <w:rsid w:val="00174AF7"/>
    <w:rsid w:val="00174E8A"/>
    <w:rsid w:val="0017713C"/>
    <w:rsid w:val="00183648"/>
    <w:rsid w:val="00184D15"/>
    <w:rsid w:val="001852E1"/>
    <w:rsid w:val="00185CDF"/>
    <w:rsid w:val="001876B4"/>
    <w:rsid w:val="00192152"/>
    <w:rsid w:val="00192FED"/>
    <w:rsid w:val="00193179"/>
    <w:rsid w:val="00193E19"/>
    <w:rsid w:val="00193F2C"/>
    <w:rsid w:val="001942AF"/>
    <w:rsid w:val="001945C6"/>
    <w:rsid w:val="001947D0"/>
    <w:rsid w:val="00195E47"/>
    <w:rsid w:val="001968E1"/>
    <w:rsid w:val="0019793A"/>
    <w:rsid w:val="00197BE9"/>
    <w:rsid w:val="001A0688"/>
    <w:rsid w:val="001A0B9D"/>
    <w:rsid w:val="001A2BA0"/>
    <w:rsid w:val="001A32B5"/>
    <w:rsid w:val="001A46D1"/>
    <w:rsid w:val="001A4E30"/>
    <w:rsid w:val="001A5E0F"/>
    <w:rsid w:val="001A668D"/>
    <w:rsid w:val="001A6C1A"/>
    <w:rsid w:val="001A74DA"/>
    <w:rsid w:val="001B3435"/>
    <w:rsid w:val="001B3D3F"/>
    <w:rsid w:val="001B47F6"/>
    <w:rsid w:val="001B588A"/>
    <w:rsid w:val="001B6C12"/>
    <w:rsid w:val="001C0382"/>
    <w:rsid w:val="001C1326"/>
    <w:rsid w:val="001C2185"/>
    <w:rsid w:val="001C2776"/>
    <w:rsid w:val="001C3EBA"/>
    <w:rsid w:val="001C5521"/>
    <w:rsid w:val="001C7D4A"/>
    <w:rsid w:val="001C7FFD"/>
    <w:rsid w:val="001D2AF8"/>
    <w:rsid w:val="001D716B"/>
    <w:rsid w:val="001D737B"/>
    <w:rsid w:val="001D7B76"/>
    <w:rsid w:val="001E002E"/>
    <w:rsid w:val="001E0B23"/>
    <w:rsid w:val="001E1651"/>
    <w:rsid w:val="001E3044"/>
    <w:rsid w:val="001E3F8D"/>
    <w:rsid w:val="001E4062"/>
    <w:rsid w:val="001E4BF0"/>
    <w:rsid w:val="001E6E12"/>
    <w:rsid w:val="001E7D93"/>
    <w:rsid w:val="001F0F1D"/>
    <w:rsid w:val="001F0FAA"/>
    <w:rsid w:val="001F2740"/>
    <w:rsid w:val="001F2FDA"/>
    <w:rsid w:val="001F32D4"/>
    <w:rsid w:val="001F4815"/>
    <w:rsid w:val="001F4AB5"/>
    <w:rsid w:val="001F4D0A"/>
    <w:rsid w:val="001F5BF2"/>
    <w:rsid w:val="001F6A41"/>
    <w:rsid w:val="00200F02"/>
    <w:rsid w:val="00203B1C"/>
    <w:rsid w:val="002067D6"/>
    <w:rsid w:val="00211621"/>
    <w:rsid w:val="00214AE0"/>
    <w:rsid w:val="00215845"/>
    <w:rsid w:val="00215FDD"/>
    <w:rsid w:val="00216D66"/>
    <w:rsid w:val="0021708A"/>
    <w:rsid w:val="00217B0E"/>
    <w:rsid w:val="002202A1"/>
    <w:rsid w:val="00220801"/>
    <w:rsid w:val="00223FD9"/>
    <w:rsid w:val="0022471A"/>
    <w:rsid w:val="002261C4"/>
    <w:rsid w:val="00231A49"/>
    <w:rsid w:val="00233170"/>
    <w:rsid w:val="002337F3"/>
    <w:rsid w:val="0023615C"/>
    <w:rsid w:val="00236835"/>
    <w:rsid w:val="00237B0F"/>
    <w:rsid w:val="0024250C"/>
    <w:rsid w:val="0024252C"/>
    <w:rsid w:val="00242B75"/>
    <w:rsid w:val="0024383C"/>
    <w:rsid w:val="00244373"/>
    <w:rsid w:val="00244FA9"/>
    <w:rsid w:val="00245921"/>
    <w:rsid w:val="0024739C"/>
    <w:rsid w:val="00247497"/>
    <w:rsid w:val="00247617"/>
    <w:rsid w:val="00250063"/>
    <w:rsid w:val="0025116F"/>
    <w:rsid w:val="00251191"/>
    <w:rsid w:val="00253158"/>
    <w:rsid w:val="00253589"/>
    <w:rsid w:val="0025464D"/>
    <w:rsid w:val="002547BC"/>
    <w:rsid w:val="00254849"/>
    <w:rsid w:val="002552B3"/>
    <w:rsid w:val="00255709"/>
    <w:rsid w:val="00260CCA"/>
    <w:rsid w:val="0026157C"/>
    <w:rsid w:val="00262C9B"/>
    <w:rsid w:val="00263966"/>
    <w:rsid w:val="00263E52"/>
    <w:rsid w:val="0026520F"/>
    <w:rsid w:val="0026524D"/>
    <w:rsid w:val="002669F5"/>
    <w:rsid w:val="002678D5"/>
    <w:rsid w:val="002703A0"/>
    <w:rsid w:val="0027199E"/>
    <w:rsid w:val="00273294"/>
    <w:rsid w:val="00276B99"/>
    <w:rsid w:val="00277B31"/>
    <w:rsid w:val="002810D6"/>
    <w:rsid w:val="0028143D"/>
    <w:rsid w:val="002826C9"/>
    <w:rsid w:val="002846E7"/>
    <w:rsid w:val="00292DB1"/>
    <w:rsid w:val="00295BF2"/>
    <w:rsid w:val="002978FD"/>
    <w:rsid w:val="002A3C7B"/>
    <w:rsid w:val="002A495A"/>
    <w:rsid w:val="002A4FF3"/>
    <w:rsid w:val="002A696D"/>
    <w:rsid w:val="002B005B"/>
    <w:rsid w:val="002B09B1"/>
    <w:rsid w:val="002B09E7"/>
    <w:rsid w:val="002B11EA"/>
    <w:rsid w:val="002B1585"/>
    <w:rsid w:val="002B2D6B"/>
    <w:rsid w:val="002B409C"/>
    <w:rsid w:val="002B5149"/>
    <w:rsid w:val="002B5A27"/>
    <w:rsid w:val="002B69BD"/>
    <w:rsid w:val="002B7079"/>
    <w:rsid w:val="002C0A72"/>
    <w:rsid w:val="002C28D4"/>
    <w:rsid w:val="002C2953"/>
    <w:rsid w:val="002C389F"/>
    <w:rsid w:val="002C4410"/>
    <w:rsid w:val="002C46C6"/>
    <w:rsid w:val="002C50E2"/>
    <w:rsid w:val="002C5762"/>
    <w:rsid w:val="002C5952"/>
    <w:rsid w:val="002C59C6"/>
    <w:rsid w:val="002C5CAA"/>
    <w:rsid w:val="002C7E0C"/>
    <w:rsid w:val="002D0192"/>
    <w:rsid w:val="002D04A3"/>
    <w:rsid w:val="002D19D5"/>
    <w:rsid w:val="002D1DF0"/>
    <w:rsid w:val="002D2C46"/>
    <w:rsid w:val="002D6C3C"/>
    <w:rsid w:val="002D777F"/>
    <w:rsid w:val="002E1794"/>
    <w:rsid w:val="002E247E"/>
    <w:rsid w:val="002E4925"/>
    <w:rsid w:val="002E4DEA"/>
    <w:rsid w:val="002E557A"/>
    <w:rsid w:val="002E7631"/>
    <w:rsid w:val="002E7BC4"/>
    <w:rsid w:val="002F2C8A"/>
    <w:rsid w:val="002F567B"/>
    <w:rsid w:val="00302A46"/>
    <w:rsid w:val="00303B33"/>
    <w:rsid w:val="00304226"/>
    <w:rsid w:val="00305F12"/>
    <w:rsid w:val="00306C60"/>
    <w:rsid w:val="003077C5"/>
    <w:rsid w:val="00307BB4"/>
    <w:rsid w:val="00307C20"/>
    <w:rsid w:val="00310203"/>
    <w:rsid w:val="00310B58"/>
    <w:rsid w:val="0031124F"/>
    <w:rsid w:val="003117BE"/>
    <w:rsid w:val="003129FE"/>
    <w:rsid w:val="00313030"/>
    <w:rsid w:val="00320DDC"/>
    <w:rsid w:val="00321A9F"/>
    <w:rsid w:val="00321D3F"/>
    <w:rsid w:val="00321F47"/>
    <w:rsid w:val="00323671"/>
    <w:rsid w:val="00323808"/>
    <w:rsid w:val="00324B5F"/>
    <w:rsid w:val="00325B60"/>
    <w:rsid w:val="003260CE"/>
    <w:rsid w:val="00326B66"/>
    <w:rsid w:val="0033210B"/>
    <w:rsid w:val="003343BE"/>
    <w:rsid w:val="00335E86"/>
    <w:rsid w:val="00337260"/>
    <w:rsid w:val="003404A5"/>
    <w:rsid w:val="00342798"/>
    <w:rsid w:val="00343260"/>
    <w:rsid w:val="0034436A"/>
    <w:rsid w:val="00345A00"/>
    <w:rsid w:val="003466FF"/>
    <w:rsid w:val="003471B0"/>
    <w:rsid w:val="00347C28"/>
    <w:rsid w:val="00352C0F"/>
    <w:rsid w:val="00353F44"/>
    <w:rsid w:val="00354590"/>
    <w:rsid w:val="003547D6"/>
    <w:rsid w:val="0035550D"/>
    <w:rsid w:val="00356651"/>
    <w:rsid w:val="00357D08"/>
    <w:rsid w:val="00361123"/>
    <w:rsid w:val="00361794"/>
    <w:rsid w:val="00362185"/>
    <w:rsid w:val="003627EC"/>
    <w:rsid w:val="0036663C"/>
    <w:rsid w:val="00366F67"/>
    <w:rsid w:val="003671F8"/>
    <w:rsid w:val="00370560"/>
    <w:rsid w:val="003720C5"/>
    <w:rsid w:val="00372ECC"/>
    <w:rsid w:val="00373569"/>
    <w:rsid w:val="00373666"/>
    <w:rsid w:val="00373B6D"/>
    <w:rsid w:val="00374AEB"/>
    <w:rsid w:val="00374B33"/>
    <w:rsid w:val="0037536D"/>
    <w:rsid w:val="00376623"/>
    <w:rsid w:val="00376E46"/>
    <w:rsid w:val="003772CA"/>
    <w:rsid w:val="00377FF5"/>
    <w:rsid w:val="00381463"/>
    <w:rsid w:val="00381AE3"/>
    <w:rsid w:val="00383156"/>
    <w:rsid w:val="00383D58"/>
    <w:rsid w:val="00384BC3"/>
    <w:rsid w:val="0038590E"/>
    <w:rsid w:val="00390FC4"/>
    <w:rsid w:val="003915F5"/>
    <w:rsid w:val="00391F35"/>
    <w:rsid w:val="003928B5"/>
    <w:rsid w:val="003962B5"/>
    <w:rsid w:val="003A07FB"/>
    <w:rsid w:val="003A17EB"/>
    <w:rsid w:val="003A1DF4"/>
    <w:rsid w:val="003A4BCE"/>
    <w:rsid w:val="003A6F73"/>
    <w:rsid w:val="003B25B1"/>
    <w:rsid w:val="003B33F7"/>
    <w:rsid w:val="003B3B22"/>
    <w:rsid w:val="003B5372"/>
    <w:rsid w:val="003B64D1"/>
    <w:rsid w:val="003B7CFF"/>
    <w:rsid w:val="003C05D0"/>
    <w:rsid w:val="003C11CD"/>
    <w:rsid w:val="003C1713"/>
    <w:rsid w:val="003C1DBB"/>
    <w:rsid w:val="003C2121"/>
    <w:rsid w:val="003C2621"/>
    <w:rsid w:val="003C2973"/>
    <w:rsid w:val="003C7AFF"/>
    <w:rsid w:val="003D47B8"/>
    <w:rsid w:val="003D482A"/>
    <w:rsid w:val="003D7B63"/>
    <w:rsid w:val="003E05B4"/>
    <w:rsid w:val="003E2023"/>
    <w:rsid w:val="003E3151"/>
    <w:rsid w:val="003E499F"/>
    <w:rsid w:val="003E50CE"/>
    <w:rsid w:val="003E5AAA"/>
    <w:rsid w:val="003E7265"/>
    <w:rsid w:val="003E749B"/>
    <w:rsid w:val="003F0D5F"/>
    <w:rsid w:val="003F188F"/>
    <w:rsid w:val="003F327E"/>
    <w:rsid w:val="003F485E"/>
    <w:rsid w:val="003F630D"/>
    <w:rsid w:val="003F64CF"/>
    <w:rsid w:val="003F7A0D"/>
    <w:rsid w:val="0040074C"/>
    <w:rsid w:val="00400E78"/>
    <w:rsid w:val="00402941"/>
    <w:rsid w:val="00403BC2"/>
    <w:rsid w:val="00404C2C"/>
    <w:rsid w:val="004063DE"/>
    <w:rsid w:val="00407A9F"/>
    <w:rsid w:val="00411219"/>
    <w:rsid w:val="00413794"/>
    <w:rsid w:val="00413975"/>
    <w:rsid w:val="004153FE"/>
    <w:rsid w:val="004178E7"/>
    <w:rsid w:val="00420712"/>
    <w:rsid w:val="00420DF7"/>
    <w:rsid w:val="0042240A"/>
    <w:rsid w:val="0042280D"/>
    <w:rsid w:val="00424B5A"/>
    <w:rsid w:val="00425C23"/>
    <w:rsid w:val="004262BF"/>
    <w:rsid w:val="0043006D"/>
    <w:rsid w:val="00430258"/>
    <w:rsid w:val="0043075D"/>
    <w:rsid w:val="0043365B"/>
    <w:rsid w:val="00433FD4"/>
    <w:rsid w:val="0043404E"/>
    <w:rsid w:val="0043608F"/>
    <w:rsid w:val="004403EA"/>
    <w:rsid w:val="00440B8A"/>
    <w:rsid w:val="004411DB"/>
    <w:rsid w:val="00441234"/>
    <w:rsid w:val="004421BD"/>
    <w:rsid w:val="004432D4"/>
    <w:rsid w:val="0044366D"/>
    <w:rsid w:val="00444C63"/>
    <w:rsid w:val="0044602C"/>
    <w:rsid w:val="00446BC2"/>
    <w:rsid w:val="00447EDE"/>
    <w:rsid w:val="00450F8F"/>
    <w:rsid w:val="0045290B"/>
    <w:rsid w:val="00454AE1"/>
    <w:rsid w:val="00455885"/>
    <w:rsid w:val="00457309"/>
    <w:rsid w:val="0045776E"/>
    <w:rsid w:val="004604C3"/>
    <w:rsid w:val="00460861"/>
    <w:rsid w:val="004610C4"/>
    <w:rsid w:val="00461A7E"/>
    <w:rsid w:val="00461C57"/>
    <w:rsid w:val="004621ED"/>
    <w:rsid w:val="00464624"/>
    <w:rsid w:val="00465607"/>
    <w:rsid w:val="004661BB"/>
    <w:rsid w:val="004673A3"/>
    <w:rsid w:val="00471EA6"/>
    <w:rsid w:val="0047276F"/>
    <w:rsid w:val="00472A9D"/>
    <w:rsid w:val="00473345"/>
    <w:rsid w:val="0047464D"/>
    <w:rsid w:val="00480172"/>
    <w:rsid w:val="00481F01"/>
    <w:rsid w:val="004844B3"/>
    <w:rsid w:val="00484D78"/>
    <w:rsid w:val="00485A60"/>
    <w:rsid w:val="00486F6C"/>
    <w:rsid w:val="00487A5E"/>
    <w:rsid w:val="004904FE"/>
    <w:rsid w:val="0049140B"/>
    <w:rsid w:val="00492D7C"/>
    <w:rsid w:val="00493E7C"/>
    <w:rsid w:val="0049455C"/>
    <w:rsid w:val="00494E8B"/>
    <w:rsid w:val="00496D1B"/>
    <w:rsid w:val="004A0806"/>
    <w:rsid w:val="004A1F95"/>
    <w:rsid w:val="004A1F9D"/>
    <w:rsid w:val="004A20D5"/>
    <w:rsid w:val="004A2C6D"/>
    <w:rsid w:val="004A425F"/>
    <w:rsid w:val="004A6413"/>
    <w:rsid w:val="004A731F"/>
    <w:rsid w:val="004A7A5E"/>
    <w:rsid w:val="004B2A55"/>
    <w:rsid w:val="004B2EF3"/>
    <w:rsid w:val="004B4AC2"/>
    <w:rsid w:val="004B77F6"/>
    <w:rsid w:val="004C0A53"/>
    <w:rsid w:val="004C1B5B"/>
    <w:rsid w:val="004C1C5B"/>
    <w:rsid w:val="004C2DC2"/>
    <w:rsid w:val="004C41FD"/>
    <w:rsid w:val="004C5B93"/>
    <w:rsid w:val="004C6643"/>
    <w:rsid w:val="004C6A9C"/>
    <w:rsid w:val="004C7383"/>
    <w:rsid w:val="004C768F"/>
    <w:rsid w:val="004D00F8"/>
    <w:rsid w:val="004D179B"/>
    <w:rsid w:val="004D4945"/>
    <w:rsid w:val="004D767F"/>
    <w:rsid w:val="004E1970"/>
    <w:rsid w:val="004E1A49"/>
    <w:rsid w:val="004E1B92"/>
    <w:rsid w:val="004E22DE"/>
    <w:rsid w:val="004E5042"/>
    <w:rsid w:val="004E5AB4"/>
    <w:rsid w:val="004E5DF2"/>
    <w:rsid w:val="004E7421"/>
    <w:rsid w:val="004E7555"/>
    <w:rsid w:val="004E7E9F"/>
    <w:rsid w:val="004F1BA6"/>
    <w:rsid w:val="004F2E33"/>
    <w:rsid w:val="004F44BA"/>
    <w:rsid w:val="00500424"/>
    <w:rsid w:val="00500CD7"/>
    <w:rsid w:val="00500E18"/>
    <w:rsid w:val="00502981"/>
    <w:rsid w:val="00503F66"/>
    <w:rsid w:val="005048AE"/>
    <w:rsid w:val="005054A1"/>
    <w:rsid w:val="00505B40"/>
    <w:rsid w:val="00505DBE"/>
    <w:rsid w:val="005104F9"/>
    <w:rsid w:val="005113FC"/>
    <w:rsid w:val="00511766"/>
    <w:rsid w:val="005125A9"/>
    <w:rsid w:val="005136FC"/>
    <w:rsid w:val="00515C77"/>
    <w:rsid w:val="00520B7F"/>
    <w:rsid w:val="005224AD"/>
    <w:rsid w:val="00522EAA"/>
    <w:rsid w:val="005251C9"/>
    <w:rsid w:val="0052530B"/>
    <w:rsid w:val="00527071"/>
    <w:rsid w:val="00530954"/>
    <w:rsid w:val="005317A3"/>
    <w:rsid w:val="00531A67"/>
    <w:rsid w:val="00532E21"/>
    <w:rsid w:val="00532F4D"/>
    <w:rsid w:val="00532FDD"/>
    <w:rsid w:val="005332B0"/>
    <w:rsid w:val="005349E8"/>
    <w:rsid w:val="00536106"/>
    <w:rsid w:val="00536A6F"/>
    <w:rsid w:val="00536A9A"/>
    <w:rsid w:val="00536DAB"/>
    <w:rsid w:val="00537101"/>
    <w:rsid w:val="00540969"/>
    <w:rsid w:val="00541716"/>
    <w:rsid w:val="005447F8"/>
    <w:rsid w:val="00544B37"/>
    <w:rsid w:val="0054735D"/>
    <w:rsid w:val="00547788"/>
    <w:rsid w:val="0055227C"/>
    <w:rsid w:val="005523D2"/>
    <w:rsid w:val="00552AED"/>
    <w:rsid w:val="00553A9B"/>
    <w:rsid w:val="00554907"/>
    <w:rsid w:val="00557007"/>
    <w:rsid w:val="00560733"/>
    <w:rsid w:val="00560CC7"/>
    <w:rsid w:val="00560D1E"/>
    <w:rsid w:val="0056107C"/>
    <w:rsid w:val="005614E2"/>
    <w:rsid w:val="005623CF"/>
    <w:rsid w:val="00562A46"/>
    <w:rsid w:val="00563335"/>
    <w:rsid w:val="005662A7"/>
    <w:rsid w:val="00566D4A"/>
    <w:rsid w:val="00566FFE"/>
    <w:rsid w:val="005670B7"/>
    <w:rsid w:val="005673FE"/>
    <w:rsid w:val="005708A7"/>
    <w:rsid w:val="00571105"/>
    <w:rsid w:val="00571ABB"/>
    <w:rsid w:val="0057284B"/>
    <w:rsid w:val="005762B3"/>
    <w:rsid w:val="0057645A"/>
    <w:rsid w:val="00577004"/>
    <w:rsid w:val="00577033"/>
    <w:rsid w:val="0058148B"/>
    <w:rsid w:val="00581F24"/>
    <w:rsid w:val="00584053"/>
    <w:rsid w:val="005840B3"/>
    <w:rsid w:val="0058448A"/>
    <w:rsid w:val="00585010"/>
    <w:rsid w:val="005850B0"/>
    <w:rsid w:val="00585C63"/>
    <w:rsid w:val="00590B6D"/>
    <w:rsid w:val="00591054"/>
    <w:rsid w:val="00591949"/>
    <w:rsid w:val="00591C03"/>
    <w:rsid w:val="00592BAF"/>
    <w:rsid w:val="00592C68"/>
    <w:rsid w:val="0059359E"/>
    <w:rsid w:val="00593F0A"/>
    <w:rsid w:val="00594FCF"/>
    <w:rsid w:val="00596888"/>
    <w:rsid w:val="00597698"/>
    <w:rsid w:val="00597773"/>
    <w:rsid w:val="00597915"/>
    <w:rsid w:val="005A0D51"/>
    <w:rsid w:val="005A11E6"/>
    <w:rsid w:val="005A1702"/>
    <w:rsid w:val="005A233C"/>
    <w:rsid w:val="005A449A"/>
    <w:rsid w:val="005A6CE4"/>
    <w:rsid w:val="005B0DE7"/>
    <w:rsid w:val="005B22BA"/>
    <w:rsid w:val="005B410F"/>
    <w:rsid w:val="005B4D5D"/>
    <w:rsid w:val="005B72A3"/>
    <w:rsid w:val="005B7DC0"/>
    <w:rsid w:val="005B7DD9"/>
    <w:rsid w:val="005C10A7"/>
    <w:rsid w:val="005C181B"/>
    <w:rsid w:val="005C1EAF"/>
    <w:rsid w:val="005C3B0B"/>
    <w:rsid w:val="005C3FAA"/>
    <w:rsid w:val="005C4BB2"/>
    <w:rsid w:val="005C72E1"/>
    <w:rsid w:val="005D016D"/>
    <w:rsid w:val="005D01B8"/>
    <w:rsid w:val="005D1CFA"/>
    <w:rsid w:val="005D1D42"/>
    <w:rsid w:val="005D298C"/>
    <w:rsid w:val="005D37F2"/>
    <w:rsid w:val="005D4985"/>
    <w:rsid w:val="005D4DC1"/>
    <w:rsid w:val="005D4E4C"/>
    <w:rsid w:val="005D5309"/>
    <w:rsid w:val="005D6673"/>
    <w:rsid w:val="005D69B6"/>
    <w:rsid w:val="005E00BE"/>
    <w:rsid w:val="005E109C"/>
    <w:rsid w:val="005E472B"/>
    <w:rsid w:val="005F01EF"/>
    <w:rsid w:val="005F167B"/>
    <w:rsid w:val="005F39D3"/>
    <w:rsid w:val="005F5F1E"/>
    <w:rsid w:val="005F6829"/>
    <w:rsid w:val="005F693B"/>
    <w:rsid w:val="005F6B13"/>
    <w:rsid w:val="005F6E5D"/>
    <w:rsid w:val="00600608"/>
    <w:rsid w:val="00601926"/>
    <w:rsid w:val="00602841"/>
    <w:rsid w:val="00604082"/>
    <w:rsid w:val="00604090"/>
    <w:rsid w:val="0060560C"/>
    <w:rsid w:val="00605F33"/>
    <w:rsid w:val="00606D83"/>
    <w:rsid w:val="0061215C"/>
    <w:rsid w:val="00612FDF"/>
    <w:rsid w:val="006133F6"/>
    <w:rsid w:val="0061398D"/>
    <w:rsid w:val="00614D5F"/>
    <w:rsid w:val="00615D5C"/>
    <w:rsid w:val="00616B8D"/>
    <w:rsid w:val="0062059D"/>
    <w:rsid w:val="006207B2"/>
    <w:rsid w:val="00620FBE"/>
    <w:rsid w:val="006215A5"/>
    <w:rsid w:val="00623CC0"/>
    <w:rsid w:val="00624F86"/>
    <w:rsid w:val="00625460"/>
    <w:rsid w:val="00627277"/>
    <w:rsid w:val="006311B3"/>
    <w:rsid w:val="00631AB4"/>
    <w:rsid w:val="00632290"/>
    <w:rsid w:val="006331FD"/>
    <w:rsid w:val="00633225"/>
    <w:rsid w:val="00633D01"/>
    <w:rsid w:val="006350CE"/>
    <w:rsid w:val="006367C5"/>
    <w:rsid w:val="00641FB8"/>
    <w:rsid w:val="00642D58"/>
    <w:rsid w:val="0064364A"/>
    <w:rsid w:val="006439BD"/>
    <w:rsid w:val="00644323"/>
    <w:rsid w:val="00644631"/>
    <w:rsid w:val="0064554C"/>
    <w:rsid w:val="006455BB"/>
    <w:rsid w:val="0064644E"/>
    <w:rsid w:val="00647704"/>
    <w:rsid w:val="00650DE5"/>
    <w:rsid w:val="0065353C"/>
    <w:rsid w:val="00653A77"/>
    <w:rsid w:val="00654913"/>
    <w:rsid w:val="00654C9C"/>
    <w:rsid w:val="0065686A"/>
    <w:rsid w:val="00656EF1"/>
    <w:rsid w:val="006571A7"/>
    <w:rsid w:val="0065762B"/>
    <w:rsid w:val="006614AF"/>
    <w:rsid w:val="006616EC"/>
    <w:rsid w:val="00662152"/>
    <w:rsid w:val="006630D5"/>
    <w:rsid w:val="00663833"/>
    <w:rsid w:val="00663A00"/>
    <w:rsid w:val="00663D48"/>
    <w:rsid w:val="00664D9D"/>
    <w:rsid w:val="00664F02"/>
    <w:rsid w:val="006661CB"/>
    <w:rsid w:val="006668AB"/>
    <w:rsid w:val="006705AD"/>
    <w:rsid w:val="006706EE"/>
    <w:rsid w:val="00671E1B"/>
    <w:rsid w:val="00672562"/>
    <w:rsid w:val="00674307"/>
    <w:rsid w:val="00675165"/>
    <w:rsid w:val="00675CB6"/>
    <w:rsid w:val="006779BF"/>
    <w:rsid w:val="006803A6"/>
    <w:rsid w:val="00680417"/>
    <w:rsid w:val="006805D1"/>
    <w:rsid w:val="00681111"/>
    <w:rsid w:val="00683232"/>
    <w:rsid w:val="00683646"/>
    <w:rsid w:val="00683E95"/>
    <w:rsid w:val="00684AA7"/>
    <w:rsid w:val="0068702C"/>
    <w:rsid w:val="0068754C"/>
    <w:rsid w:val="00690BB7"/>
    <w:rsid w:val="00692B3C"/>
    <w:rsid w:val="00693AEF"/>
    <w:rsid w:val="00695388"/>
    <w:rsid w:val="00695DD7"/>
    <w:rsid w:val="006972D7"/>
    <w:rsid w:val="006A02B8"/>
    <w:rsid w:val="006A29B0"/>
    <w:rsid w:val="006A472D"/>
    <w:rsid w:val="006A486A"/>
    <w:rsid w:val="006A6744"/>
    <w:rsid w:val="006B380E"/>
    <w:rsid w:val="006B57AB"/>
    <w:rsid w:val="006B74D7"/>
    <w:rsid w:val="006B7674"/>
    <w:rsid w:val="006C1E1D"/>
    <w:rsid w:val="006C27F1"/>
    <w:rsid w:val="006C32A7"/>
    <w:rsid w:val="006C4CE5"/>
    <w:rsid w:val="006C78CC"/>
    <w:rsid w:val="006C7941"/>
    <w:rsid w:val="006D3849"/>
    <w:rsid w:val="006D3915"/>
    <w:rsid w:val="006D4218"/>
    <w:rsid w:val="006D76D8"/>
    <w:rsid w:val="006E1F90"/>
    <w:rsid w:val="006E1FAA"/>
    <w:rsid w:val="006E258A"/>
    <w:rsid w:val="006E3272"/>
    <w:rsid w:val="006E4411"/>
    <w:rsid w:val="006E6D30"/>
    <w:rsid w:val="006E7A17"/>
    <w:rsid w:val="006F14CE"/>
    <w:rsid w:val="006F2728"/>
    <w:rsid w:val="006F40C8"/>
    <w:rsid w:val="006F5438"/>
    <w:rsid w:val="006F55F3"/>
    <w:rsid w:val="006F6821"/>
    <w:rsid w:val="007006B2"/>
    <w:rsid w:val="00700948"/>
    <w:rsid w:val="007023B7"/>
    <w:rsid w:val="0070447D"/>
    <w:rsid w:val="00704F9A"/>
    <w:rsid w:val="00705561"/>
    <w:rsid w:val="00705773"/>
    <w:rsid w:val="00705D56"/>
    <w:rsid w:val="00711119"/>
    <w:rsid w:val="00711373"/>
    <w:rsid w:val="007113C5"/>
    <w:rsid w:val="00711D85"/>
    <w:rsid w:val="007121EC"/>
    <w:rsid w:val="00713452"/>
    <w:rsid w:val="007146AA"/>
    <w:rsid w:val="00714778"/>
    <w:rsid w:val="00715481"/>
    <w:rsid w:val="00716EDD"/>
    <w:rsid w:val="00721383"/>
    <w:rsid w:val="00721438"/>
    <w:rsid w:val="00721F81"/>
    <w:rsid w:val="00722010"/>
    <w:rsid w:val="00723458"/>
    <w:rsid w:val="0072508E"/>
    <w:rsid w:val="007258A1"/>
    <w:rsid w:val="00727904"/>
    <w:rsid w:val="007312D7"/>
    <w:rsid w:val="0073143C"/>
    <w:rsid w:val="00732F5C"/>
    <w:rsid w:val="00733C7F"/>
    <w:rsid w:val="007340C4"/>
    <w:rsid w:val="0073411F"/>
    <w:rsid w:val="00735CBE"/>
    <w:rsid w:val="007361A0"/>
    <w:rsid w:val="0073661B"/>
    <w:rsid w:val="007368F9"/>
    <w:rsid w:val="00737F2A"/>
    <w:rsid w:val="00740C62"/>
    <w:rsid w:val="007434AE"/>
    <w:rsid w:val="00743802"/>
    <w:rsid w:val="00743BB0"/>
    <w:rsid w:val="007448E6"/>
    <w:rsid w:val="00744E30"/>
    <w:rsid w:val="0074553C"/>
    <w:rsid w:val="007455E1"/>
    <w:rsid w:val="007461D6"/>
    <w:rsid w:val="007467A0"/>
    <w:rsid w:val="00747E76"/>
    <w:rsid w:val="00747EE0"/>
    <w:rsid w:val="00750040"/>
    <w:rsid w:val="00750453"/>
    <w:rsid w:val="00752616"/>
    <w:rsid w:val="00754F31"/>
    <w:rsid w:val="007566C9"/>
    <w:rsid w:val="00757367"/>
    <w:rsid w:val="007627DB"/>
    <w:rsid w:val="00762CBB"/>
    <w:rsid w:val="00765923"/>
    <w:rsid w:val="00765A90"/>
    <w:rsid w:val="007664D9"/>
    <w:rsid w:val="00767C01"/>
    <w:rsid w:val="007704D0"/>
    <w:rsid w:val="00771083"/>
    <w:rsid w:val="00773300"/>
    <w:rsid w:val="0077458A"/>
    <w:rsid w:val="0077594D"/>
    <w:rsid w:val="00775A99"/>
    <w:rsid w:val="00777472"/>
    <w:rsid w:val="007806C1"/>
    <w:rsid w:val="007806F8"/>
    <w:rsid w:val="00781213"/>
    <w:rsid w:val="00782266"/>
    <w:rsid w:val="00782446"/>
    <w:rsid w:val="007825A9"/>
    <w:rsid w:val="00783047"/>
    <w:rsid w:val="0078490A"/>
    <w:rsid w:val="00785B35"/>
    <w:rsid w:val="00787D1F"/>
    <w:rsid w:val="0079016A"/>
    <w:rsid w:val="0079099E"/>
    <w:rsid w:val="00791814"/>
    <w:rsid w:val="0079207A"/>
    <w:rsid w:val="00792241"/>
    <w:rsid w:val="00792D09"/>
    <w:rsid w:val="00792DB7"/>
    <w:rsid w:val="00793500"/>
    <w:rsid w:val="00793BEA"/>
    <w:rsid w:val="0079523D"/>
    <w:rsid w:val="00795ECC"/>
    <w:rsid w:val="00797089"/>
    <w:rsid w:val="0079739A"/>
    <w:rsid w:val="00797458"/>
    <w:rsid w:val="007A0E6F"/>
    <w:rsid w:val="007A24A1"/>
    <w:rsid w:val="007A6B8D"/>
    <w:rsid w:val="007B7762"/>
    <w:rsid w:val="007C19A3"/>
    <w:rsid w:val="007C44EE"/>
    <w:rsid w:val="007C50EE"/>
    <w:rsid w:val="007C52F3"/>
    <w:rsid w:val="007C565C"/>
    <w:rsid w:val="007D0740"/>
    <w:rsid w:val="007D5909"/>
    <w:rsid w:val="007D6C38"/>
    <w:rsid w:val="007D6E6D"/>
    <w:rsid w:val="007D6F51"/>
    <w:rsid w:val="007D7147"/>
    <w:rsid w:val="007E02CB"/>
    <w:rsid w:val="007E0341"/>
    <w:rsid w:val="007E06D1"/>
    <w:rsid w:val="007E2C63"/>
    <w:rsid w:val="007E3F94"/>
    <w:rsid w:val="007E42AC"/>
    <w:rsid w:val="007E63A4"/>
    <w:rsid w:val="007E6D1B"/>
    <w:rsid w:val="007F0E3F"/>
    <w:rsid w:val="007F158F"/>
    <w:rsid w:val="007F2618"/>
    <w:rsid w:val="007F2D79"/>
    <w:rsid w:val="007F2E55"/>
    <w:rsid w:val="007F37C1"/>
    <w:rsid w:val="007F5A72"/>
    <w:rsid w:val="007F7B6C"/>
    <w:rsid w:val="007F7DCF"/>
    <w:rsid w:val="008018E2"/>
    <w:rsid w:val="00803472"/>
    <w:rsid w:val="008035AB"/>
    <w:rsid w:val="008052A3"/>
    <w:rsid w:val="00805D05"/>
    <w:rsid w:val="0080654A"/>
    <w:rsid w:val="00807C4A"/>
    <w:rsid w:val="00807DEA"/>
    <w:rsid w:val="00810F26"/>
    <w:rsid w:val="00811A7D"/>
    <w:rsid w:val="00811F9C"/>
    <w:rsid w:val="00812839"/>
    <w:rsid w:val="008135FF"/>
    <w:rsid w:val="00813DC2"/>
    <w:rsid w:val="0081590D"/>
    <w:rsid w:val="00815A1F"/>
    <w:rsid w:val="00816E6C"/>
    <w:rsid w:val="00817D0D"/>
    <w:rsid w:val="008223A1"/>
    <w:rsid w:val="00825461"/>
    <w:rsid w:val="00826E22"/>
    <w:rsid w:val="0083120D"/>
    <w:rsid w:val="00833862"/>
    <w:rsid w:val="00833CA4"/>
    <w:rsid w:val="00837FED"/>
    <w:rsid w:val="008449B5"/>
    <w:rsid w:val="00844C22"/>
    <w:rsid w:val="0084503F"/>
    <w:rsid w:val="0084529C"/>
    <w:rsid w:val="0084693B"/>
    <w:rsid w:val="00847867"/>
    <w:rsid w:val="008506CA"/>
    <w:rsid w:val="00850E07"/>
    <w:rsid w:val="00851691"/>
    <w:rsid w:val="00851C8B"/>
    <w:rsid w:val="00852CB4"/>
    <w:rsid w:val="0085367C"/>
    <w:rsid w:val="00853684"/>
    <w:rsid w:val="0085641A"/>
    <w:rsid w:val="00857175"/>
    <w:rsid w:val="00861175"/>
    <w:rsid w:val="008667CC"/>
    <w:rsid w:val="00871A80"/>
    <w:rsid w:val="00871ACD"/>
    <w:rsid w:val="00871E61"/>
    <w:rsid w:val="00874D4B"/>
    <w:rsid w:val="00877290"/>
    <w:rsid w:val="00877FE8"/>
    <w:rsid w:val="00880E3F"/>
    <w:rsid w:val="00883A82"/>
    <w:rsid w:val="00884EBA"/>
    <w:rsid w:val="00885580"/>
    <w:rsid w:val="00887555"/>
    <w:rsid w:val="00890189"/>
    <w:rsid w:val="008915BB"/>
    <w:rsid w:val="00892420"/>
    <w:rsid w:val="008934D8"/>
    <w:rsid w:val="00894709"/>
    <w:rsid w:val="00894F7F"/>
    <w:rsid w:val="00895AB2"/>
    <w:rsid w:val="00896407"/>
    <w:rsid w:val="008971F9"/>
    <w:rsid w:val="008A0430"/>
    <w:rsid w:val="008A090B"/>
    <w:rsid w:val="008A123A"/>
    <w:rsid w:val="008A1AE0"/>
    <w:rsid w:val="008A3ED2"/>
    <w:rsid w:val="008A6693"/>
    <w:rsid w:val="008A6972"/>
    <w:rsid w:val="008B3CCE"/>
    <w:rsid w:val="008B4824"/>
    <w:rsid w:val="008B4E1C"/>
    <w:rsid w:val="008B7FE7"/>
    <w:rsid w:val="008C2F98"/>
    <w:rsid w:val="008C3177"/>
    <w:rsid w:val="008D16F4"/>
    <w:rsid w:val="008D5970"/>
    <w:rsid w:val="008D623D"/>
    <w:rsid w:val="008D62CB"/>
    <w:rsid w:val="008D6C5F"/>
    <w:rsid w:val="008D72E2"/>
    <w:rsid w:val="008D7398"/>
    <w:rsid w:val="008E144B"/>
    <w:rsid w:val="008E1659"/>
    <w:rsid w:val="008E1797"/>
    <w:rsid w:val="008E193C"/>
    <w:rsid w:val="008E1A2B"/>
    <w:rsid w:val="008E2BD6"/>
    <w:rsid w:val="008E3A83"/>
    <w:rsid w:val="008E5525"/>
    <w:rsid w:val="008E5FE0"/>
    <w:rsid w:val="008E6A29"/>
    <w:rsid w:val="008F2664"/>
    <w:rsid w:val="008F4749"/>
    <w:rsid w:val="008F5B92"/>
    <w:rsid w:val="008F6D5E"/>
    <w:rsid w:val="008F7EF8"/>
    <w:rsid w:val="00900129"/>
    <w:rsid w:val="00900DCF"/>
    <w:rsid w:val="00902653"/>
    <w:rsid w:val="009046ED"/>
    <w:rsid w:val="00904A8F"/>
    <w:rsid w:val="0090589C"/>
    <w:rsid w:val="00906830"/>
    <w:rsid w:val="00913915"/>
    <w:rsid w:val="0091453D"/>
    <w:rsid w:val="00914902"/>
    <w:rsid w:val="009159DF"/>
    <w:rsid w:val="00915CFD"/>
    <w:rsid w:val="00915FCB"/>
    <w:rsid w:val="00917E8C"/>
    <w:rsid w:val="00920033"/>
    <w:rsid w:val="00920567"/>
    <w:rsid w:val="009208FF"/>
    <w:rsid w:val="00920E7E"/>
    <w:rsid w:val="009215CC"/>
    <w:rsid w:val="0092310C"/>
    <w:rsid w:val="00927229"/>
    <w:rsid w:val="00927FB5"/>
    <w:rsid w:val="00931AAF"/>
    <w:rsid w:val="00931F27"/>
    <w:rsid w:val="0093314F"/>
    <w:rsid w:val="00934537"/>
    <w:rsid w:val="009408BF"/>
    <w:rsid w:val="00942268"/>
    <w:rsid w:val="0094299E"/>
    <w:rsid w:val="00943CA6"/>
    <w:rsid w:val="009449A9"/>
    <w:rsid w:val="00945829"/>
    <w:rsid w:val="00945A5A"/>
    <w:rsid w:val="00946626"/>
    <w:rsid w:val="00946735"/>
    <w:rsid w:val="009473FF"/>
    <w:rsid w:val="00950616"/>
    <w:rsid w:val="00951009"/>
    <w:rsid w:val="00953F5F"/>
    <w:rsid w:val="00954677"/>
    <w:rsid w:val="00955CA6"/>
    <w:rsid w:val="009608FF"/>
    <w:rsid w:val="00960F42"/>
    <w:rsid w:val="0096395E"/>
    <w:rsid w:val="00965239"/>
    <w:rsid w:val="00965550"/>
    <w:rsid w:val="00967ED8"/>
    <w:rsid w:val="00972A9C"/>
    <w:rsid w:val="009736E2"/>
    <w:rsid w:val="00973B06"/>
    <w:rsid w:val="00973BE2"/>
    <w:rsid w:val="0097509B"/>
    <w:rsid w:val="009750A8"/>
    <w:rsid w:val="0097540F"/>
    <w:rsid w:val="00975654"/>
    <w:rsid w:val="009765E4"/>
    <w:rsid w:val="009771F0"/>
    <w:rsid w:val="00977707"/>
    <w:rsid w:val="009813CD"/>
    <w:rsid w:val="009837ED"/>
    <w:rsid w:val="00984C47"/>
    <w:rsid w:val="0098647A"/>
    <w:rsid w:val="009874DB"/>
    <w:rsid w:val="009877AF"/>
    <w:rsid w:val="00987E35"/>
    <w:rsid w:val="009916C7"/>
    <w:rsid w:val="00993B60"/>
    <w:rsid w:val="0099411D"/>
    <w:rsid w:val="00994795"/>
    <w:rsid w:val="00996608"/>
    <w:rsid w:val="009971D1"/>
    <w:rsid w:val="009978D8"/>
    <w:rsid w:val="009A0492"/>
    <w:rsid w:val="009A0B59"/>
    <w:rsid w:val="009A1490"/>
    <w:rsid w:val="009A56B2"/>
    <w:rsid w:val="009A578B"/>
    <w:rsid w:val="009B2A28"/>
    <w:rsid w:val="009B31A0"/>
    <w:rsid w:val="009B48DD"/>
    <w:rsid w:val="009B490A"/>
    <w:rsid w:val="009B4BCA"/>
    <w:rsid w:val="009B5CBF"/>
    <w:rsid w:val="009B5EB8"/>
    <w:rsid w:val="009B6C01"/>
    <w:rsid w:val="009C0599"/>
    <w:rsid w:val="009C1439"/>
    <w:rsid w:val="009C63A7"/>
    <w:rsid w:val="009C7ABF"/>
    <w:rsid w:val="009C7D48"/>
    <w:rsid w:val="009C7E42"/>
    <w:rsid w:val="009D0DDB"/>
    <w:rsid w:val="009D128A"/>
    <w:rsid w:val="009D1B1F"/>
    <w:rsid w:val="009D1C96"/>
    <w:rsid w:val="009D1F27"/>
    <w:rsid w:val="009D3EF7"/>
    <w:rsid w:val="009D6718"/>
    <w:rsid w:val="009D7086"/>
    <w:rsid w:val="009D7A18"/>
    <w:rsid w:val="009E0692"/>
    <w:rsid w:val="009E70A6"/>
    <w:rsid w:val="009E74DA"/>
    <w:rsid w:val="009E7689"/>
    <w:rsid w:val="009F2EDB"/>
    <w:rsid w:val="009F4E01"/>
    <w:rsid w:val="009F5114"/>
    <w:rsid w:val="009F5FC4"/>
    <w:rsid w:val="009F7376"/>
    <w:rsid w:val="00A01536"/>
    <w:rsid w:val="00A02375"/>
    <w:rsid w:val="00A024F9"/>
    <w:rsid w:val="00A025C4"/>
    <w:rsid w:val="00A02C41"/>
    <w:rsid w:val="00A03A9C"/>
    <w:rsid w:val="00A0424B"/>
    <w:rsid w:val="00A04411"/>
    <w:rsid w:val="00A0545E"/>
    <w:rsid w:val="00A06958"/>
    <w:rsid w:val="00A069EE"/>
    <w:rsid w:val="00A0781A"/>
    <w:rsid w:val="00A07A2B"/>
    <w:rsid w:val="00A11B20"/>
    <w:rsid w:val="00A12971"/>
    <w:rsid w:val="00A12C5C"/>
    <w:rsid w:val="00A13061"/>
    <w:rsid w:val="00A141AA"/>
    <w:rsid w:val="00A14E2B"/>
    <w:rsid w:val="00A15E71"/>
    <w:rsid w:val="00A16430"/>
    <w:rsid w:val="00A164B6"/>
    <w:rsid w:val="00A16F62"/>
    <w:rsid w:val="00A176E5"/>
    <w:rsid w:val="00A22A9A"/>
    <w:rsid w:val="00A300AF"/>
    <w:rsid w:val="00A32E4D"/>
    <w:rsid w:val="00A3374A"/>
    <w:rsid w:val="00A33A14"/>
    <w:rsid w:val="00A34D37"/>
    <w:rsid w:val="00A35B0F"/>
    <w:rsid w:val="00A36AA3"/>
    <w:rsid w:val="00A377DB"/>
    <w:rsid w:val="00A379BA"/>
    <w:rsid w:val="00A4007E"/>
    <w:rsid w:val="00A40FDC"/>
    <w:rsid w:val="00A41A2E"/>
    <w:rsid w:val="00A446C5"/>
    <w:rsid w:val="00A456CD"/>
    <w:rsid w:val="00A50029"/>
    <w:rsid w:val="00A506C2"/>
    <w:rsid w:val="00A51B37"/>
    <w:rsid w:val="00A52D16"/>
    <w:rsid w:val="00A52DE7"/>
    <w:rsid w:val="00A53685"/>
    <w:rsid w:val="00A549B1"/>
    <w:rsid w:val="00A57068"/>
    <w:rsid w:val="00A57A4F"/>
    <w:rsid w:val="00A6089C"/>
    <w:rsid w:val="00A6133B"/>
    <w:rsid w:val="00A61685"/>
    <w:rsid w:val="00A616F2"/>
    <w:rsid w:val="00A62015"/>
    <w:rsid w:val="00A6201B"/>
    <w:rsid w:val="00A62A6A"/>
    <w:rsid w:val="00A64791"/>
    <w:rsid w:val="00A64C47"/>
    <w:rsid w:val="00A660F4"/>
    <w:rsid w:val="00A673ED"/>
    <w:rsid w:val="00A6759E"/>
    <w:rsid w:val="00A71B75"/>
    <w:rsid w:val="00A72C41"/>
    <w:rsid w:val="00A72CA9"/>
    <w:rsid w:val="00A72F0F"/>
    <w:rsid w:val="00A755E0"/>
    <w:rsid w:val="00A755F2"/>
    <w:rsid w:val="00A76197"/>
    <w:rsid w:val="00A77044"/>
    <w:rsid w:val="00A77CB1"/>
    <w:rsid w:val="00A824C2"/>
    <w:rsid w:val="00A83FE8"/>
    <w:rsid w:val="00A847D9"/>
    <w:rsid w:val="00A84E79"/>
    <w:rsid w:val="00A8503A"/>
    <w:rsid w:val="00A85662"/>
    <w:rsid w:val="00A908EA"/>
    <w:rsid w:val="00A9103A"/>
    <w:rsid w:val="00A93AA5"/>
    <w:rsid w:val="00A93B8D"/>
    <w:rsid w:val="00A9444B"/>
    <w:rsid w:val="00A958BD"/>
    <w:rsid w:val="00A96420"/>
    <w:rsid w:val="00A96599"/>
    <w:rsid w:val="00A97E2F"/>
    <w:rsid w:val="00AA009B"/>
    <w:rsid w:val="00AA2A6B"/>
    <w:rsid w:val="00AA31E8"/>
    <w:rsid w:val="00AA4237"/>
    <w:rsid w:val="00AA4ABB"/>
    <w:rsid w:val="00AA4CDB"/>
    <w:rsid w:val="00AA6B3A"/>
    <w:rsid w:val="00AA6D47"/>
    <w:rsid w:val="00AB0B00"/>
    <w:rsid w:val="00AB1AEB"/>
    <w:rsid w:val="00AB2A45"/>
    <w:rsid w:val="00AB2E36"/>
    <w:rsid w:val="00AB5F02"/>
    <w:rsid w:val="00AB60F1"/>
    <w:rsid w:val="00AB73AF"/>
    <w:rsid w:val="00AB7948"/>
    <w:rsid w:val="00AB7D3B"/>
    <w:rsid w:val="00AC30AE"/>
    <w:rsid w:val="00AC36FD"/>
    <w:rsid w:val="00AC483A"/>
    <w:rsid w:val="00AC49DF"/>
    <w:rsid w:val="00AC6A5C"/>
    <w:rsid w:val="00AC7558"/>
    <w:rsid w:val="00AD0228"/>
    <w:rsid w:val="00AD345F"/>
    <w:rsid w:val="00AD3692"/>
    <w:rsid w:val="00AD3C52"/>
    <w:rsid w:val="00AD4086"/>
    <w:rsid w:val="00AE17F0"/>
    <w:rsid w:val="00AE5559"/>
    <w:rsid w:val="00AE58E6"/>
    <w:rsid w:val="00AE64FA"/>
    <w:rsid w:val="00AE6D43"/>
    <w:rsid w:val="00AE7DA9"/>
    <w:rsid w:val="00AF0785"/>
    <w:rsid w:val="00AF10E2"/>
    <w:rsid w:val="00AF1737"/>
    <w:rsid w:val="00AF4FFF"/>
    <w:rsid w:val="00AF5322"/>
    <w:rsid w:val="00AF53D6"/>
    <w:rsid w:val="00AF561F"/>
    <w:rsid w:val="00AF7250"/>
    <w:rsid w:val="00B00124"/>
    <w:rsid w:val="00B00C9B"/>
    <w:rsid w:val="00B00D92"/>
    <w:rsid w:val="00B0139B"/>
    <w:rsid w:val="00B015CB"/>
    <w:rsid w:val="00B0355D"/>
    <w:rsid w:val="00B03BD1"/>
    <w:rsid w:val="00B04421"/>
    <w:rsid w:val="00B04C5A"/>
    <w:rsid w:val="00B04F32"/>
    <w:rsid w:val="00B05B1E"/>
    <w:rsid w:val="00B05FE8"/>
    <w:rsid w:val="00B064C7"/>
    <w:rsid w:val="00B06EE7"/>
    <w:rsid w:val="00B12D9F"/>
    <w:rsid w:val="00B142AE"/>
    <w:rsid w:val="00B145CF"/>
    <w:rsid w:val="00B1514D"/>
    <w:rsid w:val="00B15312"/>
    <w:rsid w:val="00B159E5"/>
    <w:rsid w:val="00B15B66"/>
    <w:rsid w:val="00B16521"/>
    <w:rsid w:val="00B22362"/>
    <w:rsid w:val="00B22509"/>
    <w:rsid w:val="00B2418E"/>
    <w:rsid w:val="00B25AB6"/>
    <w:rsid w:val="00B2685D"/>
    <w:rsid w:val="00B27D67"/>
    <w:rsid w:val="00B321BA"/>
    <w:rsid w:val="00B34401"/>
    <w:rsid w:val="00B35026"/>
    <w:rsid w:val="00B353F5"/>
    <w:rsid w:val="00B35DDC"/>
    <w:rsid w:val="00B35E0B"/>
    <w:rsid w:val="00B37199"/>
    <w:rsid w:val="00B3724C"/>
    <w:rsid w:val="00B376F6"/>
    <w:rsid w:val="00B41323"/>
    <w:rsid w:val="00B413EE"/>
    <w:rsid w:val="00B42C97"/>
    <w:rsid w:val="00B4348F"/>
    <w:rsid w:val="00B45C3C"/>
    <w:rsid w:val="00B46C12"/>
    <w:rsid w:val="00B478C8"/>
    <w:rsid w:val="00B54687"/>
    <w:rsid w:val="00B54A69"/>
    <w:rsid w:val="00B54DC9"/>
    <w:rsid w:val="00B56417"/>
    <w:rsid w:val="00B600E4"/>
    <w:rsid w:val="00B63094"/>
    <w:rsid w:val="00B630B5"/>
    <w:rsid w:val="00B64463"/>
    <w:rsid w:val="00B664ED"/>
    <w:rsid w:val="00B6716B"/>
    <w:rsid w:val="00B67BE7"/>
    <w:rsid w:val="00B67F39"/>
    <w:rsid w:val="00B7125F"/>
    <w:rsid w:val="00B7255A"/>
    <w:rsid w:val="00B750B2"/>
    <w:rsid w:val="00B75FEC"/>
    <w:rsid w:val="00B81213"/>
    <w:rsid w:val="00B82410"/>
    <w:rsid w:val="00B82849"/>
    <w:rsid w:val="00B834D0"/>
    <w:rsid w:val="00B841EE"/>
    <w:rsid w:val="00B84249"/>
    <w:rsid w:val="00B853BA"/>
    <w:rsid w:val="00B8674F"/>
    <w:rsid w:val="00B86F36"/>
    <w:rsid w:val="00B870C8"/>
    <w:rsid w:val="00B9075F"/>
    <w:rsid w:val="00B908DD"/>
    <w:rsid w:val="00B91009"/>
    <w:rsid w:val="00B9213B"/>
    <w:rsid w:val="00B93229"/>
    <w:rsid w:val="00B93D00"/>
    <w:rsid w:val="00B94422"/>
    <w:rsid w:val="00B9501B"/>
    <w:rsid w:val="00B95728"/>
    <w:rsid w:val="00B96122"/>
    <w:rsid w:val="00B96580"/>
    <w:rsid w:val="00B9711B"/>
    <w:rsid w:val="00BA2804"/>
    <w:rsid w:val="00BA30AB"/>
    <w:rsid w:val="00BA5FFA"/>
    <w:rsid w:val="00BA6811"/>
    <w:rsid w:val="00BB2046"/>
    <w:rsid w:val="00BB597E"/>
    <w:rsid w:val="00BB61DD"/>
    <w:rsid w:val="00BC057D"/>
    <w:rsid w:val="00BC05B3"/>
    <w:rsid w:val="00BC40F0"/>
    <w:rsid w:val="00BC4432"/>
    <w:rsid w:val="00BD0185"/>
    <w:rsid w:val="00BD07BE"/>
    <w:rsid w:val="00BD0DB8"/>
    <w:rsid w:val="00BD1F85"/>
    <w:rsid w:val="00BD3551"/>
    <w:rsid w:val="00BD3EFA"/>
    <w:rsid w:val="00BD7141"/>
    <w:rsid w:val="00BE0599"/>
    <w:rsid w:val="00BE067C"/>
    <w:rsid w:val="00BE1C20"/>
    <w:rsid w:val="00BE3EE2"/>
    <w:rsid w:val="00BE6217"/>
    <w:rsid w:val="00BE70CB"/>
    <w:rsid w:val="00BF04B5"/>
    <w:rsid w:val="00BF18E1"/>
    <w:rsid w:val="00BF1AB8"/>
    <w:rsid w:val="00BF2C43"/>
    <w:rsid w:val="00BF472A"/>
    <w:rsid w:val="00BF50A1"/>
    <w:rsid w:val="00BF5B1A"/>
    <w:rsid w:val="00C00F9F"/>
    <w:rsid w:val="00C01A49"/>
    <w:rsid w:val="00C01C51"/>
    <w:rsid w:val="00C0438C"/>
    <w:rsid w:val="00C06264"/>
    <w:rsid w:val="00C102F5"/>
    <w:rsid w:val="00C109E4"/>
    <w:rsid w:val="00C118EA"/>
    <w:rsid w:val="00C11AE3"/>
    <w:rsid w:val="00C11EE5"/>
    <w:rsid w:val="00C14298"/>
    <w:rsid w:val="00C1498B"/>
    <w:rsid w:val="00C15FC7"/>
    <w:rsid w:val="00C20227"/>
    <w:rsid w:val="00C215A0"/>
    <w:rsid w:val="00C221BF"/>
    <w:rsid w:val="00C238BA"/>
    <w:rsid w:val="00C244E5"/>
    <w:rsid w:val="00C257E3"/>
    <w:rsid w:val="00C268A2"/>
    <w:rsid w:val="00C27352"/>
    <w:rsid w:val="00C27F90"/>
    <w:rsid w:val="00C312EA"/>
    <w:rsid w:val="00C32D66"/>
    <w:rsid w:val="00C3363E"/>
    <w:rsid w:val="00C34D68"/>
    <w:rsid w:val="00C3621B"/>
    <w:rsid w:val="00C36F2A"/>
    <w:rsid w:val="00C37050"/>
    <w:rsid w:val="00C408CF"/>
    <w:rsid w:val="00C42070"/>
    <w:rsid w:val="00C42770"/>
    <w:rsid w:val="00C42B46"/>
    <w:rsid w:val="00C42D94"/>
    <w:rsid w:val="00C43019"/>
    <w:rsid w:val="00C45152"/>
    <w:rsid w:val="00C47565"/>
    <w:rsid w:val="00C50728"/>
    <w:rsid w:val="00C5352D"/>
    <w:rsid w:val="00C55530"/>
    <w:rsid w:val="00C55A5D"/>
    <w:rsid w:val="00C576C8"/>
    <w:rsid w:val="00C57BA8"/>
    <w:rsid w:val="00C60F6E"/>
    <w:rsid w:val="00C61E33"/>
    <w:rsid w:val="00C6355E"/>
    <w:rsid w:val="00C63A98"/>
    <w:rsid w:val="00C63DE1"/>
    <w:rsid w:val="00C64261"/>
    <w:rsid w:val="00C647E3"/>
    <w:rsid w:val="00C65994"/>
    <w:rsid w:val="00C67C61"/>
    <w:rsid w:val="00C70C72"/>
    <w:rsid w:val="00C71827"/>
    <w:rsid w:val="00C71E43"/>
    <w:rsid w:val="00C7250F"/>
    <w:rsid w:val="00C72E51"/>
    <w:rsid w:val="00C73267"/>
    <w:rsid w:val="00C734FD"/>
    <w:rsid w:val="00C736FB"/>
    <w:rsid w:val="00C73A06"/>
    <w:rsid w:val="00C752BE"/>
    <w:rsid w:val="00C7616A"/>
    <w:rsid w:val="00C82810"/>
    <w:rsid w:val="00C8443E"/>
    <w:rsid w:val="00C84666"/>
    <w:rsid w:val="00C87D87"/>
    <w:rsid w:val="00C90110"/>
    <w:rsid w:val="00C928DF"/>
    <w:rsid w:val="00C92E08"/>
    <w:rsid w:val="00C93A3E"/>
    <w:rsid w:val="00C94F20"/>
    <w:rsid w:val="00C95C93"/>
    <w:rsid w:val="00C97308"/>
    <w:rsid w:val="00C97553"/>
    <w:rsid w:val="00C97BCB"/>
    <w:rsid w:val="00CA0801"/>
    <w:rsid w:val="00CA3EA3"/>
    <w:rsid w:val="00CA64F7"/>
    <w:rsid w:val="00CA721C"/>
    <w:rsid w:val="00CA7D31"/>
    <w:rsid w:val="00CB0F19"/>
    <w:rsid w:val="00CB1397"/>
    <w:rsid w:val="00CB1B80"/>
    <w:rsid w:val="00CB36A7"/>
    <w:rsid w:val="00CB3C0A"/>
    <w:rsid w:val="00CB3FB2"/>
    <w:rsid w:val="00CB48B4"/>
    <w:rsid w:val="00CB54E6"/>
    <w:rsid w:val="00CB78C1"/>
    <w:rsid w:val="00CB7A9E"/>
    <w:rsid w:val="00CB7FA7"/>
    <w:rsid w:val="00CC1380"/>
    <w:rsid w:val="00CC3863"/>
    <w:rsid w:val="00CC47C8"/>
    <w:rsid w:val="00CC488D"/>
    <w:rsid w:val="00CC6D58"/>
    <w:rsid w:val="00CC7BF3"/>
    <w:rsid w:val="00CD0043"/>
    <w:rsid w:val="00CD027D"/>
    <w:rsid w:val="00CD0AB6"/>
    <w:rsid w:val="00CD0E8F"/>
    <w:rsid w:val="00CD2D7C"/>
    <w:rsid w:val="00CD3DC7"/>
    <w:rsid w:val="00CD44DC"/>
    <w:rsid w:val="00CD4AE8"/>
    <w:rsid w:val="00CD7361"/>
    <w:rsid w:val="00CE0DBD"/>
    <w:rsid w:val="00CE1EDF"/>
    <w:rsid w:val="00CE30BE"/>
    <w:rsid w:val="00CE31BD"/>
    <w:rsid w:val="00CE4472"/>
    <w:rsid w:val="00CE4666"/>
    <w:rsid w:val="00CE5CB6"/>
    <w:rsid w:val="00CE6F11"/>
    <w:rsid w:val="00CF01A2"/>
    <w:rsid w:val="00CF0518"/>
    <w:rsid w:val="00CF0783"/>
    <w:rsid w:val="00CF0AAE"/>
    <w:rsid w:val="00CF4483"/>
    <w:rsid w:val="00CF5571"/>
    <w:rsid w:val="00CF61CA"/>
    <w:rsid w:val="00CF7471"/>
    <w:rsid w:val="00D001E2"/>
    <w:rsid w:val="00D011A1"/>
    <w:rsid w:val="00D0125D"/>
    <w:rsid w:val="00D0259B"/>
    <w:rsid w:val="00D0341D"/>
    <w:rsid w:val="00D045D2"/>
    <w:rsid w:val="00D05723"/>
    <w:rsid w:val="00D0660D"/>
    <w:rsid w:val="00D10768"/>
    <w:rsid w:val="00D11257"/>
    <w:rsid w:val="00D1648C"/>
    <w:rsid w:val="00D16660"/>
    <w:rsid w:val="00D174DB"/>
    <w:rsid w:val="00D178B3"/>
    <w:rsid w:val="00D2008B"/>
    <w:rsid w:val="00D20340"/>
    <w:rsid w:val="00D22B36"/>
    <w:rsid w:val="00D23D4F"/>
    <w:rsid w:val="00D252EB"/>
    <w:rsid w:val="00D25833"/>
    <w:rsid w:val="00D265EF"/>
    <w:rsid w:val="00D27691"/>
    <w:rsid w:val="00D27B5E"/>
    <w:rsid w:val="00D30631"/>
    <w:rsid w:val="00D30E9F"/>
    <w:rsid w:val="00D370E2"/>
    <w:rsid w:val="00D42527"/>
    <w:rsid w:val="00D428D4"/>
    <w:rsid w:val="00D433B7"/>
    <w:rsid w:val="00D4538C"/>
    <w:rsid w:val="00D45861"/>
    <w:rsid w:val="00D47E83"/>
    <w:rsid w:val="00D47F11"/>
    <w:rsid w:val="00D51765"/>
    <w:rsid w:val="00D51D07"/>
    <w:rsid w:val="00D52E9D"/>
    <w:rsid w:val="00D53441"/>
    <w:rsid w:val="00D53CCA"/>
    <w:rsid w:val="00D53F03"/>
    <w:rsid w:val="00D5460C"/>
    <w:rsid w:val="00D54E28"/>
    <w:rsid w:val="00D56984"/>
    <w:rsid w:val="00D57CEC"/>
    <w:rsid w:val="00D60B05"/>
    <w:rsid w:val="00D60C80"/>
    <w:rsid w:val="00D625CD"/>
    <w:rsid w:val="00D63CEE"/>
    <w:rsid w:val="00D65115"/>
    <w:rsid w:val="00D66031"/>
    <w:rsid w:val="00D66182"/>
    <w:rsid w:val="00D668E8"/>
    <w:rsid w:val="00D71A90"/>
    <w:rsid w:val="00D727F8"/>
    <w:rsid w:val="00D73BD5"/>
    <w:rsid w:val="00D73E39"/>
    <w:rsid w:val="00D74CD7"/>
    <w:rsid w:val="00D75020"/>
    <w:rsid w:val="00D75CD3"/>
    <w:rsid w:val="00D761F5"/>
    <w:rsid w:val="00D76B1B"/>
    <w:rsid w:val="00D77492"/>
    <w:rsid w:val="00D775ED"/>
    <w:rsid w:val="00D77CBC"/>
    <w:rsid w:val="00D8028C"/>
    <w:rsid w:val="00D805B1"/>
    <w:rsid w:val="00D821EF"/>
    <w:rsid w:val="00D827D5"/>
    <w:rsid w:val="00D827E3"/>
    <w:rsid w:val="00D8402D"/>
    <w:rsid w:val="00D842B1"/>
    <w:rsid w:val="00D84FD8"/>
    <w:rsid w:val="00D85EAA"/>
    <w:rsid w:val="00D8694E"/>
    <w:rsid w:val="00D87179"/>
    <w:rsid w:val="00D90ADE"/>
    <w:rsid w:val="00D921D3"/>
    <w:rsid w:val="00D93225"/>
    <w:rsid w:val="00D93F7A"/>
    <w:rsid w:val="00D93FC2"/>
    <w:rsid w:val="00D960C3"/>
    <w:rsid w:val="00D96759"/>
    <w:rsid w:val="00D96A29"/>
    <w:rsid w:val="00DA0572"/>
    <w:rsid w:val="00DA5C41"/>
    <w:rsid w:val="00DA637B"/>
    <w:rsid w:val="00DA724C"/>
    <w:rsid w:val="00DA7AA1"/>
    <w:rsid w:val="00DB053A"/>
    <w:rsid w:val="00DB110F"/>
    <w:rsid w:val="00DB3B67"/>
    <w:rsid w:val="00DB472A"/>
    <w:rsid w:val="00DB5E02"/>
    <w:rsid w:val="00DB5FC8"/>
    <w:rsid w:val="00DB6127"/>
    <w:rsid w:val="00DC045F"/>
    <w:rsid w:val="00DC19A5"/>
    <w:rsid w:val="00DC1AB8"/>
    <w:rsid w:val="00DC1F74"/>
    <w:rsid w:val="00DC31A8"/>
    <w:rsid w:val="00DC3D93"/>
    <w:rsid w:val="00DC521B"/>
    <w:rsid w:val="00DC5D1B"/>
    <w:rsid w:val="00DD0AE8"/>
    <w:rsid w:val="00DD2455"/>
    <w:rsid w:val="00DD27BF"/>
    <w:rsid w:val="00DD2A6A"/>
    <w:rsid w:val="00DD56A4"/>
    <w:rsid w:val="00DD5714"/>
    <w:rsid w:val="00DD6E11"/>
    <w:rsid w:val="00DE0091"/>
    <w:rsid w:val="00DE032B"/>
    <w:rsid w:val="00DE0B18"/>
    <w:rsid w:val="00DE1174"/>
    <w:rsid w:val="00DE1281"/>
    <w:rsid w:val="00DE1927"/>
    <w:rsid w:val="00DE2E27"/>
    <w:rsid w:val="00DE4C15"/>
    <w:rsid w:val="00DE4D7A"/>
    <w:rsid w:val="00DE5C7C"/>
    <w:rsid w:val="00DE7075"/>
    <w:rsid w:val="00DF3212"/>
    <w:rsid w:val="00DF3574"/>
    <w:rsid w:val="00DF77C1"/>
    <w:rsid w:val="00E02416"/>
    <w:rsid w:val="00E032B7"/>
    <w:rsid w:val="00E04C8A"/>
    <w:rsid w:val="00E04D76"/>
    <w:rsid w:val="00E064FA"/>
    <w:rsid w:val="00E07462"/>
    <w:rsid w:val="00E11E3E"/>
    <w:rsid w:val="00E12162"/>
    <w:rsid w:val="00E1284D"/>
    <w:rsid w:val="00E142E8"/>
    <w:rsid w:val="00E15100"/>
    <w:rsid w:val="00E16AC7"/>
    <w:rsid w:val="00E201D1"/>
    <w:rsid w:val="00E20A39"/>
    <w:rsid w:val="00E21177"/>
    <w:rsid w:val="00E21D3A"/>
    <w:rsid w:val="00E22CA8"/>
    <w:rsid w:val="00E232FB"/>
    <w:rsid w:val="00E238CC"/>
    <w:rsid w:val="00E25543"/>
    <w:rsid w:val="00E259C6"/>
    <w:rsid w:val="00E262A1"/>
    <w:rsid w:val="00E2691E"/>
    <w:rsid w:val="00E26BF1"/>
    <w:rsid w:val="00E301A5"/>
    <w:rsid w:val="00E30209"/>
    <w:rsid w:val="00E30DEB"/>
    <w:rsid w:val="00E31476"/>
    <w:rsid w:val="00E3149A"/>
    <w:rsid w:val="00E31A7D"/>
    <w:rsid w:val="00E324D5"/>
    <w:rsid w:val="00E32C8A"/>
    <w:rsid w:val="00E33DAF"/>
    <w:rsid w:val="00E347F4"/>
    <w:rsid w:val="00E371A2"/>
    <w:rsid w:val="00E40687"/>
    <w:rsid w:val="00E408C5"/>
    <w:rsid w:val="00E409A3"/>
    <w:rsid w:val="00E41040"/>
    <w:rsid w:val="00E411DC"/>
    <w:rsid w:val="00E41591"/>
    <w:rsid w:val="00E4249E"/>
    <w:rsid w:val="00E42670"/>
    <w:rsid w:val="00E4288A"/>
    <w:rsid w:val="00E432AD"/>
    <w:rsid w:val="00E43A81"/>
    <w:rsid w:val="00E45B4C"/>
    <w:rsid w:val="00E51139"/>
    <w:rsid w:val="00E54B97"/>
    <w:rsid w:val="00E57757"/>
    <w:rsid w:val="00E62B87"/>
    <w:rsid w:val="00E64476"/>
    <w:rsid w:val="00E6556C"/>
    <w:rsid w:val="00E70C5A"/>
    <w:rsid w:val="00E71742"/>
    <w:rsid w:val="00E7201F"/>
    <w:rsid w:val="00E73B47"/>
    <w:rsid w:val="00E74076"/>
    <w:rsid w:val="00E74AFC"/>
    <w:rsid w:val="00E74C99"/>
    <w:rsid w:val="00E7663D"/>
    <w:rsid w:val="00E8206A"/>
    <w:rsid w:val="00E859EE"/>
    <w:rsid w:val="00E8607A"/>
    <w:rsid w:val="00E87308"/>
    <w:rsid w:val="00E90444"/>
    <w:rsid w:val="00E92907"/>
    <w:rsid w:val="00E947AA"/>
    <w:rsid w:val="00E94B5E"/>
    <w:rsid w:val="00E95F16"/>
    <w:rsid w:val="00E97185"/>
    <w:rsid w:val="00EA0590"/>
    <w:rsid w:val="00EA1BF8"/>
    <w:rsid w:val="00EA26A1"/>
    <w:rsid w:val="00EA29A4"/>
    <w:rsid w:val="00EA3C6F"/>
    <w:rsid w:val="00EA4475"/>
    <w:rsid w:val="00EA479D"/>
    <w:rsid w:val="00EB10BE"/>
    <w:rsid w:val="00EB202B"/>
    <w:rsid w:val="00EB3577"/>
    <w:rsid w:val="00EB3675"/>
    <w:rsid w:val="00EB45F3"/>
    <w:rsid w:val="00EB4BF2"/>
    <w:rsid w:val="00EB71C7"/>
    <w:rsid w:val="00EB7F83"/>
    <w:rsid w:val="00EC011B"/>
    <w:rsid w:val="00EC072E"/>
    <w:rsid w:val="00EC0FDA"/>
    <w:rsid w:val="00EC2F43"/>
    <w:rsid w:val="00EC4A09"/>
    <w:rsid w:val="00EC54D8"/>
    <w:rsid w:val="00EC6C14"/>
    <w:rsid w:val="00ED12E6"/>
    <w:rsid w:val="00ED14C7"/>
    <w:rsid w:val="00ED1A0A"/>
    <w:rsid w:val="00ED1E12"/>
    <w:rsid w:val="00ED1E3F"/>
    <w:rsid w:val="00ED2E18"/>
    <w:rsid w:val="00ED508F"/>
    <w:rsid w:val="00ED57D0"/>
    <w:rsid w:val="00EE1CE9"/>
    <w:rsid w:val="00EE31A9"/>
    <w:rsid w:val="00EE4B41"/>
    <w:rsid w:val="00EE5503"/>
    <w:rsid w:val="00EE5DE8"/>
    <w:rsid w:val="00EE708F"/>
    <w:rsid w:val="00EE7885"/>
    <w:rsid w:val="00EF0556"/>
    <w:rsid w:val="00EF07E6"/>
    <w:rsid w:val="00EF0ECE"/>
    <w:rsid w:val="00EF3085"/>
    <w:rsid w:val="00EF5512"/>
    <w:rsid w:val="00EF5B48"/>
    <w:rsid w:val="00EF5EDA"/>
    <w:rsid w:val="00EF66BE"/>
    <w:rsid w:val="00F00FF8"/>
    <w:rsid w:val="00F03CD7"/>
    <w:rsid w:val="00F0435A"/>
    <w:rsid w:val="00F04B40"/>
    <w:rsid w:val="00F065C3"/>
    <w:rsid w:val="00F06646"/>
    <w:rsid w:val="00F079FB"/>
    <w:rsid w:val="00F10C9C"/>
    <w:rsid w:val="00F131AA"/>
    <w:rsid w:val="00F133DC"/>
    <w:rsid w:val="00F13B6A"/>
    <w:rsid w:val="00F15B2F"/>
    <w:rsid w:val="00F17BF9"/>
    <w:rsid w:val="00F216E6"/>
    <w:rsid w:val="00F22AB4"/>
    <w:rsid w:val="00F23C91"/>
    <w:rsid w:val="00F2451E"/>
    <w:rsid w:val="00F26555"/>
    <w:rsid w:val="00F26586"/>
    <w:rsid w:val="00F27230"/>
    <w:rsid w:val="00F2748D"/>
    <w:rsid w:val="00F33556"/>
    <w:rsid w:val="00F3492E"/>
    <w:rsid w:val="00F36647"/>
    <w:rsid w:val="00F36DB6"/>
    <w:rsid w:val="00F37E13"/>
    <w:rsid w:val="00F424D1"/>
    <w:rsid w:val="00F42A3C"/>
    <w:rsid w:val="00F433C3"/>
    <w:rsid w:val="00F43705"/>
    <w:rsid w:val="00F44564"/>
    <w:rsid w:val="00F44FD1"/>
    <w:rsid w:val="00F45393"/>
    <w:rsid w:val="00F5018E"/>
    <w:rsid w:val="00F50C29"/>
    <w:rsid w:val="00F52522"/>
    <w:rsid w:val="00F56B58"/>
    <w:rsid w:val="00F57312"/>
    <w:rsid w:val="00F57D22"/>
    <w:rsid w:val="00F6062D"/>
    <w:rsid w:val="00F60B6F"/>
    <w:rsid w:val="00F6254C"/>
    <w:rsid w:val="00F626EA"/>
    <w:rsid w:val="00F62FF3"/>
    <w:rsid w:val="00F633EF"/>
    <w:rsid w:val="00F644C6"/>
    <w:rsid w:val="00F653EA"/>
    <w:rsid w:val="00F65CB5"/>
    <w:rsid w:val="00F66422"/>
    <w:rsid w:val="00F664CE"/>
    <w:rsid w:val="00F66778"/>
    <w:rsid w:val="00F6733E"/>
    <w:rsid w:val="00F6760E"/>
    <w:rsid w:val="00F7028E"/>
    <w:rsid w:val="00F71E9B"/>
    <w:rsid w:val="00F7284B"/>
    <w:rsid w:val="00F73208"/>
    <w:rsid w:val="00F758C0"/>
    <w:rsid w:val="00F75FDE"/>
    <w:rsid w:val="00F76837"/>
    <w:rsid w:val="00F8036C"/>
    <w:rsid w:val="00F8091B"/>
    <w:rsid w:val="00F82A20"/>
    <w:rsid w:val="00F82A9B"/>
    <w:rsid w:val="00F834D4"/>
    <w:rsid w:val="00F83838"/>
    <w:rsid w:val="00F840AC"/>
    <w:rsid w:val="00F85C4C"/>
    <w:rsid w:val="00F90A3C"/>
    <w:rsid w:val="00F916AB"/>
    <w:rsid w:val="00F921BE"/>
    <w:rsid w:val="00F929CC"/>
    <w:rsid w:val="00F92A5A"/>
    <w:rsid w:val="00F933C6"/>
    <w:rsid w:val="00F944E9"/>
    <w:rsid w:val="00F956E9"/>
    <w:rsid w:val="00F958B0"/>
    <w:rsid w:val="00F95C92"/>
    <w:rsid w:val="00F96722"/>
    <w:rsid w:val="00F96878"/>
    <w:rsid w:val="00F97F03"/>
    <w:rsid w:val="00FA0314"/>
    <w:rsid w:val="00FA0D1F"/>
    <w:rsid w:val="00FA3F5F"/>
    <w:rsid w:val="00FA49E7"/>
    <w:rsid w:val="00FA5370"/>
    <w:rsid w:val="00FA60E0"/>
    <w:rsid w:val="00FA70CA"/>
    <w:rsid w:val="00FB039C"/>
    <w:rsid w:val="00FB12D7"/>
    <w:rsid w:val="00FB1E2C"/>
    <w:rsid w:val="00FB31FF"/>
    <w:rsid w:val="00FB3ADF"/>
    <w:rsid w:val="00FB4E06"/>
    <w:rsid w:val="00FB4F16"/>
    <w:rsid w:val="00FB5053"/>
    <w:rsid w:val="00FB54C3"/>
    <w:rsid w:val="00FB57A5"/>
    <w:rsid w:val="00FB6D31"/>
    <w:rsid w:val="00FB7044"/>
    <w:rsid w:val="00FB7AB4"/>
    <w:rsid w:val="00FC02AC"/>
    <w:rsid w:val="00FC042C"/>
    <w:rsid w:val="00FC1631"/>
    <w:rsid w:val="00FC1D37"/>
    <w:rsid w:val="00FC4960"/>
    <w:rsid w:val="00FC76E5"/>
    <w:rsid w:val="00FD03D0"/>
    <w:rsid w:val="00FD13FB"/>
    <w:rsid w:val="00FD1A51"/>
    <w:rsid w:val="00FD2889"/>
    <w:rsid w:val="00FD31B8"/>
    <w:rsid w:val="00FD3A33"/>
    <w:rsid w:val="00FD400D"/>
    <w:rsid w:val="00FD5162"/>
    <w:rsid w:val="00FD5FDB"/>
    <w:rsid w:val="00FD6173"/>
    <w:rsid w:val="00FD639A"/>
    <w:rsid w:val="00FD685B"/>
    <w:rsid w:val="00FD6B59"/>
    <w:rsid w:val="00FD73C6"/>
    <w:rsid w:val="00FD77AB"/>
    <w:rsid w:val="00FE07E1"/>
    <w:rsid w:val="00FE0D61"/>
    <w:rsid w:val="00FE1995"/>
    <w:rsid w:val="00FE203C"/>
    <w:rsid w:val="00FE218B"/>
    <w:rsid w:val="00FE21EF"/>
    <w:rsid w:val="00FE2CE1"/>
    <w:rsid w:val="00FE4338"/>
    <w:rsid w:val="00FE4EC4"/>
    <w:rsid w:val="00FE5700"/>
    <w:rsid w:val="00FE57F3"/>
    <w:rsid w:val="00FE7B5D"/>
    <w:rsid w:val="00FE7D63"/>
    <w:rsid w:val="00FF150C"/>
    <w:rsid w:val="00FF169E"/>
    <w:rsid w:val="00FF1B47"/>
    <w:rsid w:val="00FF1D56"/>
    <w:rsid w:val="00FF2AD5"/>
    <w:rsid w:val="00FF35C9"/>
    <w:rsid w:val="00FF3A74"/>
    <w:rsid w:val="00FF5BEC"/>
    <w:rsid w:val="00FF6D03"/>
    <w:rsid w:val="00FF7A08"/>
    <w:rsid w:val="00FF7A40"/>
    <w:rsid w:val="01E0EFC2"/>
    <w:rsid w:val="0470B916"/>
    <w:rsid w:val="09474788"/>
    <w:rsid w:val="186E4296"/>
    <w:rsid w:val="19CE6794"/>
    <w:rsid w:val="1AC7B1C6"/>
    <w:rsid w:val="2AB8CD68"/>
    <w:rsid w:val="2D827725"/>
    <w:rsid w:val="30660D3D"/>
    <w:rsid w:val="38449D25"/>
    <w:rsid w:val="38BC688D"/>
    <w:rsid w:val="3DF0E8C2"/>
    <w:rsid w:val="407B38DB"/>
    <w:rsid w:val="410B795F"/>
    <w:rsid w:val="48629B8A"/>
    <w:rsid w:val="48EF558C"/>
    <w:rsid w:val="499F1DAF"/>
    <w:rsid w:val="521305C7"/>
    <w:rsid w:val="58E1BFF1"/>
    <w:rsid w:val="5D3864EF"/>
    <w:rsid w:val="5FA20267"/>
    <w:rsid w:val="63CF9C05"/>
    <w:rsid w:val="6770BCF7"/>
    <w:rsid w:val="73C5B7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4:docId w14:val="1AC6DC5A"/>
  <w15:chartTrackingRefBased/>
  <w15:docId w15:val="{0D2ED7A9-8193-4E16-B2B8-18A0C38BA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2D66"/>
    <w:rPr>
      <w:rFonts w:ascii="Arial" w:hAnsi="Arial"/>
    </w:rPr>
  </w:style>
  <w:style w:type="paragraph" w:styleId="Heading1">
    <w:name w:val="heading 1"/>
    <w:basedOn w:val="Normal"/>
    <w:next w:val="Normal"/>
    <w:link w:val="Heading1Char"/>
    <w:uiPriority w:val="9"/>
    <w:unhideWhenUsed/>
    <w:rsid w:val="009E70A6"/>
    <w:pPr>
      <w:keepNext/>
      <w:keepLines/>
      <w:spacing w:before="240" w:after="0"/>
      <w:outlineLvl w:val="0"/>
    </w:pPr>
    <w:rPr>
      <w:rFonts w:asciiTheme="majorHAnsi" w:eastAsiaTheme="majorEastAsia" w:hAnsiTheme="majorHAnsi" w:cstheme="majorBidi"/>
      <w:color w:val="002148" w:themeColor="accent1" w:themeShade="BF"/>
      <w:sz w:val="32"/>
      <w:szCs w:val="32"/>
    </w:rPr>
  </w:style>
  <w:style w:type="paragraph" w:styleId="Heading2">
    <w:name w:val="heading 2"/>
    <w:basedOn w:val="Normal"/>
    <w:next w:val="Normal"/>
    <w:link w:val="Heading2Char"/>
    <w:uiPriority w:val="9"/>
    <w:semiHidden/>
    <w:unhideWhenUsed/>
    <w:rsid w:val="009E70A6"/>
    <w:pPr>
      <w:keepNext/>
      <w:keepLines/>
      <w:spacing w:before="40" w:after="0"/>
      <w:outlineLvl w:val="1"/>
    </w:pPr>
    <w:rPr>
      <w:rFonts w:asciiTheme="majorHAnsi" w:eastAsiaTheme="majorEastAsia" w:hAnsiTheme="majorHAnsi" w:cstheme="majorBidi"/>
      <w:color w:val="002148" w:themeColor="accent1" w:themeShade="BF"/>
      <w:sz w:val="26"/>
      <w:szCs w:val="26"/>
    </w:rPr>
  </w:style>
  <w:style w:type="paragraph" w:styleId="Heading3">
    <w:name w:val="heading 3"/>
    <w:basedOn w:val="Normal"/>
    <w:next w:val="Normal"/>
    <w:link w:val="Heading3Char"/>
    <w:uiPriority w:val="9"/>
    <w:semiHidden/>
    <w:unhideWhenUsed/>
    <w:qFormat/>
    <w:rsid w:val="009E70A6"/>
    <w:pPr>
      <w:keepNext/>
      <w:keepLines/>
      <w:spacing w:before="40" w:after="0"/>
      <w:outlineLvl w:val="2"/>
    </w:pPr>
    <w:rPr>
      <w:rFonts w:asciiTheme="majorHAnsi" w:eastAsiaTheme="majorEastAsia" w:hAnsiTheme="majorHAnsi" w:cstheme="majorBidi"/>
      <w:color w:val="00163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E70A6"/>
    <w:rPr>
      <w:rFonts w:asciiTheme="majorHAnsi" w:eastAsiaTheme="majorEastAsia" w:hAnsiTheme="majorHAnsi" w:cstheme="majorBidi"/>
      <w:color w:val="002148" w:themeColor="accent1" w:themeShade="BF"/>
      <w:sz w:val="32"/>
      <w:szCs w:val="32"/>
    </w:rPr>
  </w:style>
  <w:style w:type="table" w:styleId="TableGrid">
    <w:name w:val="Table Grid"/>
    <w:basedOn w:val="TableNormal"/>
    <w:uiPriority w:val="39"/>
    <w:rsid w:val="009E70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E70A6"/>
    <w:pPr>
      <w:tabs>
        <w:tab w:val="center" w:pos="4680"/>
        <w:tab w:val="right" w:pos="9360"/>
      </w:tabs>
      <w:spacing w:after="0" w:line="240" w:lineRule="auto"/>
    </w:pPr>
  </w:style>
  <w:style w:type="paragraph" w:styleId="ListParagraph">
    <w:name w:val="List Paragraph"/>
    <w:basedOn w:val="Normal"/>
    <w:link w:val="ListParagraphChar"/>
    <w:uiPriority w:val="34"/>
    <w:qFormat/>
    <w:rsid w:val="009E70A6"/>
    <w:pPr>
      <w:ind w:left="720"/>
      <w:contextualSpacing/>
    </w:pPr>
  </w:style>
  <w:style w:type="character" w:customStyle="1" w:styleId="HeaderChar">
    <w:name w:val="Header Char"/>
    <w:basedOn w:val="DefaultParagraphFont"/>
    <w:link w:val="Header"/>
    <w:uiPriority w:val="99"/>
    <w:rsid w:val="009E70A6"/>
  </w:style>
  <w:style w:type="character" w:styleId="Hyperlink">
    <w:name w:val="Hyperlink"/>
    <w:basedOn w:val="DefaultParagraphFont"/>
    <w:uiPriority w:val="99"/>
    <w:unhideWhenUsed/>
    <w:rsid w:val="009E70A6"/>
    <w:rPr>
      <w:color w:val="2875B5" w:themeColor="hyperlink"/>
      <w:u w:val="single"/>
    </w:rPr>
  </w:style>
  <w:style w:type="character" w:styleId="FollowedHyperlink">
    <w:name w:val="FollowedHyperlink"/>
    <w:basedOn w:val="DefaultParagraphFont"/>
    <w:uiPriority w:val="99"/>
    <w:semiHidden/>
    <w:unhideWhenUsed/>
    <w:rsid w:val="009E70A6"/>
    <w:rPr>
      <w:color w:val="A539B2" w:themeColor="followedHyperlink"/>
      <w:u w:val="single"/>
    </w:rPr>
  </w:style>
  <w:style w:type="paragraph" w:styleId="Footer">
    <w:name w:val="footer"/>
    <w:basedOn w:val="Normal"/>
    <w:link w:val="FooterChar"/>
    <w:uiPriority w:val="99"/>
    <w:unhideWhenUsed/>
    <w:rsid w:val="009E70A6"/>
    <w:pPr>
      <w:tabs>
        <w:tab w:val="center" w:pos="4680"/>
        <w:tab w:val="right" w:pos="9360"/>
      </w:tabs>
      <w:spacing w:after="0" w:line="240" w:lineRule="auto"/>
    </w:pPr>
  </w:style>
  <w:style w:type="character" w:customStyle="1" w:styleId="FooterChar">
    <w:name w:val="Footer Char"/>
    <w:basedOn w:val="DefaultParagraphFont"/>
    <w:link w:val="Footer"/>
    <w:uiPriority w:val="99"/>
    <w:rsid w:val="009E70A6"/>
  </w:style>
  <w:style w:type="paragraph" w:customStyle="1" w:styleId="ISTitle">
    <w:name w:val="IS Title"/>
    <w:basedOn w:val="Title"/>
    <w:link w:val="ISTitleChar"/>
    <w:qFormat/>
    <w:rsid w:val="00F44FD1"/>
    <w:pPr>
      <w:jc w:val="right"/>
      <w:outlineLvl w:val="0"/>
    </w:pPr>
    <w:rPr>
      <w:rFonts w:ascii="Montserrat SemiBold" w:hAnsi="Montserrat SemiBold"/>
      <w:color w:val="005CC8" w:themeColor="accent1" w:themeTint="BF"/>
      <w:w w:val="90"/>
      <w:sz w:val="28"/>
      <w:szCs w:val="28"/>
    </w:rPr>
  </w:style>
  <w:style w:type="paragraph" w:customStyle="1" w:styleId="ISSubtitle">
    <w:name w:val="IS Subtitle"/>
    <w:basedOn w:val="ISTitle"/>
    <w:link w:val="ISSubtitleChar"/>
    <w:qFormat/>
    <w:rsid w:val="009E70A6"/>
    <w:rPr>
      <w:color w:val="003F89" w:themeColor="accent1" w:themeTint="E6"/>
    </w:rPr>
  </w:style>
  <w:style w:type="character" w:customStyle="1" w:styleId="ISTitleChar">
    <w:name w:val="IS Title Char"/>
    <w:basedOn w:val="DefaultParagraphFont"/>
    <w:link w:val="ISTitle"/>
    <w:rsid w:val="00F44FD1"/>
    <w:rPr>
      <w:rFonts w:ascii="Montserrat SemiBold" w:eastAsiaTheme="majorEastAsia" w:hAnsi="Montserrat SemiBold" w:cstheme="majorBidi"/>
      <w:color w:val="005CC8" w:themeColor="accent1" w:themeTint="BF"/>
      <w:spacing w:val="-10"/>
      <w:w w:val="90"/>
      <w:kern w:val="28"/>
      <w:sz w:val="28"/>
      <w:szCs w:val="28"/>
    </w:rPr>
  </w:style>
  <w:style w:type="paragraph" w:customStyle="1" w:styleId="ISYear">
    <w:name w:val="IS Year"/>
    <w:basedOn w:val="ISSubtitle"/>
    <w:link w:val="ISYearChar"/>
    <w:qFormat/>
    <w:rsid w:val="009E70A6"/>
    <w:rPr>
      <w:color w:val="000000"/>
      <w14:textFill>
        <w14:solidFill>
          <w14:srgbClr w14:val="000000">
            <w14:lumMod w14:val="90000"/>
            <w14:lumOff w14:val="10000"/>
          </w14:srgbClr>
        </w14:solidFill>
      </w14:textFill>
    </w:rPr>
  </w:style>
  <w:style w:type="character" w:customStyle="1" w:styleId="ISSubtitleChar">
    <w:name w:val="IS Subtitle Char"/>
    <w:basedOn w:val="DefaultParagraphFont"/>
    <w:link w:val="ISSubtitle"/>
    <w:rsid w:val="009E70A6"/>
    <w:rPr>
      <w:rFonts w:ascii="Montserrat SemiBold" w:eastAsiaTheme="majorEastAsia" w:hAnsi="Montserrat SemiBold" w:cstheme="majorBidi"/>
      <w:color w:val="003F89" w:themeColor="accent1" w:themeTint="E6"/>
      <w:spacing w:val="-10"/>
      <w:w w:val="90"/>
      <w:kern w:val="28"/>
      <w:sz w:val="28"/>
      <w:szCs w:val="28"/>
    </w:rPr>
  </w:style>
  <w:style w:type="paragraph" w:customStyle="1" w:styleId="ISBannerText">
    <w:name w:val="IS Banner Text"/>
    <w:basedOn w:val="Normal"/>
    <w:link w:val="ISBannerTextChar"/>
    <w:qFormat/>
    <w:rsid w:val="009E70A6"/>
    <w:pPr>
      <w:shd w:val="clear" w:color="auto" w:fill="F2F2F2" w:themeFill="background1" w:themeFillShade="F2"/>
      <w:spacing w:after="0" w:line="240" w:lineRule="auto"/>
    </w:pPr>
    <w:rPr>
      <w:rFonts w:ascii="Montserrat Light" w:hAnsi="Montserrat Light"/>
      <w:caps/>
      <w:sz w:val="14"/>
      <w:szCs w:val="14"/>
    </w:rPr>
  </w:style>
  <w:style w:type="character" w:customStyle="1" w:styleId="ISYearChar">
    <w:name w:val="IS Year Char"/>
    <w:basedOn w:val="DefaultParagraphFont"/>
    <w:link w:val="ISYear"/>
    <w:rsid w:val="009E70A6"/>
    <w:rPr>
      <w:rFonts w:ascii="Montserrat SemiBold" w:eastAsiaTheme="majorEastAsia" w:hAnsi="Montserrat SemiBold" w:cstheme="majorBidi"/>
      <w:color w:val="000000"/>
      <w:spacing w:val="-10"/>
      <w:w w:val="90"/>
      <w:kern w:val="28"/>
      <w:sz w:val="28"/>
      <w:szCs w:val="28"/>
      <w14:textFill>
        <w14:solidFill>
          <w14:srgbClr w14:val="000000">
            <w14:lumMod w14:val="90000"/>
            <w14:lumOff w14:val="10000"/>
          </w14:srgbClr>
        </w14:solidFill>
      </w14:textFill>
    </w:rPr>
  </w:style>
  <w:style w:type="paragraph" w:customStyle="1" w:styleId="ISLozengeHead">
    <w:name w:val="IS Lozenge Head"/>
    <w:basedOn w:val="Normal"/>
    <w:link w:val="ISLozengeHeadChar"/>
    <w:qFormat/>
    <w:rsid w:val="009E70A6"/>
    <w:pPr>
      <w:spacing w:after="0" w:line="240" w:lineRule="auto"/>
    </w:pPr>
    <w:rPr>
      <w:rFonts w:ascii="Montserrat SemiBold" w:hAnsi="Montserrat SemiBold"/>
      <w:color w:val="005CC8" w:themeColor="accent1" w:themeTint="BF"/>
      <w:w w:val="90"/>
      <w:sz w:val="18"/>
      <w:szCs w:val="18"/>
    </w:rPr>
  </w:style>
  <w:style w:type="character" w:customStyle="1" w:styleId="ISBannerTextChar">
    <w:name w:val="IS Banner Text Char"/>
    <w:basedOn w:val="DefaultParagraphFont"/>
    <w:link w:val="ISBannerText"/>
    <w:rsid w:val="009E70A6"/>
    <w:rPr>
      <w:rFonts w:ascii="Montserrat Light" w:hAnsi="Montserrat Light"/>
      <w:caps/>
      <w:sz w:val="14"/>
      <w:szCs w:val="14"/>
      <w:shd w:val="clear" w:color="auto" w:fill="F2F2F2" w:themeFill="background1" w:themeFillShade="F2"/>
    </w:rPr>
  </w:style>
  <w:style w:type="paragraph" w:customStyle="1" w:styleId="ISNoteText">
    <w:name w:val="IS Note Text"/>
    <w:basedOn w:val="Normal"/>
    <w:link w:val="ISNoteTextChar"/>
    <w:qFormat/>
    <w:rsid w:val="009E70A6"/>
    <w:pPr>
      <w:spacing w:after="120" w:line="240" w:lineRule="auto"/>
    </w:pPr>
    <w:rPr>
      <w:rFonts w:ascii="Montserrat" w:hAnsi="Montserrat"/>
      <w:i/>
      <w:w w:val="90"/>
      <w:sz w:val="18"/>
    </w:rPr>
  </w:style>
  <w:style w:type="paragraph" w:customStyle="1" w:styleId="ISLozengeText">
    <w:name w:val="IS Lozenge Text"/>
    <w:basedOn w:val="Normal"/>
    <w:link w:val="ISLozengeTextChar"/>
    <w:qFormat/>
    <w:rsid w:val="009E70A6"/>
    <w:pPr>
      <w:spacing w:after="120" w:line="240" w:lineRule="auto"/>
    </w:pPr>
    <w:rPr>
      <w:rFonts w:ascii="Montserrat Medium" w:hAnsi="Montserrat Medium"/>
      <w:w w:val="90"/>
      <w:sz w:val="18"/>
      <w:szCs w:val="18"/>
    </w:rPr>
  </w:style>
  <w:style w:type="character" w:customStyle="1" w:styleId="ISNoteTextChar">
    <w:name w:val="IS Note Text Char"/>
    <w:basedOn w:val="DefaultParagraphFont"/>
    <w:link w:val="ISNoteText"/>
    <w:rsid w:val="009E70A6"/>
    <w:rPr>
      <w:rFonts w:ascii="Montserrat" w:hAnsi="Montserrat"/>
      <w:i/>
      <w:w w:val="90"/>
      <w:sz w:val="18"/>
    </w:rPr>
  </w:style>
  <w:style w:type="character" w:styleId="CommentReference">
    <w:name w:val="annotation reference"/>
    <w:basedOn w:val="DefaultParagraphFont"/>
    <w:uiPriority w:val="99"/>
    <w:semiHidden/>
    <w:unhideWhenUsed/>
    <w:rsid w:val="009E70A6"/>
    <w:rPr>
      <w:sz w:val="16"/>
      <w:szCs w:val="16"/>
    </w:rPr>
  </w:style>
  <w:style w:type="character" w:customStyle="1" w:styleId="ISLozengeTextChar">
    <w:name w:val="IS Lozenge Text Char"/>
    <w:basedOn w:val="DefaultParagraphFont"/>
    <w:link w:val="ISLozengeText"/>
    <w:rsid w:val="009E70A6"/>
    <w:rPr>
      <w:rFonts w:ascii="Montserrat Medium" w:hAnsi="Montserrat Medium"/>
      <w:w w:val="90"/>
      <w:sz w:val="18"/>
      <w:szCs w:val="18"/>
    </w:rPr>
  </w:style>
  <w:style w:type="paragraph" w:customStyle="1" w:styleId="ISBodyText">
    <w:name w:val="IS Body Text"/>
    <w:basedOn w:val="Normal"/>
    <w:link w:val="ISBodyTextChar"/>
    <w:qFormat/>
    <w:rsid w:val="009E70A6"/>
    <w:pPr>
      <w:spacing w:after="120" w:line="240" w:lineRule="auto"/>
    </w:pPr>
    <w:rPr>
      <w:rFonts w:ascii="Montserrat" w:hAnsi="Montserrat"/>
      <w:w w:val="90"/>
      <w:sz w:val="18"/>
      <w:szCs w:val="18"/>
    </w:rPr>
  </w:style>
  <w:style w:type="paragraph" w:styleId="CommentText">
    <w:name w:val="annotation text"/>
    <w:basedOn w:val="Normal"/>
    <w:link w:val="CommentTextChar"/>
    <w:uiPriority w:val="99"/>
    <w:semiHidden/>
    <w:unhideWhenUsed/>
    <w:rsid w:val="009E70A6"/>
    <w:pPr>
      <w:spacing w:line="240" w:lineRule="auto"/>
    </w:pPr>
    <w:rPr>
      <w:sz w:val="20"/>
      <w:szCs w:val="20"/>
    </w:rPr>
  </w:style>
  <w:style w:type="paragraph" w:customStyle="1" w:styleId="ISHead2">
    <w:name w:val="IS Head 2"/>
    <w:basedOn w:val="Normal"/>
    <w:link w:val="ISHead2Char"/>
    <w:qFormat/>
    <w:rsid w:val="00F44FD1"/>
    <w:pPr>
      <w:spacing w:before="240" w:after="0" w:line="240" w:lineRule="auto"/>
      <w:outlineLvl w:val="3"/>
    </w:pPr>
    <w:rPr>
      <w:rFonts w:ascii="Montserrat Medium" w:hAnsi="Montserrat Medium"/>
      <w:color w:val="005CC8" w:themeColor="accent1" w:themeTint="BF"/>
      <w:w w:val="90"/>
      <w:sz w:val="24"/>
      <w:szCs w:val="24"/>
    </w:rPr>
  </w:style>
  <w:style w:type="character" w:customStyle="1" w:styleId="ISBodyTextChar">
    <w:name w:val="IS Body Text Char"/>
    <w:basedOn w:val="DefaultParagraphFont"/>
    <w:link w:val="ISBodyText"/>
    <w:rsid w:val="009E70A6"/>
    <w:rPr>
      <w:rFonts w:ascii="Montserrat" w:hAnsi="Montserrat"/>
      <w:w w:val="90"/>
      <w:sz w:val="18"/>
      <w:szCs w:val="18"/>
    </w:rPr>
  </w:style>
  <w:style w:type="paragraph" w:customStyle="1" w:styleId="ISSectionHead">
    <w:name w:val="IS Section Head"/>
    <w:basedOn w:val="Normal"/>
    <w:link w:val="ISSectionHeadChar"/>
    <w:qFormat/>
    <w:rsid w:val="00F44FD1"/>
    <w:pPr>
      <w:spacing w:before="240" w:after="120" w:line="240" w:lineRule="auto"/>
      <w:outlineLvl w:val="1"/>
    </w:pPr>
    <w:rPr>
      <w:rFonts w:ascii="Montserrat SemiBold" w:hAnsi="Montserrat SemiBold"/>
      <w:color w:val="005CC8" w:themeColor="accent1" w:themeTint="BF"/>
      <w:sz w:val="24"/>
    </w:rPr>
  </w:style>
  <w:style w:type="character" w:customStyle="1" w:styleId="ISHead2Char">
    <w:name w:val="IS Head 2 Char"/>
    <w:basedOn w:val="DefaultParagraphFont"/>
    <w:link w:val="ISHead2"/>
    <w:rsid w:val="00F44FD1"/>
    <w:rPr>
      <w:rFonts w:ascii="Montserrat Medium" w:hAnsi="Montserrat Medium"/>
      <w:color w:val="005CC8" w:themeColor="accent1" w:themeTint="BF"/>
      <w:w w:val="90"/>
      <w:sz w:val="24"/>
      <w:szCs w:val="24"/>
    </w:rPr>
  </w:style>
  <w:style w:type="paragraph" w:customStyle="1" w:styleId="ISHead1">
    <w:name w:val="IS Head 1"/>
    <w:basedOn w:val="Normal"/>
    <w:link w:val="ISHead1Char"/>
    <w:qFormat/>
    <w:rsid w:val="00F44FD1"/>
    <w:pPr>
      <w:shd w:val="clear" w:color="auto" w:fill="005CC8" w:themeFill="accent1" w:themeFillTint="BF"/>
      <w:spacing w:before="240" w:after="120" w:line="240" w:lineRule="auto"/>
      <w:outlineLvl w:val="2"/>
    </w:pPr>
    <w:rPr>
      <w:rFonts w:ascii="Montserrat SemiBold" w:hAnsi="Montserrat SemiBold"/>
      <w:color w:val="FFFFFF" w:themeColor="background1"/>
      <w:w w:val="90"/>
      <w:sz w:val="24"/>
      <w:szCs w:val="24"/>
    </w:rPr>
  </w:style>
  <w:style w:type="character" w:customStyle="1" w:styleId="ISSectionHeadChar">
    <w:name w:val="IS Section Head Char"/>
    <w:basedOn w:val="DefaultParagraphFont"/>
    <w:link w:val="ISSectionHead"/>
    <w:rsid w:val="00F44FD1"/>
    <w:rPr>
      <w:rFonts w:ascii="Montserrat SemiBold" w:hAnsi="Montserrat SemiBold"/>
      <w:color w:val="005CC8" w:themeColor="accent1" w:themeTint="BF"/>
      <w:sz w:val="24"/>
    </w:rPr>
  </w:style>
  <w:style w:type="paragraph" w:customStyle="1" w:styleId="ISHead3Run-in">
    <w:name w:val="IS Head 3 (Run-in)"/>
    <w:basedOn w:val="Normal"/>
    <w:link w:val="ISHead3Run-inChar"/>
    <w:qFormat/>
    <w:rsid w:val="00F44FD1"/>
    <w:pPr>
      <w:spacing w:before="240" w:after="120" w:line="240" w:lineRule="auto"/>
      <w:outlineLvl w:val="4"/>
    </w:pPr>
    <w:rPr>
      <w:rFonts w:ascii="Montserrat SemiBold" w:hAnsi="Montserrat SemiBold"/>
      <w:color w:val="003F89" w:themeColor="accent1" w:themeTint="E6"/>
      <w:w w:val="90"/>
      <w:sz w:val="20"/>
      <w:szCs w:val="20"/>
    </w:rPr>
  </w:style>
  <w:style w:type="character" w:customStyle="1" w:styleId="ISHead1Char">
    <w:name w:val="IS Head 1 Char"/>
    <w:basedOn w:val="DefaultParagraphFont"/>
    <w:link w:val="ISHead1"/>
    <w:rsid w:val="00F44FD1"/>
    <w:rPr>
      <w:rFonts w:ascii="Montserrat SemiBold" w:hAnsi="Montserrat SemiBold"/>
      <w:color w:val="FFFFFF" w:themeColor="background1"/>
      <w:w w:val="90"/>
      <w:sz w:val="24"/>
      <w:szCs w:val="24"/>
      <w:shd w:val="clear" w:color="auto" w:fill="005CC8" w:themeFill="accent1" w:themeFillTint="BF"/>
    </w:rPr>
  </w:style>
  <w:style w:type="paragraph" w:customStyle="1" w:styleId="ISBulletText1">
    <w:name w:val="IS Bullet Text 1"/>
    <w:basedOn w:val="ListParagraph"/>
    <w:link w:val="ISBulletText1Char"/>
    <w:qFormat/>
    <w:rsid w:val="00965239"/>
    <w:pPr>
      <w:numPr>
        <w:numId w:val="22"/>
      </w:numPr>
      <w:spacing w:before="40" w:after="40" w:line="240" w:lineRule="auto"/>
      <w:ind w:left="173" w:hanging="173"/>
      <w:contextualSpacing w:val="0"/>
    </w:pPr>
    <w:rPr>
      <w:rFonts w:ascii="Montserrat" w:hAnsi="Montserrat"/>
      <w:w w:val="90"/>
      <w:sz w:val="18"/>
      <w:szCs w:val="18"/>
    </w:rPr>
  </w:style>
  <w:style w:type="character" w:customStyle="1" w:styleId="ISHead3Run-inChar">
    <w:name w:val="IS Head 3 (Run-in) Char"/>
    <w:basedOn w:val="DefaultParagraphFont"/>
    <w:link w:val="ISHead3Run-in"/>
    <w:rsid w:val="00F44FD1"/>
    <w:rPr>
      <w:rFonts w:ascii="Montserrat SemiBold" w:hAnsi="Montserrat SemiBold"/>
      <w:color w:val="003F89" w:themeColor="accent1" w:themeTint="E6"/>
      <w:w w:val="90"/>
      <w:sz w:val="20"/>
      <w:szCs w:val="20"/>
    </w:rPr>
  </w:style>
  <w:style w:type="paragraph" w:customStyle="1" w:styleId="ISBulletText2">
    <w:name w:val="IS Bullet Text 2"/>
    <w:basedOn w:val="ListParagraph"/>
    <w:link w:val="ISBulletText2Char"/>
    <w:qFormat/>
    <w:rsid w:val="009E70A6"/>
    <w:pPr>
      <w:numPr>
        <w:ilvl w:val="1"/>
        <w:numId w:val="22"/>
      </w:numPr>
      <w:spacing w:before="40" w:after="40" w:line="240" w:lineRule="auto"/>
      <w:contextualSpacing w:val="0"/>
    </w:pPr>
    <w:rPr>
      <w:rFonts w:ascii="Montserrat" w:hAnsi="Montserrat"/>
      <w:sz w:val="18"/>
      <w:szCs w:val="18"/>
    </w:rPr>
  </w:style>
  <w:style w:type="character" w:customStyle="1" w:styleId="ListParagraphChar">
    <w:name w:val="List Paragraph Char"/>
    <w:basedOn w:val="DefaultParagraphFont"/>
    <w:link w:val="ListParagraph"/>
    <w:uiPriority w:val="34"/>
    <w:rsid w:val="009E70A6"/>
  </w:style>
  <w:style w:type="character" w:customStyle="1" w:styleId="ISBulletText1Char">
    <w:name w:val="IS Bullet Text 1 Char"/>
    <w:basedOn w:val="ListParagraphChar"/>
    <w:link w:val="ISBulletText1"/>
    <w:rsid w:val="00965239"/>
    <w:rPr>
      <w:rFonts w:ascii="Montserrat" w:hAnsi="Montserrat"/>
      <w:w w:val="90"/>
      <w:sz w:val="18"/>
      <w:szCs w:val="18"/>
    </w:rPr>
  </w:style>
  <w:style w:type="character" w:customStyle="1" w:styleId="ISTCNumberedListHead">
    <w:name w:val="IS TC Numbered List Head"/>
    <w:basedOn w:val="DefaultParagraphFont"/>
    <w:uiPriority w:val="1"/>
    <w:qFormat/>
    <w:rsid w:val="009E70A6"/>
    <w:rPr>
      <w:u w:val="single"/>
    </w:rPr>
  </w:style>
  <w:style w:type="character" w:customStyle="1" w:styleId="ISBulletText2Char">
    <w:name w:val="IS Bullet Text 2 Char"/>
    <w:basedOn w:val="ListParagraphChar"/>
    <w:link w:val="ISBulletText2"/>
    <w:rsid w:val="009E70A6"/>
    <w:rPr>
      <w:rFonts w:ascii="Montserrat" w:hAnsi="Montserrat"/>
      <w:sz w:val="18"/>
      <w:szCs w:val="18"/>
    </w:rPr>
  </w:style>
  <w:style w:type="paragraph" w:customStyle="1" w:styleId="ISBulletHead1">
    <w:name w:val="IS Bullet Head 1"/>
    <w:basedOn w:val="ISBulletText1"/>
    <w:link w:val="ISBulletHead1Char"/>
    <w:qFormat/>
    <w:rsid w:val="00F44FD1"/>
    <w:pPr>
      <w:outlineLvl w:val="5"/>
    </w:pPr>
    <w:rPr>
      <w:rFonts w:ascii="Montserrat Medium" w:hAnsi="Montserrat Medium"/>
    </w:rPr>
  </w:style>
  <w:style w:type="paragraph" w:customStyle="1" w:styleId="ISBulletHead2">
    <w:name w:val="IS Bullet Head 2"/>
    <w:basedOn w:val="ISBulletText2"/>
    <w:link w:val="ISBulletHead2Char"/>
    <w:qFormat/>
    <w:rsid w:val="009E70A6"/>
    <w:pPr>
      <w:ind w:left="533" w:hanging="173"/>
    </w:pPr>
    <w:rPr>
      <w:i/>
      <w:iCs/>
    </w:rPr>
  </w:style>
  <w:style w:type="paragraph" w:customStyle="1" w:styleId="ISNumberedList">
    <w:name w:val="IS Numbered List"/>
    <w:basedOn w:val="ListParagraph"/>
    <w:link w:val="ISNumberedListChar"/>
    <w:qFormat/>
    <w:rsid w:val="009E70A6"/>
    <w:pPr>
      <w:numPr>
        <w:numId w:val="21"/>
      </w:numPr>
      <w:spacing w:after="120" w:line="240" w:lineRule="auto"/>
    </w:pPr>
    <w:rPr>
      <w:rFonts w:ascii="Montserrat" w:hAnsi="Montserrat"/>
      <w:w w:val="90"/>
      <w:sz w:val="18"/>
      <w:szCs w:val="18"/>
    </w:rPr>
  </w:style>
  <w:style w:type="paragraph" w:customStyle="1" w:styleId="ISBulletText3">
    <w:name w:val="IS Bullet Text 3"/>
    <w:basedOn w:val="ISBulletText2"/>
    <w:link w:val="ISBulletText3Char"/>
    <w:qFormat/>
    <w:rsid w:val="009E70A6"/>
    <w:pPr>
      <w:numPr>
        <w:ilvl w:val="2"/>
      </w:numPr>
    </w:pPr>
  </w:style>
  <w:style w:type="paragraph" w:customStyle="1" w:styleId="ISTableText">
    <w:name w:val="IS Table Text"/>
    <w:basedOn w:val="Normal"/>
    <w:link w:val="ISTableTextChar"/>
    <w:qFormat/>
    <w:rsid w:val="009E70A6"/>
    <w:pPr>
      <w:spacing w:before="40" w:after="40" w:line="240" w:lineRule="auto"/>
    </w:pPr>
    <w:rPr>
      <w:rFonts w:ascii="Montserrat Medium" w:hAnsi="Montserrat Medium"/>
      <w:w w:val="90"/>
      <w:sz w:val="16"/>
      <w:szCs w:val="16"/>
    </w:rPr>
  </w:style>
  <w:style w:type="character" w:customStyle="1" w:styleId="ISNumberedListChar">
    <w:name w:val="IS Numbered List Char"/>
    <w:basedOn w:val="ListParagraphChar"/>
    <w:link w:val="ISNumberedList"/>
    <w:rsid w:val="009E70A6"/>
    <w:rPr>
      <w:rFonts w:ascii="Montserrat" w:hAnsi="Montserrat"/>
      <w:w w:val="90"/>
      <w:sz w:val="18"/>
      <w:szCs w:val="18"/>
    </w:rPr>
  </w:style>
  <w:style w:type="paragraph" w:customStyle="1" w:styleId="ISTableBulletText">
    <w:name w:val="IS Table Bullet Text"/>
    <w:basedOn w:val="ListParagraph"/>
    <w:link w:val="ISTableBulletTextChar"/>
    <w:qFormat/>
    <w:rsid w:val="009E70A6"/>
    <w:pPr>
      <w:numPr>
        <w:numId w:val="23"/>
      </w:numPr>
      <w:spacing w:before="40" w:after="40" w:line="240" w:lineRule="auto"/>
    </w:pPr>
    <w:rPr>
      <w:rFonts w:ascii="Montserrat" w:hAnsi="Montserrat"/>
      <w:w w:val="90"/>
      <w:sz w:val="16"/>
      <w:szCs w:val="16"/>
    </w:rPr>
  </w:style>
  <w:style w:type="character" w:customStyle="1" w:styleId="ISTableTextChar">
    <w:name w:val="IS Table Text Char"/>
    <w:basedOn w:val="DefaultParagraphFont"/>
    <w:link w:val="ISTableText"/>
    <w:rsid w:val="009E70A6"/>
    <w:rPr>
      <w:rFonts w:ascii="Montserrat Medium" w:hAnsi="Montserrat Medium"/>
      <w:w w:val="90"/>
      <w:sz w:val="16"/>
      <w:szCs w:val="16"/>
    </w:rPr>
  </w:style>
  <w:style w:type="character" w:customStyle="1" w:styleId="ISTableBulletTextChar">
    <w:name w:val="IS Table Bullet Text Char"/>
    <w:basedOn w:val="ListParagraphChar"/>
    <w:link w:val="ISTableBulletText"/>
    <w:rsid w:val="009E70A6"/>
    <w:rPr>
      <w:rFonts w:ascii="Montserrat" w:hAnsi="Montserrat"/>
      <w:w w:val="90"/>
      <w:sz w:val="16"/>
      <w:szCs w:val="16"/>
    </w:rPr>
  </w:style>
  <w:style w:type="paragraph" w:customStyle="1" w:styleId="ISTableHead2">
    <w:name w:val="IS Table Head 2"/>
    <w:basedOn w:val="Normal"/>
    <w:link w:val="ISTableHead2Char"/>
    <w:qFormat/>
    <w:rsid w:val="009E70A6"/>
    <w:pPr>
      <w:spacing w:before="40" w:after="40" w:line="240" w:lineRule="auto"/>
    </w:pPr>
    <w:rPr>
      <w:rFonts w:ascii="Montserrat Medium" w:hAnsi="Montserrat Medium"/>
      <w:color w:val="005CC8" w:themeColor="accent1" w:themeTint="BF"/>
      <w:w w:val="90"/>
      <w:sz w:val="20"/>
      <w:szCs w:val="20"/>
    </w:rPr>
  </w:style>
  <w:style w:type="paragraph" w:customStyle="1" w:styleId="ISFormHead">
    <w:name w:val="IS Form Head"/>
    <w:basedOn w:val="Normal"/>
    <w:link w:val="ISFormHeadChar"/>
    <w:qFormat/>
    <w:rsid w:val="009E70A6"/>
    <w:pPr>
      <w:tabs>
        <w:tab w:val="left" w:pos="8640"/>
      </w:tabs>
      <w:spacing w:before="40" w:after="360" w:line="240" w:lineRule="auto"/>
    </w:pPr>
    <w:rPr>
      <w:rFonts w:ascii="Montserrat" w:hAnsi="Montserrat"/>
      <w:w w:val="90"/>
      <w:sz w:val="16"/>
      <w:szCs w:val="16"/>
    </w:rPr>
  </w:style>
  <w:style w:type="character" w:customStyle="1" w:styleId="ISTableHead2Char">
    <w:name w:val="IS Table Head 2 Char"/>
    <w:basedOn w:val="DefaultParagraphFont"/>
    <w:link w:val="ISTableHead2"/>
    <w:rsid w:val="009E70A6"/>
    <w:rPr>
      <w:rFonts w:ascii="Montserrat Medium" w:hAnsi="Montserrat Medium"/>
      <w:color w:val="005CC8" w:themeColor="accent1" w:themeTint="BF"/>
      <w:w w:val="90"/>
      <w:sz w:val="20"/>
      <w:szCs w:val="20"/>
    </w:rPr>
  </w:style>
  <w:style w:type="paragraph" w:customStyle="1" w:styleId="ISTCNumberedList">
    <w:name w:val="IS TC Numbered List"/>
    <w:basedOn w:val="ListParagraph"/>
    <w:link w:val="ISTCNumberedListChar"/>
    <w:qFormat/>
    <w:rsid w:val="009E70A6"/>
    <w:pPr>
      <w:numPr>
        <w:numId w:val="24"/>
      </w:numPr>
      <w:spacing w:after="120" w:line="240" w:lineRule="auto"/>
      <w:contextualSpacing w:val="0"/>
    </w:pPr>
    <w:rPr>
      <w:rFonts w:ascii="Montserrat" w:hAnsi="Montserrat"/>
      <w:sz w:val="15"/>
      <w:szCs w:val="15"/>
    </w:rPr>
  </w:style>
  <w:style w:type="character" w:customStyle="1" w:styleId="ISFormHeadChar">
    <w:name w:val="IS Form Head Char"/>
    <w:basedOn w:val="DefaultParagraphFont"/>
    <w:link w:val="ISFormHead"/>
    <w:rsid w:val="009E70A6"/>
    <w:rPr>
      <w:rFonts w:ascii="Montserrat" w:hAnsi="Montserrat"/>
      <w:w w:val="90"/>
      <w:sz w:val="16"/>
      <w:szCs w:val="16"/>
    </w:rPr>
  </w:style>
  <w:style w:type="paragraph" w:customStyle="1" w:styleId="ISTCHead">
    <w:name w:val="IS TC Head"/>
    <w:basedOn w:val="Normal"/>
    <w:link w:val="ISTCHeadChar"/>
    <w:qFormat/>
    <w:rsid w:val="009E70A6"/>
    <w:pPr>
      <w:spacing w:after="0" w:line="240" w:lineRule="auto"/>
      <w:jc w:val="center"/>
    </w:pPr>
    <w:rPr>
      <w:rFonts w:ascii="Montserrat SemiBold" w:hAnsi="Montserrat SemiBold"/>
      <w:color w:val="005CC8" w:themeColor="accent1" w:themeTint="BF"/>
      <w:sz w:val="24"/>
      <w:szCs w:val="24"/>
    </w:rPr>
  </w:style>
  <w:style w:type="character" w:customStyle="1" w:styleId="ISTCNumberedListChar">
    <w:name w:val="IS TC Numbered List Char"/>
    <w:basedOn w:val="ListParagraphChar"/>
    <w:link w:val="ISTCNumberedList"/>
    <w:rsid w:val="009E70A6"/>
    <w:rPr>
      <w:rFonts w:ascii="Montserrat" w:hAnsi="Montserrat"/>
      <w:sz w:val="15"/>
      <w:szCs w:val="15"/>
    </w:rPr>
  </w:style>
  <w:style w:type="character" w:customStyle="1" w:styleId="ISTCHeadChar">
    <w:name w:val="IS TC Head Char"/>
    <w:basedOn w:val="DefaultParagraphFont"/>
    <w:link w:val="ISTCHead"/>
    <w:rsid w:val="009E70A6"/>
    <w:rPr>
      <w:rFonts w:ascii="Montserrat SemiBold" w:hAnsi="Montserrat SemiBold"/>
      <w:color w:val="005CC8" w:themeColor="accent1" w:themeTint="BF"/>
      <w:sz w:val="24"/>
      <w:szCs w:val="24"/>
    </w:rPr>
  </w:style>
  <w:style w:type="paragraph" w:customStyle="1" w:styleId="ISTableHead1">
    <w:name w:val="IS Table Head 1"/>
    <w:basedOn w:val="ISTableHead2"/>
    <w:link w:val="ISTableHead1Char"/>
    <w:qFormat/>
    <w:rsid w:val="009E70A6"/>
    <w:rPr>
      <w:rFonts w:ascii="Montserrat SemiBold" w:hAnsi="Montserrat SemiBold"/>
      <w:color w:val="FFFFFF" w:themeColor="background1" w:themeTint="BF"/>
    </w:rPr>
  </w:style>
  <w:style w:type="character" w:customStyle="1" w:styleId="ISTableHead1Char">
    <w:name w:val="IS Table Head 1 Char"/>
    <w:basedOn w:val="ISTableHead2Char"/>
    <w:link w:val="ISTableHead1"/>
    <w:rsid w:val="009E70A6"/>
    <w:rPr>
      <w:rFonts w:ascii="Montserrat SemiBold" w:hAnsi="Montserrat SemiBold"/>
      <w:color w:val="FFFFFF" w:themeColor="background1" w:themeTint="BF"/>
      <w:w w:val="90"/>
      <w:sz w:val="20"/>
      <w:szCs w:val="20"/>
    </w:rPr>
  </w:style>
  <w:style w:type="paragraph" w:customStyle="1" w:styleId="ISContactNotice">
    <w:name w:val="IS Contact Notice"/>
    <w:basedOn w:val="Normal"/>
    <w:link w:val="ISContactNoticeChar"/>
    <w:qFormat/>
    <w:rsid w:val="009E70A6"/>
    <w:pPr>
      <w:spacing w:before="120" w:after="120" w:line="240" w:lineRule="auto"/>
      <w:jc w:val="center"/>
    </w:pPr>
    <w:rPr>
      <w:rFonts w:ascii="Montserrat SemiBold" w:hAnsi="Montserrat SemiBold"/>
      <w:color w:val="005CC8" w:themeColor="accent1" w:themeTint="BF"/>
      <w:w w:val="90"/>
      <w:sz w:val="18"/>
      <w:szCs w:val="18"/>
    </w:rPr>
  </w:style>
  <w:style w:type="paragraph" w:customStyle="1" w:styleId="ISFolioFooter">
    <w:name w:val="IS Folio Footer"/>
    <w:basedOn w:val="Footer"/>
    <w:link w:val="ISFolioFooterChar"/>
    <w:qFormat/>
    <w:rsid w:val="009E70A6"/>
    <w:pPr>
      <w:tabs>
        <w:tab w:val="clear" w:pos="9360"/>
      </w:tabs>
    </w:pPr>
    <w:rPr>
      <w:rFonts w:ascii="Montserrat" w:hAnsi="Montserrat"/>
      <w:w w:val="90"/>
      <w:sz w:val="16"/>
      <w:szCs w:val="16"/>
    </w:rPr>
  </w:style>
  <w:style w:type="character" w:customStyle="1" w:styleId="ISContactNoticeChar">
    <w:name w:val="IS Contact Notice Char"/>
    <w:basedOn w:val="DefaultParagraphFont"/>
    <w:link w:val="ISContactNotice"/>
    <w:rsid w:val="009E70A6"/>
    <w:rPr>
      <w:rFonts w:ascii="Montserrat SemiBold" w:hAnsi="Montserrat SemiBold"/>
      <w:color w:val="005CC8" w:themeColor="accent1" w:themeTint="BF"/>
      <w:w w:val="90"/>
      <w:sz w:val="18"/>
      <w:szCs w:val="18"/>
    </w:rPr>
  </w:style>
  <w:style w:type="paragraph" w:customStyle="1" w:styleId="ISFootnote">
    <w:name w:val="IS Footnote"/>
    <w:basedOn w:val="ISBulletText1"/>
    <w:link w:val="ISFootnoteChar"/>
    <w:qFormat/>
    <w:rsid w:val="009E70A6"/>
    <w:pPr>
      <w:numPr>
        <w:numId w:val="25"/>
      </w:numPr>
    </w:pPr>
    <w:rPr>
      <w:sz w:val="16"/>
      <w:szCs w:val="16"/>
    </w:rPr>
  </w:style>
  <w:style w:type="character" w:customStyle="1" w:styleId="ISFolioFooterChar">
    <w:name w:val="IS Folio Footer Char"/>
    <w:basedOn w:val="FooterChar"/>
    <w:link w:val="ISFolioFooter"/>
    <w:rsid w:val="009E70A6"/>
    <w:rPr>
      <w:rFonts w:ascii="Montserrat" w:hAnsi="Montserrat"/>
      <w:w w:val="90"/>
      <w:sz w:val="16"/>
      <w:szCs w:val="16"/>
    </w:rPr>
  </w:style>
  <w:style w:type="paragraph" w:customStyle="1" w:styleId="ISGuideBodyText">
    <w:name w:val="*IS Guide Body Text"/>
    <w:basedOn w:val="ISBodyText"/>
    <w:link w:val="ISGuideBodyTextChar"/>
    <w:rsid w:val="009E70A6"/>
    <w:pPr>
      <w:spacing w:after="240"/>
    </w:pPr>
  </w:style>
  <w:style w:type="character" w:customStyle="1" w:styleId="ISFootnoteChar">
    <w:name w:val="IS Footnote Char"/>
    <w:basedOn w:val="ISBulletText1Char"/>
    <w:link w:val="ISFootnote"/>
    <w:rsid w:val="009E70A6"/>
    <w:rPr>
      <w:rFonts w:ascii="Montserrat" w:hAnsi="Montserrat"/>
      <w:w w:val="90"/>
      <w:sz w:val="16"/>
      <w:szCs w:val="16"/>
    </w:rPr>
  </w:style>
  <w:style w:type="character" w:customStyle="1" w:styleId="ISBulletText3Char">
    <w:name w:val="IS Bullet Text 3 Char"/>
    <w:basedOn w:val="ISBulletText2Char"/>
    <w:link w:val="ISBulletText3"/>
    <w:rsid w:val="009E70A6"/>
    <w:rPr>
      <w:rFonts w:ascii="Montserrat" w:hAnsi="Montserrat"/>
      <w:sz w:val="18"/>
      <w:szCs w:val="18"/>
    </w:rPr>
  </w:style>
  <w:style w:type="paragraph" w:customStyle="1" w:styleId="ISGuideBulletText1">
    <w:name w:val="*IS Guide Bullet Text 1"/>
    <w:basedOn w:val="Normal"/>
    <w:link w:val="ISGuideBulletText1Char"/>
    <w:rsid w:val="009E70A6"/>
    <w:pPr>
      <w:numPr>
        <w:numId w:val="26"/>
      </w:numPr>
      <w:spacing w:before="40" w:after="40" w:line="240" w:lineRule="auto"/>
    </w:pPr>
    <w:rPr>
      <w:rFonts w:ascii="Montserrat" w:hAnsi="Montserrat"/>
      <w:w w:val="90"/>
      <w:sz w:val="18"/>
      <w:szCs w:val="18"/>
    </w:rPr>
  </w:style>
  <w:style w:type="character" w:customStyle="1" w:styleId="ISGuideBodyTextChar">
    <w:name w:val="*IS Guide Body Text Char"/>
    <w:basedOn w:val="ISBodyTextChar"/>
    <w:link w:val="ISGuideBodyText"/>
    <w:rsid w:val="009E70A6"/>
    <w:rPr>
      <w:rFonts w:ascii="Montserrat" w:hAnsi="Montserrat"/>
      <w:w w:val="90"/>
      <w:sz w:val="18"/>
      <w:szCs w:val="18"/>
    </w:rPr>
  </w:style>
  <w:style w:type="paragraph" w:customStyle="1" w:styleId="ISGuideHead1">
    <w:name w:val="*IS Guide Head 1"/>
    <w:basedOn w:val="Heading1"/>
    <w:link w:val="ISGuideHead1Char"/>
    <w:rsid w:val="009E70A6"/>
    <w:pPr>
      <w:spacing w:after="240" w:line="240" w:lineRule="auto"/>
    </w:pPr>
    <w:rPr>
      <w:rFonts w:ascii="Montserrat SemiBold" w:hAnsi="Montserrat SemiBold"/>
      <w:color w:val="003F89" w:themeColor="accent1" w:themeTint="E6"/>
    </w:rPr>
  </w:style>
  <w:style w:type="character" w:customStyle="1" w:styleId="ISGuideBulletText1Char">
    <w:name w:val="*IS Guide Bullet Text 1 Char"/>
    <w:basedOn w:val="ISGuideBodyTextChar"/>
    <w:link w:val="ISGuideBulletText1"/>
    <w:rsid w:val="009E70A6"/>
    <w:rPr>
      <w:rFonts w:ascii="Montserrat" w:hAnsi="Montserrat"/>
      <w:w w:val="90"/>
      <w:sz w:val="18"/>
      <w:szCs w:val="18"/>
    </w:rPr>
  </w:style>
  <w:style w:type="character" w:customStyle="1" w:styleId="CommentTextChar">
    <w:name w:val="Comment Text Char"/>
    <w:basedOn w:val="DefaultParagraphFont"/>
    <w:link w:val="CommentText"/>
    <w:uiPriority w:val="99"/>
    <w:semiHidden/>
    <w:rsid w:val="009E70A6"/>
    <w:rPr>
      <w:sz w:val="20"/>
      <w:szCs w:val="20"/>
    </w:rPr>
  </w:style>
  <w:style w:type="paragraph" w:styleId="CommentSubject">
    <w:name w:val="annotation subject"/>
    <w:basedOn w:val="CommentText"/>
    <w:next w:val="CommentText"/>
    <w:link w:val="CommentSubjectChar"/>
    <w:uiPriority w:val="99"/>
    <w:semiHidden/>
    <w:unhideWhenUsed/>
    <w:rsid w:val="009E70A6"/>
    <w:rPr>
      <w:b/>
      <w:bCs/>
    </w:rPr>
  </w:style>
  <w:style w:type="character" w:customStyle="1" w:styleId="CommentSubjectChar">
    <w:name w:val="Comment Subject Char"/>
    <w:basedOn w:val="CommentTextChar"/>
    <w:link w:val="CommentSubject"/>
    <w:uiPriority w:val="99"/>
    <w:semiHidden/>
    <w:rsid w:val="009E70A6"/>
    <w:rPr>
      <w:b/>
      <w:bCs/>
      <w:sz w:val="20"/>
      <w:szCs w:val="20"/>
    </w:rPr>
  </w:style>
  <w:style w:type="paragraph" w:customStyle="1" w:styleId="ISNoteHead">
    <w:name w:val="IS Note Head"/>
    <w:basedOn w:val="Normal"/>
    <w:link w:val="ISNoteHeadChar"/>
    <w:qFormat/>
    <w:rsid w:val="009E70A6"/>
    <w:pPr>
      <w:spacing w:after="120" w:line="240" w:lineRule="auto"/>
    </w:pPr>
    <w:rPr>
      <w:rFonts w:ascii="Montserrat SemiBold" w:hAnsi="Montserrat SemiBold"/>
      <w:i/>
      <w:w w:val="90"/>
      <w:sz w:val="18"/>
      <w:szCs w:val="18"/>
    </w:rPr>
  </w:style>
  <w:style w:type="paragraph" w:styleId="Title">
    <w:name w:val="Title"/>
    <w:basedOn w:val="Normal"/>
    <w:next w:val="Normal"/>
    <w:link w:val="TitleChar"/>
    <w:uiPriority w:val="10"/>
    <w:rsid w:val="009E70A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ISNoteHeadChar">
    <w:name w:val="IS Note Head Char"/>
    <w:basedOn w:val="DefaultParagraphFont"/>
    <w:link w:val="ISNoteHead"/>
    <w:rsid w:val="009E70A6"/>
    <w:rPr>
      <w:rFonts w:ascii="Montserrat SemiBold" w:hAnsi="Montserrat SemiBold"/>
      <w:i/>
      <w:w w:val="90"/>
      <w:sz w:val="18"/>
      <w:szCs w:val="18"/>
    </w:rPr>
  </w:style>
  <w:style w:type="character" w:customStyle="1" w:styleId="ISLozengeHeadChar">
    <w:name w:val="IS Lozenge Head Char"/>
    <w:basedOn w:val="DefaultParagraphFont"/>
    <w:link w:val="ISLozengeHead"/>
    <w:rsid w:val="009E70A6"/>
    <w:rPr>
      <w:rFonts w:ascii="Montserrat SemiBold" w:hAnsi="Montserrat SemiBold"/>
      <w:color w:val="005CC8" w:themeColor="accent1" w:themeTint="BF"/>
      <w:w w:val="90"/>
      <w:sz w:val="18"/>
      <w:szCs w:val="18"/>
    </w:rPr>
  </w:style>
  <w:style w:type="character" w:customStyle="1" w:styleId="TitleChar">
    <w:name w:val="Title Char"/>
    <w:basedOn w:val="DefaultParagraphFont"/>
    <w:link w:val="Title"/>
    <w:uiPriority w:val="10"/>
    <w:rsid w:val="009E70A6"/>
    <w:rPr>
      <w:rFonts w:asciiTheme="majorHAnsi" w:eastAsiaTheme="majorEastAsia" w:hAnsiTheme="majorHAnsi" w:cstheme="majorBidi"/>
      <w:spacing w:val="-10"/>
      <w:kern w:val="28"/>
      <w:sz w:val="56"/>
      <w:szCs w:val="56"/>
    </w:rPr>
  </w:style>
  <w:style w:type="character" w:customStyle="1" w:styleId="ISBulletHead1Char">
    <w:name w:val="IS Bullet Head 1 Char"/>
    <w:basedOn w:val="ISBulletText1Char"/>
    <w:link w:val="ISBulletHead1"/>
    <w:rsid w:val="00F44FD1"/>
    <w:rPr>
      <w:rFonts w:ascii="Montserrat Medium" w:hAnsi="Montserrat Medium"/>
      <w:w w:val="90"/>
      <w:sz w:val="18"/>
      <w:szCs w:val="18"/>
    </w:rPr>
  </w:style>
  <w:style w:type="character" w:customStyle="1" w:styleId="ISBulletHead2Char">
    <w:name w:val="IS Bullet Head 2 Char"/>
    <w:basedOn w:val="ISBulletText2Char"/>
    <w:link w:val="ISBulletHead2"/>
    <w:rsid w:val="009E70A6"/>
    <w:rPr>
      <w:rFonts w:ascii="Montserrat" w:hAnsi="Montserrat"/>
      <w:i/>
      <w:iCs/>
      <w:sz w:val="18"/>
      <w:szCs w:val="18"/>
    </w:rPr>
  </w:style>
  <w:style w:type="character" w:customStyle="1" w:styleId="Heading2Char">
    <w:name w:val="Heading 2 Char"/>
    <w:basedOn w:val="DefaultParagraphFont"/>
    <w:link w:val="Heading2"/>
    <w:uiPriority w:val="9"/>
    <w:semiHidden/>
    <w:rsid w:val="009E70A6"/>
    <w:rPr>
      <w:rFonts w:asciiTheme="majorHAnsi" w:eastAsiaTheme="majorEastAsia" w:hAnsiTheme="majorHAnsi" w:cstheme="majorBidi"/>
      <w:color w:val="002148" w:themeColor="accent1" w:themeShade="BF"/>
      <w:sz w:val="26"/>
      <w:szCs w:val="26"/>
    </w:rPr>
  </w:style>
  <w:style w:type="paragraph" w:customStyle="1" w:styleId="ISGuideHead2">
    <w:name w:val="*IS Guide Head 2"/>
    <w:basedOn w:val="Heading2"/>
    <w:link w:val="ISGuideHead2Char"/>
    <w:rsid w:val="009E70A6"/>
    <w:pPr>
      <w:spacing w:before="240" w:after="120" w:line="240" w:lineRule="auto"/>
    </w:pPr>
    <w:rPr>
      <w:rFonts w:ascii="Montserrat SemiBold" w:hAnsi="Montserrat SemiBold"/>
      <w:color w:val="005CC8" w:themeColor="accent1" w:themeTint="BF"/>
      <w:sz w:val="28"/>
      <w:szCs w:val="28"/>
    </w:rPr>
  </w:style>
  <w:style w:type="character" w:customStyle="1" w:styleId="ISGuideHead1Char">
    <w:name w:val="*IS Guide Head 1 Char"/>
    <w:basedOn w:val="Heading1Char"/>
    <w:link w:val="ISGuideHead1"/>
    <w:rsid w:val="009E70A6"/>
    <w:rPr>
      <w:rFonts w:ascii="Montserrat SemiBold" w:eastAsiaTheme="majorEastAsia" w:hAnsi="Montserrat SemiBold" w:cstheme="majorBidi"/>
      <w:color w:val="003F89" w:themeColor="accent1" w:themeTint="E6"/>
      <w:sz w:val="32"/>
      <w:szCs w:val="32"/>
    </w:rPr>
  </w:style>
  <w:style w:type="paragraph" w:customStyle="1" w:styleId="ISGuideHead3">
    <w:name w:val="*IS Guide Head 3"/>
    <w:basedOn w:val="ISGuideBodyText"/>
    <w:next w:val="ISGuideBodyText"/>
    <w:link w:val="ISGuideHead3Char"/>
    <w:rsid w:val="009E70A6"/>
    <w:pPr>
      <w:spacing w:before="240" w:after="120"/>
    </w:pPr>
    <w:rPr>
      <w:rFonts w:ascii="Montserrat Medium" w:eastAsiaTheme="majorEastAsia" w:hAnsi="Montserrat Medium" w:cstheme="majorBidi"/>
      <w:color w:val="003F89" w:themeColor="accent1" w:themeTint="E6"/>
      <w:sz w:val="24"/>
      <w:szCs w:val="24"/>
    </w:rPr>
  </w:style>
  <w:style w:type="character" w:customStyle="1" w:styleId="ISGuideHead2Char">
    <w:name w:val="*IS Guide Head 2 Char"/>
    <w:basedOn w:val="Heading2Char"/>
    <w:link w:val="ISGuideHead2"/>
    <w:rsid w:val="009E70A6"/>
    <w:rPr>
      <w:rFonts w:ascii="Montserrat SemiBold" w:eastAsiaTheme="majorEastAsia" w:hAnsi="Montserrat SemiBold" w:cstheme="majorBidi"/>
      <w:color w:val="005CC8" w:themeColor="accent1" w:themeTint="BF"/>
      <w:sz w:val="28"/>
      <w:szCs w:val="28"/>
    </w:rPr>
  </w:style>
  <w:style w:type="paragraph" w:customStyle="1" w:styleId="ISIntroBulletText1">
    <w:name w:val="IS Intro Bullet Text 1"/>
    <w:basedOn w:val="Normal"/>
    <w:rsid w:val="009E70A6"/>
    <w:pPr>
      <w:ind w:left="360" w:hanging="360"/>
    </w:pPr>
  </w:style>
  <w:style w:type="character" w:customStyle="1" w:styleId="Heading3Char">
    <w:name w:val="Heading 3 Char"/>
    <w:basedOn w:val="DefaultParagraphFont"/>
    <w:link w:val="Heading3"/>
    <w:uiPriority w:val="9"/>
    <w:semiHidden/>
    <w:rsid w:val="009E70A6"/>
    <w:rPr>
      <w:rFonts w:asciiTheme="majorHAnsi" w:eastAsiaTheme="majorEastAsia" w:hAnsiTheme="majorHAnsi" w:cstheme="majorBidi"/>
      <w:color w:val="001630" w:themeColor="accent1" w:themeShade="7F"/>
      <w:sz w:val="24"/>
      <w:szCs w:val="24"/>
    </w:rPr>
  </w:style>
  <w:style w:type="character" w:customStyle="1" w:styleId="ISGuideHead3Char">
    <w:name w:val="*IS Guide Head 3 Char"/>
    <w:basedOn w:val="Heading3Char"/>
    <w:link w:val="ISGuideHead3"/>
    <w:rsid w:val="009E70A6"/>
    <w:rPr>
      <w:rFonts w:ascii="Montserrat Medium" w:eastAsiaTheme="majorEastAsia" w:hAnsi="Montserrat Medium" w:cstheme="majorBidi"/>
      <w:color w:val="003F89" w:themeColor="accent1" w:themeTint="E6"/>
      <w:w w:val="90"/>
      <w:sz w:val="24"/>
      <w:szCs w:val="24"/>
    </w:rPr>
  </w:style>
  <w:style w:type="character" w:styleId="Emphasis">
    <w:name w:val="Emphasis"/>
    <w:basedOn w:val="DefaultParagraphFont"/>
    <w:uiPriority w:val="20"/>
    <w:qFormat/>
    <w:rsid w:val="009E70A6"/>
    <w:rPr>
      <w:i/>
      <w:iCs/>
    </w:rPr>
  </w:style>
  <w:style w:type="paragraph" w:customStyle="1" w:styleId="Style1">
    <w:name w:val="Style1"/>
    <w:basedOn w:val="ISGuideBulletText1"/>
    <w:next w:val="ISGuideBulletText1"/>
    <w:link w:val="Style1Char"/>
    <w:qFormat/>
    <w:rsid w:val="009E70A6"/>
    <w:pPr>
      <w:ind w:left="720"/>
    </w:pPr>
    <w:rPr>
      <w:rFonts w:ascii="Montserrat Medium" w:hAnsi="Montserrat Medium"/>
    </w:rPr>
  </w:style>
  <w:style w:type="paragraph" w:customStyle="1" w:styleId="ISGuideTableTitle">
    <w:name w:val="*IS Guide Table Title"/>
    <w:basedOn w:val="ISGuideHead3"/>
    <w:link w:val="ISGuideTableTitleChar"/>
    <w:rsid w:val="009E70A6"/>
    <w:rPr>
      <w:i/>
      <w:iCs/>
      <w:color w:val="000000"/>
      <w14:textFill>
        <w14:solidFill>
          <w14:srgbClr w14:val="000000">
            <w14:lumMod w14:val="90000"/>
            <w14:lumOff w14:val="10000"/>
          </w14:srgbClr>
        </w14:solidFill>
      </w14:textFill>
    </w:rPr>
  </w:style>
  <w:style w:type="character" w:customStyle="1" w:styleId="Style1Char">
    <w:name w:val="Style1 Char"/>
    <w:basedOn w:val="ISGuideBulletText1Char"/>
    <w:link w:val="Style1"/>
    <w:rsid w:val="009E70A6"/>
    <w:rPr>
      <w:rFonts w:ascii="Montserrat Medium" w:hAnsi="Montserrat Medium"/>
      <w:w w:val="90"/>
      <w:sz w:val="18"/>
      <w:szCs w:val="18"/>
    </w:rPr>
  </w:style>
  <w:style w:type="character" w:customStyle="1" w:styleId="ISGuideTableTitleChar">
    <w:name w:val="*IS Guide Table Title Char"/>
    <w:basedOn w:val="ISGuideHead3Char"/>
    <w:link w:val="ISGuideTableTitle"/>
    <w:rsid w:val="009E70A6"/>
    <w:rPr>
      <w:rFonts w:ascii="Montserrat Medium" w:eastAsiaTheme="majorEastAsia" w:hAnsi="Montserrat Medium" w:cstheme="majorBidi"/>
      <w:i/>
      <w:iCs/>
      <w:color w:val="000000"/>
      <w:w w:val="90"/>
      <w:sz w:val="24"/>
      <w:szCs w:val="24"/>
      <w14:textFill>
        <w14:solidFill>
          <w14:srgbClr w14:val="000000">
            <w14:lumMod w14:val="90000"/>
            <w14:lumOff w14:val="10000"/>
          </w14:srgbClr>
        </w14:solidFill>
      </w14:textFill>
    </w:rPr>
  </w:style>
  <w:style w:type="paragraph" w:styleId="NoSpacing">
    <w:name w:val="No Spacing"/>
    <w:basedOn w:val="Normal"/>
    <w:uiPriority w:val="1"/>
    <w:qFormat/>
    <w:rsid w:val="009D7086"/>
    <w:pPr>
      <w:spacing w:after="0"/>
    </w:pPr>
  </w:style>
  <w:style w:type="character" w:customStyle="1" w:styleId="superscript">
    <w:name w:val="superscript"/>
    <w:basedOn w:val="DefaultParagraphFont"/>
    <w:uiPriority w:val="1"/>
    <w:qFormat/>
    <w:rsid w:val="009D7086"/>
    <w:rPr>
      <w:vertAlign w:val="superscript"/>
    </w:rPr>
  </w:style>
  <w:style w:type="character" w:styleId="Strong">
    <w:name w:val="Strong"/>
    <w:basedOn w:val="DefaultParagraphFont"/>
    <w:uiPriority w:val="22"/>
    <w:qFormat/>
    <w:rsid w:val="009D7086"/>
    <w:rPr>
      <w:b/>
      <w:bCs/>
    </w:rPr>
  </w:style>
  <w:style w:type="paragraph" w:styleId="BodyText">
    <w:name w:val="Body Text"/>
    <w:basedOn w:val="Normal"/>
    <w:link w:val="BodyTextChar"/>
    <w:uiPriority w:val="1"/>
    <w:rsid w:val="00AD345F"/>
    <w:pPr>
      <w:widowControl w:val="0"/>
      <w:autoSpaceDE w:val="0"/>
      <w:autoSpaceDN w:val="0"/>
      <w:spacing w:after="0" w:line="240" w:lineRule="auto"/>
      <w:contextualSpacing/>
    </w:pPr>
    <w:rPr>
      <w:rFonts w:ascii="Montserrat" w:eastAsia="Montserrat Light" w:hAnsi="Montserrat" w:cs="Montserrat Light"/>
      <w:color w:val="231F20"/>
      <w:w w:val="90"/>
      <w:sz w:val="18"/>
      <w:szCs w:val="18"/>
    </w:rPr>
  </w:style>
  <w:style w:type="character" w:customStyle="1" w:styleId="BodyTextChar">
    <w:name w:val="Body Text Char"/>
    <w:basedOn w:val="DefaultParagraphFont"/>
    <w:link w:val="BodyText"/>
    <w:uiPriority w:val="1"/>
    <w:rsid w:val="00AD345F"/>
    <w:rPr>
      <w:rFonts w:ascii="Montserrat" w:eastAsia="Montserrat Light" w:hAnsi="Montserrat" w:cs="Montserrat Light"/>
      <w:color w:val="231F20"/>
      <w:w w:val="9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ct.org/content/act/en/products-and-services/the-act/opting-out-of-eos.html"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ct.org/info-for-examine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bell\OneDrive%20-%20ACT,%20Inc\Desktop\IS%20PDF%20Style%20Sheet_toTeamReview_092822.dotx" TargetMode="External"/></Relationships>
</file>

<file path=word/theme/theme1.xml><?xml version="1.0" encoding="utf-8"?>
<a:theme xmlns:a="http://schemas.openxmlformats.org/drawingml/2006/main" name="New ACT Corporate Brand Colors">
  <a:themeElements>
    <a:clrScheme name="New ACT Corporate Colors">
      <a:dk1>
        <a:sysClr val="windowText" lastClr="000000"/>
      </a:dk1>
      <a:lt1>
        <a:sysClr val="window" lastClr="FFFFFF"/>
      </a:lt1>
      <a:dk2>
        <a:srgbClr val="FBE232"/>
      </a:dk2>
      <a:lt2>
        <a:srgbClr val="F94868"/>
      </a:lt2>
      <a:accent1>
        <a:srgbClr val="002D61"/>
      </a:accent1>
      <a:accent2>
        <a:srgbClr val="00BFB8"/>
      </a:accent2>
      <a:accent3>
        <a:srgbClr val="00B27B"/>
      </a:accent3>
      <a:accent4>
        <a:srgbClr val="2875B5"/>
      </a:accent4>
      <a:accent5>
        <a:srgbClr val="FF8204"/>
      </a:accent5>
      <a:accent6>
        <a:srgbClr val="A539B2"/>
      </a:accent6>
      <a:hlink>
        <a:srgbClr val="2875B5"/>
      </a:hlink>
      <a:folHlink>
        <a:srgbClr val="A539B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SharedWithUsers xmlns="a6f14867-5447-49e1-86fb-6fe5637f0e28">
      <UserInfo>
        <DisplayName>Amy Peters</DisplayName>
        <AccountId>95</AccountId>
        <AccountType/>
      </UserInfo>
      <UserInfo>
        <DisplayName>Tyler Morris</DisplayName>
        <AccountId>2039</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758ECC2A63238478D33708F4B3579C3" ma:contentTypeVersion="5" ma:contentTypeDescription="Create a new document." ma:contentTypeScope="" ma:versionID="9b6aaf805f9444b4cbd3c626e713c010">
  <xsd:schema xmlns:xsd="http://www.w3.org/2001/XMLSchema" xmlns:xs="http://www.w3.org/2001/XMLSchema" xmlns:p="http://schemas.microsoft.com/office/2006/metadata/properties" xmlns:ns1="http://schemas.microsoft.com/sharepoint/v3" xmlns:ns2="70611346-3517-4b0e-a924-6b1e44ea58eb" xmlns:ns3="a6f14867-5447-49e1-86fb-6fe5637f0e28" targetNamespace="http://schemas.microsoft.com/office/2006/metadata/properties" ma:root="true" ma:fieldsID="fa9f6471a2dc6d2c8dcaab2fd3383322" ns1:_="" ns2:_="" ns3:_="">
    <xsd:import namespace="http://schemas.microsoft.com/sharepoint/v3"/>
    <xsd:import namespace="70611346-3517-4b0e-a924-6b1e44ea58eb"/>
    <xsd:import namespace="a6f14867-5447-49e1-86fb-6fe5637f0e28"/>
    <xsd:element name="properties">
      <xsd:complexType>
        <xsd:sequence>
          <xsd:element name="documentManagement">
            <xsd:complexType>
              <xsd:all>
                <xsd:element ref="ns1:PublishingStartDate" minOccurs="0"/>
                <xsd:element ref="ns1:PublishingExpirationDate" minOccurs="0"/>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0611346-3517-4b0e-a924-6b1e44ea58eb"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6f14867-5447-49e1-86fb-6fe5637f0e2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A0C0E3-6F33-4030-ACC6-0BAAC68E627B}">
  <ds:schemaRefs>
    <ds:schemaRef ds:uri="http://purl.org/dc/terms/"/>
    <ds:schemaRef ds:uri="a6f14867-5447-49e1-86fb-6fe5637f0e28"/>
    <ds:schemaRef ds:uri="http://schemas.microsoft.com/sharepoint/v3"/>
    <ds:schemaRef ds:uri="http://schemas.microsoft.com/office/2006/documentManagement/types"/>
    <ds:schemaRef ds:uri="http://purl.org/dc/elements/1.1/"/>
    <ds:schemaRef ds:uri="http://purl.org/dc/dcmitype/"/>
    <ds:schemaRef ds:uri="http://schemas.microsoft.com/office/infopath/2007/PartnerControls"/>
    <ds:schemaRef ds:uri="http://schemas.openxmlformats.org/package/2006/metadata/core-properties"/>
    <ds:schemaRef ds:uri="70611346-3517-4b0e-a924-6b1e44ea58eb"/>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F2F5BE79-F96F-4B2E-90B5-EC6BFCC63FE3}">
  <ds:schemaRefs>
    <ds:schemaRef ds:uri="http://schemas.microsoft.com/sharepoint/v3/contenttype/forms"/>
  </ds:schemaRefs>
</ds:datastoreItem>
</file>

<file path=customXml/itemProps3.xml><?xml version="1.0" encoding="utf-8"?>
<ds:datastoreItem xmlns:ds="http://schemas.openxmlformats.org/officeDocument/2006/customXml" ds:itemID="{9AB3AE0E-8CC1-4583-985E-8541D03498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0611346-3517-4b0e-a924-6b1e44ea58eb"/>
    <ds:schemaRef ds:uri="a6f14867-5447-49e1-86fb-6fe5637f0e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5D72624-9328-43AB-996D-252410F1BE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IS PDF Style Sheet_toTeamReview_092822</Template>
  <TotalTime>0</TotalTime>
  <Pages>2</Pages>
  <Words>720</Words>
  <Characters>4107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Information for Parents Guardians - Free ACT Test - 2022-2023</vt:lpstr>
    </vt:vector>
  </TitlesOfParts>
  <Company/>
  <LinksUpToDate>false</LinksUpToDate>
  <CharactersWithSpaces>4818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 for Parents Guardians - Free ACT Test - 2023-2024</dc:title>
  <dc:subject/>
  <dc:creator>Lisa Abel</dc:creator>
  <cp:keywords>LT10041.CJ15477</cp:keywords>
  <dc:description/>
  <cp:lastModifiedBy>Jim Lewers</cp:lastModifiedBy>
  <cp:revision>2</cp:revision>
  <dcterms:created xsi:type="dcterms:W3CDTF">2023-10-02T20:15:00Z</dcterms:created>
  <dcterms:modified xsi:type="dcterms:W3CDTF">2023-10-02T20:15:00Z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0x0101002758ECC2A63238478D33708F4B3579C3</vt:lpwstr>
  </property>
  <property fmtid="{D5CDD505-2E9C-101B-9397-08002B2CF9AE}" pid="3" name="MediaServiceImageTags">
    <vt:lpwstr/>
  </property>
  <property fmtid="{D5CDD505-2E9C-101B-9397-08002B2CF9AE}" pid="4" name="MSIP_Label_b1a9ee2d-7f97-43f8-9c16-151195c3e305_Enabled">
    <vt:lpwstr>true</vt:lpwstr>
  </property>
  <property fmtid="{D5CDD505-2E9C-101B-9397-08002B2CF9AE}" pid="5" name="MSIP_Label_b1a9ee2d-7f97-43f8-9c16-151195c3e305_SetDate">
    <vt:lpwstr>2023-10-02T20:15:11Z</vt:lpwstr>
  </property>
  <property fmtid="{D5CDD505-2E9C-101B-9397-08002B2CF9AE}" pid="6" name="MSIP_Label_b1a9ee2d-7f97-43f8-9c16-151195c3e305_Method">
    <vt:lpwstr>Standard</vt:lpwstr>
  </property>
  <property fmtid="{D5CDD505-2E9C-101B-9397-08002B2CF9AE}" pid="7" name="MSIP_Label_b1a9ee2d-7f97-43f8-9c16-151195c3e305_Name">
    <vt:lpwstr>b1a9ee2d-7f97-43f8-9c16-151195c3e305</vt:lpwstr>
  </property>
  <property fmtid="{D5CDD505-2E9C-101B-9397-08002B2CF9AE}" pid="8" name="MSIP_Label_b1a9ee2d-7f97-43f8-9c16-151195c3e305_SiteId">
    <vt:lpwstr>65cb0346-9d88-41d9-8ca6-f72047670d0f</vt:lpwstr>
  </property>
  <property fmtid="{D5CDD505-2E9C-101B-9397-08002B2CF9AE}" pid="9" name="MSIP_Label_b1a9ee2d-7f97-43f8-9c16-151195c3e305_ActionId">
    <vt:lpwstr>85619a45-6967-4206-8c42-b9e73a68de52</vt:lpwstr>
  </property>
  <property fmtid="{D5CDD505-2E9C-101B-9397-08002B2CF9AE}" pid="10" name="MSIP_Label_b1a9ee2d-7f97-43f8-9c16-151195c3e305_ContentBits">
    <vt:lpwstr>0</vt:lpwstr>
  </property>
</Properties>
</file>