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4D05D" w14:textId="514BEE1D" w:rsidR="009F64D1" w:rsidRPr="0094325A" w:rsidRDefault="00CF5B64" w:rsidP="00052BBA">
      <w:pPr>
        <w:pStyle w:val="OCBodyText"/>
      </w:pPr>
      <w:r w:rsidRPr="0094325A">
        <w:rPr>
          <w:noProof/>
        </w:rPr>
        <w:drawing>
          <wp:inline distT="0" distB="0" distL="0" distR="0" wp14:anchorId="68FAB389" wp14:editId="1BB5E275">
            <wp:extent cx="2391936" cy="640080"/>
            <wp:effectExtent l="0" t="0" r="8890" b="7620"/>
            <wp:docPr id="18" name="Picture 18" descr="The AC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The ACT logo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>
                    <a:xfrm>
                      <a:off x="0" y="0"/>
                      <a:ext cx="2391936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F64D1" w:rsidRPr="0094325A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7DD9AAE" wp14:editId="3EACAE19">
                <wp:simplePos x="0" y="0"/>
                <wp:positionH relativeFrom="page">
                  <wp:posOffset>-215900</wp:posOffset>
                </wp:positionH>
                <wp:positionV relativeFrom="page">
                  <wp:posOffset>0</wp:posOffset>
                </wp:positionV>
                <wp:extent cx="8229600" cy="365760"/>
                <wp:effectExtent l="0" t="0" r="0" b="0"/>
                <wp:wrapNone/>
                <wp:docPr id="9" name="Rectangle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0" cy="365760"/>
                        </a:xfrm>
                        <a:prstGeom prst="rect">
                          <a:avLst/>
                        </a:prstGeom>
                        <a:solidFill>
                          <a:schemeClr val="accent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4D0A85" id="Rectangle 9" o:spid="_x0000_s1026" alt="&quot;&quot;" style="position:absolute;margin-left:-17pt;margin-top:0;width:9in;height:28.8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" fillcolor="#2875b5 [3207]" stroked="f" strokeweight="1pt">
                <w10:wrap anchorx="page" anchory="page"/>
              </v:rect>
            </w:pict>
          </mc:Fallback>
        </mc:AlternateContent>
      </w:r>
    </w:p>
    <w:p w14:paraId="6A36D8C2" w14:textId="77777777" w:rsidR="0094325A" w:rsidRPr="004626BE" w:rsidRDefault="00124DE5" w:rsidP="0070077B">
      <w:pPr>
        <w:pStyle w:val="D2LOCLozenge"/>
        <w:rPr>
          <w:rFonts w:ascii="Arial" w:hAnsi="Arial" w:cs="Arial"/>
        </w:rPr>
      </w:pPr>
      <w:r w:rsidRPr="0094325A">
        <w:rPr>
          <w:rStyle w:val="OCLozengeHeadBodTxtPChar"/>
          <w:rFonts w:ascii="Arial" w:hAnsi="Arial" w:cs="Arial"/>
          <w:b/>
          <w:bCs/>
          <w:sz w:val="22"/>
          <w:szCs w:val="32"/>
        </w:rPr>
        <w:t xml:space="preserve">Prior </w:t>
      </w:r>
      <w:r w:rsidRPr="004626BE">
        <w:rPr>
          <w:rStyle w:val="OCLozengeHeadBodTxtPChar"/>
          <w:rFonts w:ascii="Arial" w:hAnsi="Arial" w:cs="Arial"/>
          <w:b/>
          <w:bCs/>
          <w:sz w:val="22"/>
          <w:szCs w:val="32"/>
        </w:rPr>
        <w:t xml:space="preserve">to the deadline </w:t>
      </w:r>
      <w:r w:rsidR="0070077B" w:rsidRPr="004626BE">
        <w:rPr>
          <w:rStyle w:val="OCLozengeHeadBodTxtPChar"/>
          <w:rFonts w:ascii="Arial" w:hAnsi="Arial" w:cs="Arial"/>
          <w:b/>
          <w:bCs/>
          <w:sz w:val="22"/>
          <w:szCs w:val="32"/>
        </w:rPr>
        <w:t>at the right</w:t>
      </w:r>
      <w:r w:rsidRPr="004626BE">
        <w:rPr>
          <w:rStyle w:val="OCLozengeHeadBodTxtPChar"/>
          <w:rFonts w:ascii="Arial" w:hAnsi="Arial" w:cs="Arial"/>
          <w:b/>
          <w:bCs/>
          <w:sz w:val="22"/>
          <w:szCs w:val="32"/>
        </w:rPr>
        <w:t>:</w:t>
      </w:r>
      <w:r w:rsidRPr="004626BE">
        <w:rPr>
          <w:rFonts w:ascii="Arial" w:hAnsi="Arial" w:cs="Arial"/>
          <w:sz w:val="24"/>
          <w:szCs w:val="28"/>
        </w:rPr>
        <w:t xml:space="preserve"> </w:t>
      </w:r>
      <w:r w:rsidRPr="004626BE">
        <w:rPr>
          <w:rFonts w:ascii="Arial" w:hAnsi="Arial" w:cs="Arial"/>
        </w:rPr>
        <w:t xml:space="preserve">Log in to MyACT and complete your non-test information to send your scores—free of charge—to four score recipients (colleges or scholarship agencies you choose). </w:t>
      </w:r>
      <w:r w:rsidRPr="004626BE">
        <w:rPr>
          <w:rFonts w:ascii="Arial" w:hAnsi="Arial" w:cs="Arial"/>
          <w:b/>
          <w:bCs/>
          <w:i/>
          <w:iCs/>
        </w:rPr>
        <w:t>Note:</w:t>
      </w:r>
      <w:r w:rsidRPr="004626BE">
        <w:rPr>
          <w:rFonts w:ascii="Arial" w:hAnsi="Arial" w:cs="Arial"/>
          <w:i/>
          <w:iCs/>
        </w:rPr>
        <w:t xml:space="preserve"> You can log out and return any time prior to the deadline noted above.</w:t>
      </w:r>
      <w:r w:rsidRPr="004626BE">
        <w:rPr>
          <w:rFonts w:ascii="Arial" w:hAnsi="Arial" w:cs="Arial"/>
        </w:rPr>
        <w:t xml:space="preserve"> </w:t>
      </w:r>
    </w:p>
    <w:p w14:paraId="64F22313" w14:textId="240EE368" w:rsidR="00124DE5" w:rsidRPr="004626BE" w:rsidRDefault="00124DE5" w:rsidP="0070077B">
      <w:pPr>
        <w:pStyle w:val="D2LOCLozenge"/>
        <w:rPr>
          <w:rFonts w:ascii="Arial" w:hAnsi="Arial" w:cs="Arial"/>
        </w:rPr>
      </w:pPr>
      <w:r w:rsidRPr="004626BE">
        <w:rPr>
          <w:rStyle w:val="OCLozengeHeadBodTxtPChar"/>
          <w:rFonts w:ascii="Arial" w:hAnsi="Arial" w:cs="Arial"/>
          <w:b/>
          <w:bCs/>
          <w:sz w:val="22"/>
          <w:szCs w:val="32"/>
        </w:rPr>
        <w:t xml:space="preserve">After the deadline </w:t>
      </w:r>
      <w:r w:rsidR="0070077B" w:rsidRPr="004626BE">
        <w:rPr>
          <w:rStyle w:val="OCLozengeHeadBodTxtPChar"/>
          <w:rFonts w:ascii="Arial" w:hAnsi="Arial" w:cs="Arial"/>
          <w:b/>
          <w:bCs/>
          <w:sz w:val="22"/>
          <w:szCs w:val="32"/>
        </w:rPr>
        <w:t>at the right</w:t>
      </w:r>
      <w:r w:rsidRPr="004626BE">
        <w:rPr>
          <w:rStyle w:val="OCLozengeHeadBodTxtPChar"/>
          <w:rFonts w:ascii="Arial" w:hAnsi="Arial" w:cs="Arial"/>
          <w:b/>
          <w:bCs/>
          <w:sz w:val="22"/>
          <w:szCs w:val="32"/>
        </w:rPr>
        <w:t>:</w:t>
      </w:r>
      <w:r w:rsidRPr="004626BE">
        <w:rPr>
          <w:rFonts w:ascii="Arial" w:hAnsi="Arial" w:cs="Arial"/>
          <w:sz w:val="24"/>
          <w:szCs w:val="28"/>
        </w:rPr>
        <w:t xml:space="preserve"> </w:t>
      </w:r>
      <w:r w:rsidRPr="004626BE">
        <w:rPr>
          <w:rFonts w:ascii="Arial" w:hAnsi="Arial" w:cs="Arial"/>
        </w:rPr>
        <w:t>Changes may not be reflected on your score report or reported to your score recipients.</w:t>
      </w:r>
    </w:p>
    <w:p w14:paraId="477FBDF0" w14:textId="77777777" w:rsidR="0070077B" w:rsidRPr="004626BE" w:rsidRDefault="0070077B" w:rsidP="001846D2">
      <w:pPr>
        <w:pStyle w:val="OCFormFieldItemtabbfreturnORtorunintabafter"/>
        <w:spacing w:after="120"/>
        <w:jc w:val="right"/>
        <w:rPr>
          <w:rFonts w:ascii="Arial" w:hAnsi="Arial" w:cs="Arial"/>
        </w:rPr>
      </w:pPr>
    </w:p>
    <w:p w14:paraId="3105C04F" w14:textId="77777777" w:rsidR="0070077B" w:rsidRPr="004626BE" w:rsidRDefault="0070077B" w:rsidP="001846D2">
      <w:pPr>
        <w:pStyle w:val="OCFormFieldItemtabbfreturnORtorunintabafter"/>
        <w:spacing w:after="120"/>
        <w:jc w:val="right"/>
        <w:rPr>
          <w:rFonts w:ascii="Arial" w:hAnsi="Arial" w:cs="Arial"/>
        </w:rPr>
      </w:pPr>
    </w:p>
    <w:p w14:paraId="0A6732C9" w14:textId="77777777" w:rsidR="00114F2F" w:rsidRPr="004626BE" w:rsidRDefault="00114F2F" w:rsidP="001846D2">
      <w:pPr>
        <w:pStyle w:val="OCFormFieldItemtabbfreturnORtorunintabafter"/>
        <w:spacing w:after="120"/>
        <w:jc w:val="right"/>
        <w:rPr>
          <w:rFonts w:ascii="Arial" w:hAnsi="Arial" w:cs="Arial"/>
          <w:sz w:val="22"/>
          <w:szCs w:val="22"/>
        </w:rPr>
      </w:pPr>
    </w:p>
    <w:p w14:paraId="00F50158" w14:textId="77777777" w:rsidR="00114F2F" w:rsidRPr="004626BE" w:rsidRDefault="00114F2F" w:rsidP="001846D2">
      <w:pPr>
        <w:pStyle w:val="OCFormFieldItemtabbfreturnORtorunintabafter"/>
        <w:spacing w:after="120"/>
        <w:jc w:val="right"/>
        <w:rPr>
          <w:rFonts w:ascii="Arial" w:hAnsi="Arial" w:cs="Arial"/>
          <w:sz w:val="22"/>
          <w:szCs w:val="22"/>
        </w:rPr>
      </w:pPr>
    </w:p>
    <w:p w14:paraId="23E6D974" w14:textId="68E02D3E" w:rsidR="001846D2" w:rsidRPr="004626BE" w:rsidRDefault="001846D2" w:rsidP="00073DAE">
      <w:pPr>
        <w:pStyle w:val="OCFormFieldItemtabbfreturnORtorunintabafter"/>
        <w:spacing w:after="120"/>
        <w:rPr>
          <w:rFonts w:ascii="Arial" w:hAnsi="Arial" w:cs="Arial"/>
          <w:sz w:val="22"/>
          <w:szCs w:val="22"/>
        </w:rPr>
      </w:pPr>
      <w:r w:rsidRPr="004626BE">
        <w:rPr>
          <w:rFonts w:ascii="Arial" w:hAnsi="Arial" w:cs="Arial"/>
          <w:sz w:val="22"/>
          <w:szCs w:val="22"/>
        </w:rPr>
        <w:t>First Name:</w:t>
      </w:r>
      <w:r w:rsidR="00073DAE" w:rsidRPr="004626BE">
        <w:rPr>
          <w:rFonts w:ascii="Arial" w:hAnsi="Arial" w:cs="Arial"/>
          <w:sz w:val="22"/>
          <w:szCs w:val="22"/>
        </w:rPr>
        <w:t xml:space="preserve"> &lt;&lt;Student_First_Name&gt;&gt;</w:t>
      </w:r>
    </w:p>
    <w:p w14:paraId="656BFA42" w14:textId="7B349EED" w:rsidR="001846D2" w:rsidRPr="004626BE" w:rsidRDefault="001846D2" w:rsidP="00073DAE">
      <w:pPr>
        <w:pStyle w:val="OCFormFieldItemtabbfreturnORtorunintabafter"/>
        <w:spacing w:after="120"/>
        <w:rPr>
          <w:rFonts w:ascii="Arial" w:hAnsi="Arial" w:cs="Arial"/>
          <w:sz w:val="22"/>
          <w:szCs w:val="22"/>
        </w:rPr>
      </w:pPr>
      <w:r w:rsidRPr="004626BE">
        <w:rPr>
          <w:rFonts w:ascii="Arial" w:hAnsi="Arial" w:cs="Arial"/>
          <w:sz w:val="22"/>
          <w:szCs w:val="22"/>
        </w:rPr>
        <w:t>Middle Initial:</w:t>
      </w:r>
      <w:r w:rsidR="00073DAE" w:rsidRPr="004626BE">
        <w:rPr>
          <w:rFonts w:ascii="Arial" w:hAnsi="Arial" w:cs="Arial"/>
          <w:sz w:val="22"/>
          <w:szCs w:val="22"/>
        </w:rPr>
        <w:t xml:space="preserve"> &lt;&lt;Student_Middle_Name&gt;&gt;</w:t>
      </w:r>
    </w:p>
    <w:p w14:paraId="763EA57D" w14:textId="2CC1F085" w:rsidR="001846D2" w:rsidRPr="004626BE" w:rsidRDefault="001846D2" w:rsidP="00073DAE">
      <w:pPr>
        <w:pStyle w:val="OCFormFieldItemtabbfreturnORtorunintabafter"/>
        <w:spacing w:after="120"/>
        <w:rPr>
          <w:rFonts w:ascii="Arial" w:hAnsi="Arial" w:cs="Arial"/>
          <w:sz w:val="22"/>
          <w:szCs w:val="22"/>
        </w:rPr>
      </w:pPr>
      <w:r w:rsidRPr="004626BE">
        <w:rPr>
          <w:rFonts w:ascii="Arial" w:hAnsi="Arial" w:cs="Arial"/>
          <w:sz w:val="22"/>
          <w:szCs w:val="22"/>
        </w:rPr>
        <w:t>Last Name:</w:t>
      </w:r>
      <w:r w:rsidR="00073DAE" w:rsidRPr="004626BE">
        <w:rPr>
          <w:rFonts w:ascii="Arial" w:hAnsi="Arial" w:cs="Arial"/>
          <w:sz w:val="22"/>
          <w:szCs w:val="22"/>
        </w:rPr>
        <w:t xml:space="preserve"> &lt;&lt;Student_Last_Name&gt;&gt;</w:t>
      </w:r>
    </w:p>
    <w:p w14:paraId="4F914F58" w14:textId="5840CD5F" w:rsidR="001846D2" w:rsidRPr="004626BE" w:rsidRDefault="001846D2" w:rsidP="00073DAE">
      <w:pPr>
        <w:pStyle w:val="OCFormFieldItemtabbfreturnORtorunintabafter"/>
        <w:spacing w:after="120"/>
        <w:rPr>
          <w:rFonts w:ascii="Arial" w:hAnsi="Arial" w:cs="Arial"/>
          <w:sz w:val="22"/>
          <w:szCs w:val="22"/>
        </w:rPr>
      </w:pPr>
      <w:r w:rsidRPr="004626BE">
        <w:rPr>
          <w:rFonts w:ascii="Arial" w:hAnsi="Arial" w:cs="Arial"/>
          <w:sz w:val="22"/>
          <w:szCs w:val="22"/>
        </w:rPr>
        <w:t>Date of Birth:</w:t>
      </w:r>
      <w:r w:rsidR="00073DAE" w:rsidRPr="004626BE">
        <w:rPr>
          <w:rFonts w:ascii="Arial" w:hAnsi="Arial" w:cs="Arial"/>
          <w:sz w:val="22"/>
          <w:szCs w:val="22"/>
        </w:rPr>
        <w:t xml:space="preserve"> &lt;&lt;Date_of_Birth&gt;&gt;</w:t>
      </w:r>
    </w:p>
    <w:p w14:paraId="5ED3CF69" w14:textId="7347AE2C" w:rsidR="001846D2" w:rsidRPr="004626BE" w:rsidRDefault="001846D2" w:rsidP="00073DAE">
      <w:pPr>
        <w:pStyle w:val="OCFormFieldItemtabbfreturnORtorunintabafter"/>
        <w:spacing w:after="120"/>
        <w:rPr>
          <w:rFonts w:ascii="Arial" w:hAnsi="Arial" w:cs="Arial"/>
          <w:sz w:val="22"/>
          <w:szCs w:val="22"/>
        </w:rPr>
      </w:pPr>
      <w:r w:rsidRPr="004626BE">
        <w:rPr>
          <w:rFonts w:ascii="Arial" w:hAnsi="Arial" w:cs="Arial"/>
          <w:sz w:val="22"/>
          <w:szCs w:val="22"/>
        </w:rPr>
        <w:t>Student Code:</w:t>
      </w:r>
      <w:r w:rsidR="00073DAE" w:rsidRPr="004626BE">
        <w:rPr>
          <w:rFonts w:ascii="Arial" w:hAnsi="Arial" w:cs="Arial"/>
          <w:sz w:val="22"/>
          <w:szCs w:val="22"/>
        </w:rPr>
        <w:t xml:space="preserve"> &lt;&lt;Student_Code&gt;&gt;</w:t>
      </w:r>
    </w:p>
    <w:p w14:paraId="5760A72F" w14:textId="31EF31E5" w:rsidR="001846D2" w:rsidRPr="004626BE" w:rsidRDefault="001846D2" w:rsidP="00073DAE">
      <w:pPr>
        <w:pStyle w:val="OCFormFieldItemtabbfreturnORtorunintabafter"/>
        <w:spacing w:after="120"/>
        <w:rPr>
          <w:rFonts w:ascii="Arial" w:hAnsi="Arial" w:cs="Arial"/>
          <w:sz w:val="22"/>
          <w:szCs w:val="22"/>
        </w:rPr>
      </w:pPr>
      <w:r w:rsidRPr="004626BE">
        <w:rPr>
          <w:rFonts w:ascii="Arial" w:hAnsi="Arial" w:cs="Arial"/>
          <w:sz w:val="22"/>
          <w:szCs w:val="22"/>
        </w:rPr>
        <w:t>ACT High School Code:</w:t>
      </w:r>
      <w:r w:rsidR="00073DAE" w:rsidRPr="004626BE">
        <w:rPr>
          <w:rFonts w:ascii="Arial" w:hAnsi="Arial" w:cs="Arial"/>
          <w:sz w:val="22"/>
          <w:szCs w:val="22"/>
        </w:rPr>
        <w:t xml:space="preserve"> </w:t>
      </w:r>
    </w:p>
    <w:p w14:paraId="68FBA331" w14:textId="77777777" w:rsidR="0070077B" w:rsidRPr="004626BE" w:rsidRDefault="0070077B" w:rsidP="00124DE5">
      <w:pPr>
        <w:pStyle w:val="OCFormFieldItemtabbfreturnORtorunintabafter"/>
        <w:spacing w:after="120"/>
        <w:rPr>
          <w:rFonts w:ascii="Arial" w:hAnsi="Arial" w:cs="Arial"/>
          <w:spacing w:val="-4"/>
          <w:sz w:val="22"/>
          <w:szCs w:val="22"/>
        </w:rPr>
      </w:pPr>
    </w:p>
    <w:p w14:paraId="665CD1E1" w14:textId="0AD6AEC6" w:rsidR="00124DE5" w:rsidRPr="004626BE" w:rsidRDefault="001846D2" w:rsidP="00124DE5">
      <w:pPr>
        <w:pStyle w:val="OCFormFieldItemtabbfreturnORtorunintabafter"/>
        <w:spacing w:after="120"/>
        <w:rPr>
          <w:rFonts w:ascii="Arial" w:hAnsi="Arial" w:cs="Arial"/>
          <w:b/>
          <w:bCs/>
          <w:spacing w:val="-4"/>
          <w:sz w:val="24"/>
          <w:szCs w:val="24"/>
        </w:rPr>
      </w:pPr>
      <w:r w:rsidRPr="004626BE">
        <w:rPr>
          <w:rFonts w:ascii="Arial" w:hAnsi="Arial" w:cs="Arial"/>
          <w:b/>
          <w:bCs/>
          <w:spacing w:val="-4"/>
          <w:sz w:val="24"/>
          <w:szCs w:val="24"/>
        </w:rPr>
        <w:t>DEADLINE: 2 days after completion of your test</w:t>
      </w:r>
    </w:p>
    <w:p w14:paraId="3B33693F" w14:textId="77777777" w:rsidR="00124DE5" w:rsidRPr="004626BE" w:rsidRDefault="00124DE5" w:rsidP="00124DE5">
      <w:pPr>
        <w:pStyle w:val="OCFormFieldItemtabbfreturnORtorunintabafter"/>
        <w:spacing w:after="120"/>
        <w:rPr>
          <w:rFonts w:ascii="Arial" w:hAnsi="Arial" w:cs="Arial"/>
        </w:rPr>
      </w:pPr>
    </w:p>
    <w:p w14:paraId="5B36240F" w14:textId="11EC8EEA" w:rsidR="00124DE5" w:rsidRPr="004626BE" w:rsidRDefault="00124DE5" w:rsidP="00124DE5">
      <w:pPr>
        <w:pStyle w:val="OCFormFieldItemtabbfreturnORtorunintabafter"/>
        <w:spacing w:after="120"/>
        <w:rPr>
          <w:rFonts w:ascii="Arial" w:hAnsi="Arial" w:cs="Arial"/>
        </w:rPr>
        <w:sectPr w:rsidR="00124DE5" w:rsidRPr="004626BE" w:rsidSect="00124DE5">
          <w:footerReference w:type="default" r:id="rId12"/>
          <w:footerReference w:type="first" r:id="rId13"/>
          <w:type w:val="continuous"/>
          <w:pgSz w:w="12240" w:h="15840"/>
          <w:pgMar w:top="720" w:right="1080" w:bottom="1440" w:left="1080" w:header="1008" w:footer="720" w:gutter="0"/>
          <w:cols w:num="2" w:space="720"/>
          <w:docGrid w:linePitch="360"/>
        </w:sectPr>
      </w:pPr>
    </w:p>
    <w:p w14:paraId="6E619AE3" w14:textId="0C18EA3A" w:rsidR="001846D2" w:rsidRPr="004626BE" w:rsidRDefault="001846D2" w:rsidP="001846D2">
      <w:pPr>
        <w:pStyle w:val="OCFormFieldItemtabbfreturnORtorunintabafter"/>
        <w:spacing w:after="120"/>
        <w:jc w:val="right"/>
        <w:rPr>
          <w:rFonts w:ascii="Arial" w:hAnsi="Arial" w:cs="Arial"/>
        </w:rPr>
      </w:pPr>
    </w:p>
    <w:p w14:paraId="472A4D09" w14:textId="5283C344" w:rsidR="009F64D1" w:rsidRPr="004047CE" w:rsidRDefault="00CF5B64" w:rsidP="0094325A">
      <w:pPr>
        <w:pStyle w:val="D2LOCProductDeck"/>
        <w:ind w:right="1440"/>
        <w:rPr>
          <w:rFonts w:ascii="Arial Black" w:hAnsi="Arial Black" w:cs="Arial"/>
        </w:rPr>
      </w:pPr>
      <w:r w:rsidRPr="004047CE">
        <w:rPr>
          <w:rFonts w:ascii="Arial Black" w:hAnsi="Arial Black" w:cs="Arial"/>
        </w:rPr>
        <w:t>instructions for students</w:t>
      </w:r>
    </w:p>
    <w:p w14:paraId="5F99C70C" w14:textId="58763C74" w:rsidR="00CF5B64" w:rsidRPr="004626BE" w:rsidRDefault="00CF5B64" w:rsidP="0094325A">
      <w:pPr>
        <w:pStyle w:val="D2LOCTitleL1H1"/>
        <w:spacing w:after="360"/>
        <w:ind w:right="1440"/>
        <w:contextualSpacing w:val="0"/>
        <w:rPr>
          <w:rFonts w:ascii="Arial" w:hAnsi="Arial" w:cs="Arial"/>
        </w:rPr>
      </w:pPr>
      <w:r w:rsidRPr="004626BE">
        <w:rPr>
          <w:rFonts w:ascii="Arial" w:hAnsi="Arial" w:cs="Arial"/>
        </w:rPr>
        <w:t>MyACT Non-Test Information</w:t>
      </w:r>
    </w:p>
    <w:p w14:paraId="5249AF12" w14:textId="2975F28C" w:rsidR="00CF5B64" w:rsidRPr="004626BE" w:rsidRDefault="00CF5B64" w:rsidP="0094325A">
      <w:pPr>
        <w:pStyle w:val="D2LOCTitleL1H1"/>
        <w:spacing w:after="360"/>
        <w:ind w:right="1440"/>
        <w:contextualSpacing w:val="0"/>
        <w:jc w:val="right"/>
        <w:rPr>
          <w:rFonts w:ascii="Arial" w:hAnsi="Arial" w:cs="Arial"/>
        </w:rPr>
        <w:sectPr w:rsidR="00CF5B64" w:rsidRPr="004626BE" w:rsidSect="00124DE5">
          <w:type w:val="continuous"/>
          <w:pgSz w:w="12240" w:h="15840"/>
          <w:pgMar w:top="720" w:right="1080" w:bottom="1440" w:left="1080" w:header="1008" w:footer="720" w:gutter="0"/>
          <w:cols w:space="720"/>
          <w:docGrid w:linePitch="360"/>
        </w:sectPr>
      </w:pPr>
    </w:p>
    <w:p w14:paraId="61F7F48F" w14:textId="77777777" w:rsidR="00CF5B64" w:rsidRPr="00463F47" w:rsidRDefault="00CF5B64" w:rsidP="0094325A">
      <w:pPr>
        <w:pStyle w:val="D2LOCHead1L2H2sameasAlt"/>
        <w:ind w:right="1440"/>
        <w:rPr>
          <w:rFonts w:ascii="Arial Black" w:hAnsi="Arial Black" w:cs="Arial"/>
          <w:sz w:val="32"/>
          <w:szCs w:val="28"/>
        </w:rPr>
      </w:pPr>
      <w:r w:rsidRPr="00463F47">
        <w:rPr>
          <w:rFonts w:ascii="Arial Black" w:hAnsi="Arial Black" w:cs="Arial"/>
          <w:sz w:val="32"/>
          <w:szCs w:val="28"/>
        </w:rPr>
        <w:t>Before Completing Your Non-Test Information</w:t>
      </w:r>
    </w:p>
    <w:p w14:paraId="0ADC81B8" w14:textId="50EAFCFA" w:rsidR="00CF5B64" w:rsidRPr="004626BE" w:rsidRDefault="00CF5B64" w:rsidP="0094325A">
      <w:pPr>
        <w:pStyle w:val="D2LOCBodyText"/>
        <w:ind w:right="1440"/>
        <w:rPr>
          <w:rFonts w:ascii="Arial" w:hAnsi="Arial" w:cs="Arial"/>
          <w:sz w:val="24"/>
          <w:szCs w:val="22"/>
        </w:rPr>
      </w:pPr>
      <w:r w:rsidRPr="004626BE">
        <w:rPr>
          <w:rFonts w:ascii="Arial" w:hAnsi="Arial" w:cs="Arial"/>
          <w:sz w:val="24"/>
          <w:szCs w:val="22"/>
        </w:rPr>
        <w:t>Do the following prior to completing your non-test information:</w:t>
      </w:r>
    </w:p>
    <w:p w14:paraId="06822694" w14:textId="77777777" w:rsidR="0070077B" w:rsidRPr="004626BE" w:rsidRDefault="00CF5B64" w:rsidP="0094325A">
      <w:pPr>
        <w:pStyle w:val="D2LOCBullet1"/>
        <w:ind w:right="1440"/>
        <w:rPr>
          <w:rFonts w:ascii="Arial" w:hAnsi="Arial" w:cs="Arial"/>
          <w:sz w:val="24"/>
          <w:szCs w:val="20"/>
        </w:rPr>
      </w:pPr>
      <w:r w:rsidRPr="004626BE">
        <w:rPr>
          <w:rStyle w:val="OCBullet1HeadChar"/>
          <w:rFonts w:ascii="Arial" w:hAnsi="Arial" w:cs="Arial"/>
          <w:b/>
          <w:bCs/>
          <w:sz w:val="24"/>
          <w:szCs w:val="28"/>
        </w:rPr>
        <w:t>Verify your name:</w:t>
      </w:r>
      <w:r w:rsidRPr="004626BE">
        <w:rPr>
          <w:rFonts w:ascii="Arial" w:hAnsi="Arial" w:cs="Arial"/>
          <w:sz w:val="24"/>
          <w:szCs w:val="20"/>
        </w:rPr>
        <w:t xml:space="preserve"> If your name is not printed at the top of this page, contact your school test coordinator to get your personalized form. </w:t>
      </w:r>
      <w:r w:rsidRPr="004626BE">
        <w:rPr>
          <w:rFonts w:ascii="Arial" w:hAnsi="Arial" w:cs="Arial"/>
          <w:b/>
          <w:bCs/>
          <w:i/>
          <w:iCs/>
          <w:sz w:val="24"/>
          <w:szCs w:val="20"/>
        </w:rPr>
        <w:t>Note:</w:t>
      </w:r>
      <w:r w:rsidRPr="004626BE">
        <w:rPr>
          <w:rFonts w:ascii="Arial" w:hAnsi="Arial" w:cs="Arial"/>
          <w:i/>
          <w:iCs/>
          <w:sz w:val="24"/>
          <w:szCs w:val="20"/>
        </w:rPr>
        <w:t xml:space="preserve"> Don’t worry if your last name is shortened on this form.</w:t>
      </w:r>
      <w:r w:rsidRPr="004626BE">
        <w:rPr>
          <w:rFonts w:ascii="Arial" w:hAnsi="Arial" w:cs="Arial"/>
          <w:sz w:val="24"/>
          <w:szCs w:val="20"/>
        </w:rPr>
        <w:t xml:space="preserve"> Only the first 16 characters (excluding special characters and spaces) of your last name are used on this form to match to your MyACT profile.</w:t>
      </w:r>
    </w:p>
    <w:p w14:paraId="6AC734F0" w14:textId="55CE7846" w:rsidR="00CF5B64" w:rsidRPr="004626BE" w:rsidRDefault="00CF5B64" w:rsidP="0094325A">
      <w:pPr>
        <w:pStyle w:val="D2LOCBullet1"/>
        <w:ind w:right="1440"/>
        <w:rPr>
          <w:rFonts w:ascii="Arial" w:hAnsi="Arial" w:cs="Arial"/>
          <w:sz w:val="24"/>
          <w:szCs w:val="20"/>
        </w:rPr>
      </w:pPr>
      <w:r w:rsidRPr="004626BE">
        <w:rPr>
          <w:rStyle w:val="D2LOCBullet1HeadChar"/>
          <w:rFonts w:ascii="Arial" w:hAnsi="Arial" w:cs="Arial"/>
          <w:b/>
          <w:bCs/>
          <w:sz w:val="24"/>
          <w:szCs w:val="20"/>
        </w:rPr>
        <w:t>Get the guide:</w:t>
      </w:r>
      <w:r w:rsidRPr="004626BE">
        <w:rPr>
          <w:rFonts w:ascii="Arial" w:hAnsi="Arial" w:cs="Arial"/>
          <w:sz w:val="24"/>
          <w:szCs w:val="20"/>
        </w:rPr>
        <w:t xml:space="preserve"> Get a copy of </w:t>
      </w:r>
      <w:r w:rsidRPr="004626BE">
        <w:rPr>
          <w:rFonts w:ascii="Arial" w:hAnsi="Arial" w:cs="Arial"/>
          <w:i/>
          <w:iCs/>
          <w:sz w:val="24"/>
          <w:szCs w:val="20"/>
        </w:rPr>
        <w:t>Taking the ACT</w:t>
      </w:r>
      <w:r w:rsidRPr="004626BE">
        <w:rPr>
          <w:rFonts w:ascii="Arial" w:hAnsi="Arial" w:cs="Arial"/>
          <w:sz w:val="24"/>
          <w:szCs w:val="20"/>
        </w:rPr>
        <w:t xml:space="preserve"> from your test coordinator. The guide contains resources to share with your parent or legal guardian prior to test day, including the </w:t>
      </w:r>
      <w:r w:rsidRPr="004626BE">
        <w:rPr>
          <w:rFonts w:ascii="Arial" w:hAnsi="Arial" w:cs="Arial"/>
          <w:i/>
          <w:iCs/>
          <w:sz w:val="24"/>
          <w:szCs w:val="20"/>
        </w:rPr>
        <w:t xml:space="preserve">ACT Terms </w:t>
      </w:r>
      <w:r w:rsidR="001846D2" w:rsidRPr="004626BE">
        <w:rPr>
          <w:rFonts w:ascii="Arial" w:hAnsi="Arial" w:cs="Arial"/>
          <w:i/>
          <w:iCs/>
          <w:sz w:val="24"/>
          <w:szCs w:val="20"/>
        </w:rPr>
        <w:t>and</w:t>
      </w:r>
      <w:r w:rsidRPr="004626BE">
        <w:rPr>
          <w:rFonts w:ascii="Arial" w:hAnsi="Arial" w:cs="Arial"/>
          <w:i/>
          <w:iCs/>
          <w:sz w:val="24"/>
          <w:szCs w:val="20"/>
        </w:rPr>
        <w:t xml:space="preserve"> Conditions</w:t>
      </w:r>
      <w:r w:rsidRPr="004626BE">
        <w:rPr>
          <w:rFonts w:ascii="Arial" w:hAnsi="Arial" w:cs="Arial"/>
          <w:sz w:val="24"/>
          <w:szCs w:val="20"/>
        </w:rPr>
        <w:t xml:space="preserve"> and </w:t>
      </w:r>
      <w:r w:rsidRPr="004626BE">
        <w:rPr>
          <w:rFonts w:ascii="Arial" w:hAnsi="Arial" w:cs="Arial"/>
          <w:i/>
          <w:iCs/>
          <w:sz w:val="24"/>
          <w:szCs w:val="20"/>
        </w:rPr>
        <w:t>Privacy Policy</w:t>
      </w:r>
      <w:r w:rsidRPr="004626BE">
        <w:rPr>
          <w:rFonts w:ascii="Arial" w:hAnsi="Arial" w:cs="Arial"/>
          <w:sz w:val="24"/>
          <w:szCs w:val="20"/>
        </w:rPr>
        <w:t xml:space="preserve"> and non-test questions you will be asked</w:t>
      </w:r>
      <w:r w:rsidR="00FC0AED" w:rsidRPr="004626BE">
        <w:rPr>
          <w:rFonts w:ascii="Arial" w:hAnsi="Arial" w:cs="Arial"/>
          <w:sz w:val="24"/>
          <w:szCs w:val="20"/>
        </w:rPr>
        <w:t xml:space="preserve"> </w:t>
      </w:r>
      <w:r w:rsidRPr="004626BE">
        <w:rPr>
          <w:rFonts w:ascii="Arial" w:hAnsi="Arial" w:cs="Arial"/>
          <w:sz w:val="24"/>
          <w:szCs w:val="20"/>
        </w:rPr>
        <w:t>(</w:t>
      </w:r>
      <w:r w:rsidR="00FC0AED" w:rsidRPr="004626BE">
        <w:rPr>
          <w:rFonts w:ascii="Arial" w:hAnsi="Arial" w:cs="Arial"/>
          <w:sz w:val="24"/>
          <w:szCs w:val="20"/>
        </w:rPr>
        <w:t>for example</w:t>
      </w:r>
      <w:r w:rsidRPr="004626BE">
        <w:rPr>
          <w:rFonts w:ascii="Arial" w:hAnsi="Arial" w:cs="Arial"/>
          <w:sz w:val="24"/>
          <w:szCs w:val="20"/>
        </w:rPr>
        <w:t xml:space="preserve">, your interests). These resources are also available at </w:t>
      </w:r>
      <w:hyperlink r:id="rId14" w:history="1">
        <w:r w:rsidRPr="004626BE">
          <w:rPr>
            <w:rStyle w:val="Hyperlink"/>
            <w:rFonts w:ascii="Arial" w:hAnsi="Arial" w:cs="Arial"/>
            <w:sz w:val="24"/>
            <w:szCs w:val="20"/>
          </w:rPr>
          <w:t>act.org/info-for-examinees</w:t>
        </w:r>
      </w:hyperlink>
      <w:r w:rsidRPr="004626BE">
        <w:rPr>
          <w:rFonts w:ascii="Arial" w:hAnsi="Arial" w:cs="Arial"/>
          <w:sz w:val="24"/>
          <w:szCs w:val="20"/>
        </w:rPr>
        <w:t>.</w:t>
      </w:r>
    </w:p>
    <w:p w14:paraId="7119C294" w14:textId="18C177F6" w:rsidR="00CF5B64" w:rsidRPr="004626BE" w:rsidRDefault="00CF5B64" w:rsidP="0094325A">
      <w:pPr>
        <w:pStyle w:val="D2LOCBullet1"/>
        <w:ind w:right="1440"/>
        <w:rPr>
          <w:rFonts w:ascii="Arial" w:hAnsi="Arial" w:cs="Arial"/>
          <w:sz w:val="24"/>
          <w:szCs w:val="20"/>
        </w:rPr>
      </w:pPr>
      <w:r w:rsidRPr="004626BE">
        <w:rPr>
          <w:rStyle w:val="OCBullet1HeadChar"/>
          <w:rFonts w:ascii="Arial" w:hAnsi="Arial" w:cs="Arial"/>
          <w:b/>
          <w:bCs/>
          <w:sz w:val="24"/>
          <w:szCs w:val="28"/>
        </w:rPr>
        <w:t>Use your transcript:</w:t>
      </w:r>
      <w:r w:rsidRPr="004626BE">
        <w:rPr>
          <w:rFonts w:ascii="Arial" w:hAnsi="Arial" w:cs="Arial"/>
          <w:sz w:val="24"/>
          <w:szCs w:val="20"/>
        </w:rPr>
        <w:t xml:space="preserve"> Have your high school grades and courses on hand to complete Step 2</w:t>
      </w:r>
      <w:r w:rsidR="00114F2F" w:rsidRPr="004626BE">
        <w:rPr>
          <w:rFonts w:ascii="Arial" w:hAnsi="Arial" w:cs="Arial"/>
          <w:sz w:val="24"/>
          <w:szCs w:val="20"/>
        </w:rPr>
        <w:t xml:space="preserve"> on the next page</w:t>
      </w:r>
      <w:r w:rsidRPr="004626BE">
        <w:rPr>
          <w:rFonts w:ascii="Arial" w:hAnsi="Arial" w:cs="Arial"/>
          <w:sz w:val="24"/>
          <w:szCs w:val="20"/>
        </w:rPr>
        <w:t>.</w:t>
      </w:r>
    </w:p>
    <w:p w14:paraId="7A40C4FF" w14:textId="77777777" w:rsidR="0070077B" w:rsidRPr="004626BE" w:rsidRDefault="0070077B" w:rsidP="0094325A">
      <w:pPr>
        <w:pStyle w:val="OCHead1L2H2"/>
        <w:spacing w:before="0"/>
        <w:ind w:right="1440"/>
        <w:rPr>
          <w:rFonts w:ascii="Arial" w:hAnsi="Arial" w:cs="Arial"/>
          <w:sz w:val="36"/>
          <w:szCs w:val="32"/>
        </w:rPr>
        <w:sectPr w:rsidR="0070077B" w:rsidRPr="004626BE" w:rsidSect="0094325A">
          <w:footerReference w:type="default" r:id="rId15"/>
          <w:type w:val="continuous"/>
          <w:pgSz w:w="12240" w:h="15840"/>
          <w:pgMar w:top="720" w:right="1080" w:bottom="1440" w:left="1080" w:header="1008" w:footer="720" w:gutter="0"/>
          <w:cols w:space="720"/>
          <w:titlePg/>
          <w:docGrid w:linePitch="360"/>
        </w:sectPr>
      </w:pPr>
    </w:p>
    <w:p w14:paraId="044A8E0C" w14:textId="68195385" w:rsidR="00CF5B64" w:rsidRPr="00463F47" w:rsidRDefault="00CF5B64" w:rsidP="0094325A">
      <w:pPr>
        <w:pStyle w:val="OCHead1L2H2"/>
        <w:spacing w:before="0"/>
        <w:ind w:right="1440"/>
        <w:rPr>
          <w:rFonts w:ascii="Arial Black" w:hAnsi="Arial Black" w:cs="Arial"/>
        </w:rPr>
      </w:pPr>
      <w:r w:rsidRPr="00463F47">
        <w:rPr>
          <w:rFonts w:ascii="Arial Black" w:hAnsi="Arial Black" w:cs="Arial"/>
        </w:rPr>
        <w:lastRenderedPageBreak/>
        <w:t>Completing Your Non-Test Information</w:t>
      </w:r>
    </w:p>
    <w:p w14:paraId="22F3DC48" w14:textId="6BFF2A05" w:rsidR="001846D2" w:rsidRPr="004626BE" w:rsidRDefault="00CF5B64" w:rsidP="0094325A">
      <w:pPr>
        <w:pStyle w:val="D2LOCNumberedList1"/>
        <w:ind w:right="1440"/>
        <w:contextualSpacing w:val="0"/>
        <w:rPr>
          <w:rFonts w:ascii="Arial" w:hAnsi="Arial" w:cs="Arial"/>
          <w:sz w:val="24"/>
          <w:szCs w:val="20"/>
        </w:rPr>
      </w:pPr>
      <w:r w:rsidRPr="004626BE">
        <w:rPr>
          <w:rFonts w:ascii="Arial" w:hAnsi="Arial" w:cs="Arial"/>
          <w:b/>
          <w:bCs/>
          <w:sz w:val="24"/>
          <w:szCs w:val="20"/>
        </w:rPr>
        <w:t xml:space="preserve">Log in to </w:t>
      </w:r>
      <w:hyperlink r:id="rId16" w:history="1">
        <w:r w:rsidRPr="004626BE">
          <w:rPr>
            <w:rStyle w:val="Hyperlink"/>
            <w:rFonts w:ascii="Arial" w:hAnsi="Arial" w:cs="Arial"/>
            <w:b/>
            <w:bCs/>
            <w:sz w:val="24"/>
            <w:szCs w:val="22"/>
          </w:rPr>
          <w:t>myact.org</w:t>
        </w:r>
      </w:hyperlink>
      <w:r w:rsidRPr="004626BE">
        <w:rPr>
          <w:rFonts w:ascii="Arial" w:hAnsi="Arial" w:cs="Arial"/>
          <w:b/>
          <w:bCs/>
          <w:sz w:val="24"/>
          <w:szCs w:val="20"/>
        </w:rPr>
        <w:t>:</w:t>
      </w:r>
    </w:p>
    <w:p w14:paraId="4A7E6A2A" w14:textId="32157746" w:rsidR="001846D2" w:rsidRPr="004626BE" w:rsidRDefault="001846D2" w:rsidP="0094325A">
      <w:pPr>
        <w:pStyle w:val="D2LOCNumberedList2"/>
        <w:spacing w:before="120" w:after="120"/>
        <w:ind w:right="1440"/>
        <w:rPr>
          <w:rFonts w:ascii="Arial" w:hAnsi="Arial" w:cs="Arial"/>
          <w:sz w:val="24"/>
          <w:szCs w:val="24"/>
        </w:rPr>
      </w:pPr>
      <w:r w:rsidRPr="004626BE">
        <w:rPr>
          <w:rFonts w:ascii="Arial" w:hAnsi="Arial" w:cs="Arial"/>
          <w:b/>
          <w:bCs/>
          <w:i/>
          <w:iCs/>
          <w:sz w:val="24"/>
          <w:szCs w:val="24"/>
        </w:rPr>
        <w:t>If you have a MyACT account:</w:t>
      </w:r>
      <w:r w:rsidRPr="004626BE">
        <w:rPr>
          <w:rFonts w:ascii="Arial" w:hAnsi="Arial" w:cs="Arial"/>
          <w:sz w:val="24"/>
          <w:szCs w:val="24"/>
        </w:rPr>
        <w:t xml:space="preserve"> Enter your </w:t>
      </w:r>
      <w:r w:rsidR="00124DE5" w:rsidRPr="004626BE">
        <w:rPr>
          <w:rFonts w:ascii="Arial" w:hAnsi="Arial" w:cs="Arial"/>
          <w:sz w:val="24"/>
          <w:szCs w:val="24"/>
        </w:rPr>
        <w:t>e</w:t>
      </w:r>
      <w:r w:rsidRPr="004626BE">
        <w:rPr>
          <w:rFonts w:ascii="Arial" w:hAnsi="Arial" w:cs="Arial"/>
          <w:sz w:val="24"/>
          <w:szCs w:val="24"/>
        </w:rPr>
        <w:t xml:space="preserve">mail address and </w:t>
      </w:r>
      <w:r w:rsidR="00124DE5" w:rsidRPr="004626BE">
        <w:rPr>
          <w:rFonts w:ascii="Arial" w:hAnsi="Arial" w:cs="Arial"/>
          <w:sz w:val="24"/>
          <w:szCs w:val="24"/>
        </w:rPr>
        <w:t>p</w:t>
      </w:r>
      <w:r w:rsidRPr="004626BE">
        <w:rPr>
          <w:rFonts w:ascii="Arial" w:hAnsi="Arial" w:cs="Arial"/>
          <w:sz w:val="24"/>
          <w:szCs w:val="24"/>
        </w:rPr>
        <w:t xml:space="preserve">assword. Select </w:t>
      </w:r>
      <w:r w:rsidRPr="004626BE">
        <w:rPr>
          <w:rFonts w:ascii="Arial" w:hAnsi="Arial" w:cs="Arial"/>
          <w:b/>
          <w:bCs/>
          <w:sz w:val="24"/>
          <w:szCs w:val="24"/>
        </w:rPr>
        <w:t>Sign In</w:t>
      </w:r>
      <w:r w:rsidRPr="004626BE">
        <w:rPr>
          <w:rFonts w:ascii="Arial" w:hAnsi="Arial" w:cs="Arial"/>
          <w:sz w:val="24"/>
          <w:szCs w:val="24"/>
        </w:rPr>
        <w:t xml:space="preserve">. On the right side of the home page, </w:t>
      </w:r>
      <w:r w:rsidR="00124DE5" w:rsidRPr="004626BE">
        <w:rPr>
          <w:rFonts w:ascii="Arial" w:hAnsi="Arial" w:cs="Arial"/>
          <w:sz w:val="24"/>
          <w:szCs w:val="24"/>
        </w:rPr>
        <w:t>select</w:t>
      </w:r>
      <w:r w:rsidRPr="004626BE">
        <w:rPr>
          <w:rFonts w:ascii="Arial" w:hAnsi="Arial" w:cs="Arial"/>
          <w:sz w:val="24"/>
          <w:szCs w:val="24"/>
        </w:rPr>
        <w:t xml:space="preserve"> the </w:t>
      </w:r>
      <w:r w:rsidRPr="004626BE">
        <w:rPr>
          <w:rFonts w:ascii="Arial" w:hAnsi="Arial" w:cs="Arial"/>
          <w:b/>
          <w:bCs/>
          <w:sz w:val="24"/>
          <w:szCs w:val="24"/>
        </w:rPr>
        <w:t>Enter Student Code</w:t>
      </w:r>
      <w:r w:rsidRPr="004626BE">
        <w:rPr>
          <w:rFonts w:ascii="Arial" w:hAnsi="Arial" w:cs="Arial"/>
          <w:sz w:val="24"/>
          <w:szCs w:val="24"/>
        </w:rPr>
        <w:t xml:space="preserve"> button. Carefully enter your </w:t>
      </w:r>
      <w:r w:rsidR="00457125" w:rsidRPr="004626BE">
        <w:rPr>
          <w:rFonts w:ascii="Arial" w:hAnsi="Arial" w:cs="Arial"/>
          <w:sz w:val="24"/>
          <w:szCs w:val="24"/>
        </w:rPr>
        <w:t>s</w:t>
      </w:r>
      <w:r w:rsidRPr="004626BE">
        <w:rPr>
          <w:rFonts w:ascii="Arial" w:hAnsi="Arial" w:cs="Arial"/>
          <w:sz w:val="24"/>
          <w:szCs w:val="24"/>
        </w:rPr>
        <w:t xml:space="preserve">tudent </w:t>
      </w:r>
      <w:r w:rsidR="00457125" w:rsidRPr="004626BE">
        <w:rPr>
          <w:rFonts w:ascii="Arial" w:hAnsi="Arial" w:cs="Arial"/>
          <w:sz w:val="24"/>
          <w:szCs w:val="24"/>
        </w:rPr>
        <w:t>c</w:t>
      </w:r>
      <w:r w:rsidRPr="004626BE">
        <w:rPr>
          <w:rFonts w:ascii="Arial" w:hAnsi="Arial" w:cs="Arial"/>
          <w:sz w:val="24"/>
          <w:szCs w:val="24"/>
        </w:rPr>
        <w:t xml:space="preserve">ode, shown at the top of </w:t>
      </w:r>
      <w:r w:rsidR="00457125" w:rsidRPr="004626BE">
        <w:rPr>
          <w:rFonts w:ascii="Arial" w:hAnsi="Arial" w:cs="Arial"/>
          <w:sz w:val="24"/>
          <w:szCs w:val="24"/>
        </w:rPr>
        <w:t>the previous</w:t>
      </w:r>
      <w:r w:rsidRPr="004626BE">
        <w:rPr>
          <w:rFonts w:ascii="Arial" w:hAnsi="Arial" w:cs="Arial"/>
          <w:sz w:val="24"/>
          <w:szCs w:val="24"/>
        </w:rPr>
        <w:t xml:space="preserve"> page. </w:t>
      </w:r>
      <w:r w:rsidRPr="004626BE">
        <w:rPr>
          <w:rFonts w:ascii="Arial" w:hAnsi="Arial" w:cs="Arial"/>
          <w:b/>
          <w:bCs/>
          <w:i/>
          <w:iCs/>
          <w:sz w:val="24"/>
          <w:szCs w:val="24"/>
        </w:rPr>
        <w:t>Note:</w:t>
      </w:r>
      <w:r w:rsidRPr="004626BE">
        <w:rPr>
          <w:rFonts w:ascii="Arial" w:hAnsi="Arial" w:cs="Arial"/>
          <w:i/>
          <w:iCs/>
          <w:sz w:val="24"/>
          <w:szCs w:val="24"/>
        </w:rPr>
        <w:t xml:space="preserve"> If you already have an account, do not create a new account. If you create a new account, you may not be able to access your scores</w:t>
      </w:r>
      <w:r w:rsidRPr="004626BE">
        <w:rPr>
          <w:rFonts w:ascii="Arial" w:hAnsi="Arial" w:cs="Arial"/>
          <w:sz w:val="24"/>
          <w:szCs w:val="24"/>
        </w:rPr>
        <w:t>.</w:t>
      </w:r>
    </w:p>
    <w:p w14:paraId="6EBBBBC6" w14:textId="5EB1467A" w:rsidR="001846D2" w:rsidRPr="004626BE" w:rsidRDefault="001846D2" w:rsidP="0094325A">
      <w:pPr>
        <w:pStyle w:val="D2LOCNumberedList3"/>
        <w:spacing w:before="120"/>
        <w:ind w:right="1440"/>
        <w:rPr>
          <w:rFonts w:ascii="Arial" w:hAnsi="Arial" w:cs="Arial"/>
          <w:sz w:val="24"/>
          <w:szCs w:val="20"/>
        </w:rPr>
      </w:pPr>
      <w:r w:rsidRPr="004626BE">
        <w:rPr>
          <w:rFonts w:ascii="Arial" w:hAnsi="Arial" w:cs="Arial"/>
          <w:sz w:val="24"/>
          <w:szCs w:val="20"/>
        </w:rPr>
        <w:t xml:space="preserve">Your last name and date of birth on your account must match what is listed at the top of </w:t>
      </w:r>
      <w:r w:rsidR="008D6475" w:rsidRPr="004626BE">
        <w:rPr>
          <w:rFonts w:ascii="Arial" w:hAnsi="Arial" w:cs="Arial"/>
          <w:sz w:val="24"/>
          <w:szCs w:val="20"/>
        </w:rPr>
        <w:t>the previous</w:t>
      </w:r>
      <w:r w:rsidRPr="004626BE">
        <w:rPr>
          <w:rFonts w:ascii="Arial" w:hAnsi="Arial" w:cs="Arial"/>
          <w:sz w:val="24"/>
          <w:szCs w:val="20"/>
        </w:rPr>
        <w:t xml:space="preserve"> page. (To update your name or date of birth on th</w:t>
      </w:r>
      <w:r w:rsidR="008D6475" w:rsidRPr="004626BE">
        <w:rPr>
          <w:rFonts w:ascii="Arial" w:hAnsi="Arial" w:cs="Arial"/>
          <w:sz w:val="24"/>
          <w:szCs w:val="20"/>
        </w:rPr>
        <w:t>at</w:t>
      </w:r>
      <w:r w:rsidRPr="004626BE">
        <w:rPr>
          <w:rFonts w:ascii="Arial" w:hAnsi="Arial" w:cs="Arial"/>
          <w:sz w:val="24"/>
          <w:szCs w:val="20"/>
        </w:rPr>
        <w:t xml:space="preserve"> page, contact your school test coordinator. For help with updating your MyACT account, contact ACT at</w:t>
      </w:r>
      <w:r w:rsidR="00124DE5" w:rsidRPr="004626BE">
        <w:rPr>
          <w:rFonts w:ascii="Arial" w:hAnsi="Arial" w:cs="Arial"/>
          <w:sz w:val="24"/>
          <w:szCs w:val="20"/>
        </w:rPr>
        <w:t xml:space="preserve"> </w:t>
      </w:r>
      <w:hyperlink r:id="rId17" w:history="1">
        <w:r w:rsidR="00A712DC">
          <w:rPr>
            <w:rStyle w:val="Hyperlink"/>
            <w:rFonts w:ascii="Arial" w:hAnsi="Arial" w:cs="Arial"/>
            <w:sz w:val="24"/>
            <w:szCs w:val="20"/>
          </w:rPr>
          <w:t>https://www.act.org/content/act/en/contact-act.html</w:t>
        </w:r>
      </w:hyperlink>
      <w:r w:rsidRPr="004626BE">
        <w:rPr>
          <w:rFonts w:ascii="Arial" w:hAnsi="Arial" w:cs="Arial"/>
          <w:sz w:val="24"/>
          <w:szCs w:val="20"/>
        </w:rPr>
        <w:t>.)</w:t>
      </w:r>
    </w:p>
    <w:p w14:paraId="331F9810" w14:textId="152FF291" w:rsidR="001846D2" w:rsidRPr="004626BE" w:rsidRDefault="001846D2" w:rsidP="0094325A">
      <w:pPr>
        <w:pStyle w:val="D2LOCNumberedList2"/>
        <w:spacing w:after="120"/>
        <w:ind w:right="1440"/>
        <w:contextualSpacing w:val="0"/>
        <w:rPr>
          <w:rFonts w:ascii="Arial" w:hAnsi="Arial" w:cs="Arial"/>
          <w:sz w:val="24"/>
          <w:szCs w:val="24"/>
        </w:rPr>
      </w:pPr>
      <w:r w:rsidRPr="004626BE">
        <w:rPr>
          <w:rStyle w:val="OCNumberedList2HeadChar"/>
          <w:rFonts w:ascii="Arial" w:hAnsi="Arial" w:cs="Arial"/>
          <w:b/>
          <w:bCs/>
          <w:sz w:val="24"/>
          <w:szCs w:val="24"/>
        </w:rPr>
        <w:t>If you do not have a MyACT account:</w:t>
      </w:r>
      <w:r w:rsidRPr="004626BE">
        <w:rPr>
          <w:rFonts w:ascii="Arial" w:hAnsi="Arial" w:cs="Arial"/>
          <w:sz w:val="24"/>
          <w:szCs w:val="24"/>
        </w:rPr>
        <w:t xml:space="preserve"> Select </w:t>
      </w:r>
      <w:r w:rsidRPr="004626BE">
        <w:rPr>
          <w:rFonts w:ascii="Arial" w:hAnsi="Arial" w:cs="Arial"/>
          <w:b/>
          <w:bCs/>
          <w:sz w:val="24"/>
          <w:szCs w:val="24"/>
        </w:rPr>
        <w:t>Create MyACT account</w:t>
      </w:r>
      <w:r w:rsidRPr="004626BE">
        <w:rPr>
          <w:rFonts w:ascii="Arial" w:hAnsi="Arial" w:cs="Arial"/>
          <w:sz w:val="24"/>
          <w:szCs w:val="24"/>
        </w:rPr>
        <w:t xml:space="preserve">, and then </w:t>
      </w:r>
      <w:r w:rsidRPr="004626BE">
        <w:rPr>
          <w:rFonts w:ascii="Arial" w:hAnsi="Arial" w:cs="Arial"/>
          <w:b/>
          <w:bCs/>
          <w:sz w:val="24"/>
          <w:szCs w:val="24"/>
        </w:rPr>
        <w:t>I’m new! Let’s get started</w:t>
      </w:r>
      <w:r w:rsidRPr="004626BE">
        <w:rPr>
          <w:rFonts w:ascii="Arial" w:hAnsi="Arial" w:cs="Arial"/>
          <w:sz w:val="24"/>
          <w:szCs w:val="24"/>
        </w:rPr>
        <w:t xml:space="preserve">. Follow the on-screen instructions to create and log in to your account. Your last name and date of birth on your account must match what is listed at the top of </w:t>
      </w:r>
      <w:r w:rsidR="00124DE5" w:rsidRPr="004626BE">
        <w:rPr>
          <w:rFonts w:ascii="Arial" w:hAnsi="Arial" w:cs="Arial"/>
          <w:sz w:val="24"/>
          <w:szCs w:val="24"/>
        </w:rPr>
        <w:t>the previous</w:t>
      </w:r>
      <w:r w:rsidRPr="004626BE">
        <w:rPr>
          <w:rFonts w:ascii="Arial" w:hAnsi="Arial" w:cs="Arial"/>
          <w:sz w:val="24"/>
          <w:szCs w:val="24"/>
        </w:rPr>
        <w:t xml:space="preserve"> page. (To update your name or date of birth on </w:t>
      </w:r>
      <w:r w:rsidR="00124DE5" w:rsidRPr="004626BE">
        <w:rPr>
          <w:rFonts w:ascii="Arial" w:hAnsi="Arial" w:cs="Arial"/>
          <w:sz w:val="24"/>
          <w:szCs w:val="24"/>
        </w:rPr>
        <w:t>that</w:t>
      </w:r>
      <w:r w:rsidRPr="004626BE">
        <w:rPr>
          <w:rFonts w:ascii="Arial" w:hAnsi="Arial" w:cs="Arial"/>
          <w:sz w:val="24"/>
          <w:szCs w:val="24"/>
        </w:rPr>
        <w:t xml:space="preserve"> page, contact your school test coordinator.)</w:t>
      </w:r>
    </w:p>
    <w:p w14:paraId="154D1DD6" w14:textId="6C52E5CF" w:rsidR="001846D2" w:rsidRPr="004626BE" w:rsidRDefault="001846D2" w:rsidP="0094325A">
      <w:pPr>
        <w:pStyle w:val="D2LOCNumberedList3"/>
        <w:spacing w:before="120"/>
        <w:ind w:right="1440"/>
        <w:contextualSpacing w:val="0"/>
        <w:rPr>
          <w:rFonts w:ascii="Arial" w:hAnsi="Arial" w:cs="Arial"/>
          <w:sz w:val="24"/>
          <w:szCs w:val="20"/>
        </w:rPr>
      </w:pPr>
      <w:r w:rsidRPr="004626BE">
        <w:rPr>
          <w:rFonts w:ascii="Arial" w:hAnsi="Arial" w:cs="Arial"/>
          <w:sz w:val="24"/>
          <w:szCs w:val="20"/>
        </w:rPr>
        <w:t xml:space="preserve">Once you have created your account, you will be sent a </w:t>
      </w:r>
      <w:r w:rsidR="008D6475" w:rsidRPr="004626BE">
        <w:rPr>
          <w:rFonts w:ascii="Arial" w:hAnsi="Arial" w:cs="Arial"/>
          <w:sz w:val="24"/>
          <w:szCs w:val="20"/>
        </w:rPr>
        <w:t>v</w:t>
      </w:r>
      <w:r w:rsidRPr="004626BE">
        <w:rPr>
          <w:rFonts w:ascii="Arial" w:hAnsi="Arial" w:cs="Arial"/>
          <w:sz w:val="24"/>
          <w:szCs w:val="20"/>
        </w:rPr>
        <w:t xml:space="preserve">erification </w:t>
      </w:r>
      <w:r w:rsidR="008D6475" w:rsidRPr="004626BE">
        <w:rPr>
          <w:rFonts w:ascii="Arial" w:hAnsi="Arial" w:cs="Arial"/>
          <w:sz w:val="24"/>
          <w:szCs w:val="20"/>
        </w:rPr>
        <w:t>c</w:t>
      </w:r>
      <w:r w:rsidRPr="004626BE">
        <w:rPr>
          <w:rFonts w:ascii="Arial" w:hAnsi="Arial" w:cs="Arial"/>
          <w:sz w:val="24"/>
          <w:szCs w:val="20"/>
        </w:rPr>
        <w:t>ode by text or email. You have 24 hours to use it. There will be a few more questions to answer before moving to the home page</w:t>
      </w:r>
      <w:r w:rsidR="00457125" w:rsidRPr="004626BE">
        <w:rPr>
          <w:rFonts w:ascii="Arial" w:hAnsi="Arial" w:cs="Arial"/>
          <w:sz w:val="24"/>
          <w:szCs w:val="20"/>
        </w:rPr>
        <w:t>. There, select</w:t>
      </w:r>
      <w:r w:rsidRPr="004626BE">
        <w:rPr>
          <w:rFonts w:ascii="Arial" w:hAnsi="Arial" w:cs="Arial"/>
          <w:sz w:val="24"/>
          <w:szCs w:val="20"/>
        </w:rPr>
        <w:t xml:space="preserve"> the </w:t>
      </w:r>
      <w:r w:rsidRPr="004626BE">
        <w:rPr>
          <w:rFonts w:ascii="Arial" w:hAnsi="Arial" w:cs="Arial"/>
          <w:b/>
          <w:bCs/>
          <w:sz w:val="24"/>
          <w:szCs w:val="20"/>
        </w:rPr>
        <w:t>Enter Student Code</w:t>
      </w:r>
      <w:r w:rsidRPr="004626BE">
        <w:rPr>
          <w:rFonts w:ascii="Arial" w:hAnsi="Arial" w:cs="Arial"/>
          <w:sz w:val="24"/>
          <w:szCs w:val="20"/>
        </w:rPr>
        <w:t xml:space="preserve"> button. Carefully enter your </w:t>
      </w:r>
      <w:r w:rsidR="008D6475" w:rsidRPr="004626BE">
        <w:rPr>
          <w:rFonts w:ascii="Arial" w:hAnsi="Arial" w:cs="Arial"/>
          <w:sz w:val="24"/>
          <w:szCs w:val="20"/>
        </w:rPr>
        <w:t>s</w:t>
      </w:r>
      <w:r w:rsidRPr="004626BE">
        <w:rPr>
          <w:rFonts w:ascii="Arial" w:hAnsi="Arial" w:cs="Arial"/>
          <w:sz w:val="24"/>
          <w:szCs w:val="20"/>
        </w:rPr>
        <w:t xml:space="preserve">tudent </w:t>
      </w:r>
      <w:r w:rsidR="008D6475" w:rsidRPr="004626BE">
        <w:rPr>
          <w:rFonts w:ascii="Arial" w:hAnsi="Arial" w:cs="Arial"/>
          <w:sz w:val="24"/>
          <w:szCs w:val="20"/>
        </w:rPr>
        <w:t>c</w:t>
      </w:r>
      <w:r w:rsidRPr="004626BE">
        <w:rPr>
          <w:rFonts w:ascii="Arial" w:hAnsi="Arial" w:cs="Arial"/>
          <w:sz w:val="24"/>
          <w:szCs w:val="20"/>
        </w:rPr>
        <w:t xml:space="preserve">ode, shown at the top of </w:t>
      </w:r>
      <w:r w:rsidR="008D6475" w:rsidRPr="004626BE">
        <w:rPr>
          <w:rFonts w:ascii="Arial" w:hAnsi="Arial" w:cs="Arial"/>
          <w:sz w:val="24"/>
          <w:szCs w:val="20"/>
        </w:rPr>
        <w:t>the previous</w:t>
      </w:r>
      <w:r w:rsidRPr="004626BE">
        <w:rPr>
          <w:rFonts w:ascii="Arial" w:hAnsi="Arial" w:cs="Arial"/>
          <w:sz w:val="24"/>
          <w:szCs w:val="20"/>
        </w:rPr>
        <w:t xml:space="preserve"> page.</w:t>
      </w:r>
    </w:p>
    <w:p w14:paraId="7D72C415" w14:textId="05A3E56C" w:rsidR="00CF5B64" w:rsidRPr="004626BE" w:rsidRDefault="004439E1" w:rsidP="0094325A">
      <w:pPr>
        <w:pStyle w:val="D2LOCNumberedList1"/>
        <w:ind w:right="1440"/>
        <w:contextualSpacing w:val="0"/>
        <w:rPr>
          <w:rFonts w:ascii="Arial" w:hAnsi="Arial" w:cs="Arial"/>
          <w:sz w:val="24"/>
          <w:szCs w:val="20"/>
        </w:rPr>
      </w:pPr>
      <w:r w:rsidRPr="004626BE">
        <w:rPr>
          <w:rFonts w:ascii="Arial" w:hAnsi="Arial" w:cs="Arial"/>
          <w:b/>
          <w:bCs/>
          <w:sz w:val="24"/>
          <w:szCs w:val="20"/>
        </w:rPr>
        <w:t>Provide non-test information</w:t>
      </w:r>
      <w:r w:rsidR="00CF5B64" w:rsidRPr="004626BE">
        <w:rPr>
          <w:rFonts w:ascii="Arial" w:hAnsi="Arial" w:cs="Arial"/>
          <w:b/>
          <w:bCs/>
          <w:sz w:val="24"/>
          <w:szCs w:val="20"/>
        </w:rPr>
        <w:t xml:space="preserve"> (sections may vary by state): </w:t>
      </w:r>
      <w:r w:rsidR="00CF5B64" w:rsidRPr="004626BE">
        <w:rPr>
          <w:rFonts w:ascii="Arial" w:hAnsi="Arial" w:cs="Arial"/>
          <w:sz w:val="24"/>
          <w:szCs w:val="20"/>
        </w:rPr>
        <w:t>Follow the on-screen instructions to provide your: a)</w:t>
      </w:r>
      <w:r w:rsidR="008D6475" w:rsidRPr="004626BE">
        <w:rPr>
          <w:rFonts w:ascii="Arial" w:hAnsi="Arial" w:cs="Arial"/>
          <w:sz w:val="24"/>
          <w:szCs w:val="20"/>
        </w:rPr>
        <w:t xml:space="preserve"> </w:t>
      </w:r>
      <w:r w:rsidR="00CF5B64" w:rsidRPr="004626BE">
        <w:rPr>
          <w:rFonts w:ascii="Arial" w:hAnsi="Arial" w:cs="Arial"/>
          <w:sz w:val="24"/>
          <w:szCs w:val="20"/>
        </w:rPr>
        <w:t xml:space="preserve">demographic information; b) high school resume; c) college plans; and d) score recipients. </w:t>
      </w:r>
      <w:r w:rsidR="00CF5B64" w:rsidRPr="004626BE">
        <w:rPr>
          <w:rFonts w:ascii="Arial" w:hAnsi="Arial" w:cs="Arial"/>
          <w:b/>
          <w:bCs/>
          <w:i/>
          <w:iCs/>
          <w:sz w:val="24"/>
          <w:szCs w:val="20"/>
        </w:rPr>
        <w:t>Note:</w:t>
      </w:r>
      <w:r w:rsidR="00CF5B64" w:rsidRPr="004626BE">
        <w:rPr>
          <w:rFonts w:ascii="Arial" w:hAnsi="Arial" w:cs="Arial"/>
          <w:i/>
          <w:iCs/>
          <w:sz w:val="24"/>
          <w:szCs w:val="20"/>
        </w:rPr>
        <w:t xml:space="preserve"> Non-test information questions are optional unless noted.</w:t>
      </w:r>
    </w:p>
    <w:p w14:paraId="49416A2E" w14:textId="67298117" w:rsidR="00CF5B64" w:rsidRPr="004626BE" w:rsidRDefault="009F4B3C" w:rsidP="0094325A">
      <w:pPr>
        <w:pStyle w:val="D2LOCNumberedList1"/>
        <w:ind w:right="1440"/>
        <w:contextualSpacing w:val="0"/>
        <w:rPr>
          <w:rFonts w:ascii="Arial" w:hAnsi="Arial" w:cs="Arial"/>
          <w:sz w:val="24"/>
          <w:szCs w:val="20"/>
        </w:rPr>
      </w:pPr>
      <w:r w:rsidRPr="004626BE">
        <w:rPr>
          <w:rFonts w:ascii="Arial" w:hAnsi="Arial" w:cs="Arial"/>
          <w:b/>
          <w:bCs/>
          <w:sz w:val="24"/>
          <w:szCs w:val="20"/>
        </w:rPr>
        <w:t>Submit</w:t>
      </w:r>
      <w:r w:rsidR="004439E1" w:rsidRPr="004626BE">
        <w:rPr>
          <w:rFonts w:ascii="Arial" w:hAnsi="Arial" w:cs="Arial"/>
          <w:b/>
          <w:bCs/>
          <w:sz w:val="24"/>
          <w:szCs w:val="20"/>
        </w:rPr>
        <w:t xml:space="preserve"> a</w:t>
      </w:r>
      <w:r w:rsidR="00CF5B64" w:rsidRPr="004626BE">
        <w:rPr>
          <w:rFonts w:ascii="Arial" w:hAnsi="Arial" w:cs="Arial"/>
          <w:b/>
          <w:bCs/>
          <w:sz w:val="24"/>
          <w:szCs w:val="20"/>
        </w:rPr>
        <w:t>greement:</w:t>
      </w:r>
      <w:r w:rsidR="00CF5B64" w:rsidRPr="004626BE">
        <w:rPr>
          <w:rFonts w:ascii="Arial" w:hAnsi="Arial" w:cs="Arial"/>
          <w:sz w:val="24"/>
          <w:szCs w:val="20"/>
        </w:rPr>
        <w:t xml:space="preserve"> At the end of the non-test section, review and agree to </w:t>
      </w:r>
      <w:r w:rsidR="00CF5B64" w:rsidRPr="004626BE">
        <w:rPr>
          <w:rFonts w:ascii="Arial" w:hAnsi="Arial" w:cs="Arial"/>
          <w:i/>
          <w:iCs/>
          <w:sz w:val="24"/>
          <w:szCs w:val="20"/>
        </w:rPr>
        <w:t>the ACT Terms and Conditions</w:t>
      </w:r>
      <w:r w:rsidR="00CF5B64" w:rsidRPr="004626BE">
        <w:rPr>
          <w:rFonts w:ascii="Arial" w:hAnsi="Arial" w:cs="Arial"/>
          <w:sz w:val="24"/>
          <w:szCs w:val="20"/>
        </w:rPr>
        <w:t>. After submitting, return to the home page of your MyACT account.</w:t>
      </w:r>
    </w:p>
    <w:p w14:paraId="48C85DCA" w14:textId="7F6A54BA" w:rsidR="00757B99" w:rsidRPr="004626BE" w:rsidRDefault="009F4B3C" w:rsidP="0094325A">
      <w:pPr>
        <w:pStyle w:val="D2LOCNumberedList1"/>
        <w:ind w:right="1440"/>
        <w:contextualSpacing w:val="0"/>
        <w:rPr>
          <w:rFonts w:ascii="Arial" w:hAnsi="Arial" w:cs="Arial"/>
          <w:sz w:val="24"/>
          <w:szCs w:val="20"/>
        </w:rPr>
      </w:pPr>
      <w:r w:rsidRPr="004626BE">
        <w:rPr>
          <w:rFonts w:ascii="Arial" w:hAnsi="Arial" w:cs="Arial"/>
          <w:b/>
          <w:bCs/>
          <w:sz w:val="24"/>
          <w:szCs w:val="20"/>
        </w:rPr>
        <w:t>Get</w:t>
      </w:r>
      <w:r w:rsidR="004439E1" w:rsidRPr="004626BE">
        <w:rPr>
          <w:rFonts w:ascii="Arial" w:hAnsi="Arial" w:cs="Arial"/>
          <w:b/>
          <w:bCs/>
          <w:sz w:val="24"/>
          <w:szCs w:val="20"/>
        </w:rPr>
        <w:t xml:space="preserve"> c</w:t>
      </w:r>
      <w:r w:rsidR="00CF5B64" w:rsidRPr="004626BE">
        <w:rPr>
          <w:rFonts w:ascii="Arial" w:hAnsi="Arial" w:cs="Arial"/>
          <w:b/>
          <w:bCs/>
          <w:sz w:val="24"/>
          <w:szCs w:val="20"/>
        </w:rPr>
        <w:t>onfirmation:</w:t>
      </w:r>
      <w:r w:rsidR="00CF5B64" w:rsidRPr="004626BE">
        <w:rPr>
          <w:rFonts w:ascii="Arial" w:hAnsi="Arial" w:cs="Arial"/>
          <w:sz w:val="24"/>
          <w:szCs w:val="20"/>
        </w:rPr>
        <w:t xml:space="preserve"> You will get one of two pop-ups, depending on whether you entered college codes or not. To ensure that you will be able to access your scores, make note of your username and password, and </w:t>
      </w:r>
      <w:r w:rsidR="008D6475" w:rsidRPr="004626BE">
        <w:rPr>
          <w:rFonts w:ascii="Arial" w:hAnsi="Arial" w:cs="Arial"/>
          <w:sz w:val="24"/>
          <w:szCs w:val="20"/>
        </w:rPr>
        <w:t>log out</w:t>
      </w:r>
      <w:r w:rsidR="00CF5B64" w:rsidRPr="004626BE">
        <w:rPr>
          <w:rFonts w:ascii="Arial" w:hAnsi="Arial" w:cs="Arial"/>
          <w:sz w:val="24"/>
          <w:szCs w:val="20"/>
        </w:rPr>
        <w:t>.</w:t>
      </w:r>
    </w:p>
    <w:sectPr w:rsidR="00757B99" w:rsidRPr="004626BE" w:rsidSect="0094325A">
      <w:pgSz w:w="12240" w:h="15840"/>
      <w:pgMar w:top="720" w:right="1080" w:bottom="1440" w:left="1080" w:header="1008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40A4E9" w14:textId="77777777" w:rsidR="00CF5B64" w:rsidRDefault="00CF5B64" w:rsidP="00D033C7">
      <w:pPr>
        <w:spacing w:after="0" w:line="240" w:lineRule="auto"/>
      </w:pPr>
      <w:r>
        <w:separator/>
      </w:r>
    </w:p>
    <w:p w14:paraId="4B03387D" w14:textId="77777777" w:rsidR="00CF5B64" w:rsidRDefault="00CF5B64"/>
    <w:p w14:paraId="559AF5F1" w14:textId="77777777" w:rsidR="00CF5B64" w:rsidRDefault="00CF5B64"/>
    <w:p w14:paraId="34DA014F" w14:textId="77777777" w:rsidR="00CF5B64" w:rsidRDefault="00CF5B64"/>
    <w:p w14:paraId="2A70F69D" w14:textId="77777777" w:rsidR="00CF5B64" w:rsidRDefault="00CF5B64"/>
    <w:p w14:paraId="4AB1A061" w14:textId="77777777" w:rsidR="00CF5B64" w:rsidRDefault="00CF5B64"/>
  </w:endnote>
  <w:endnote w:type="continuationSeparator" w:id="0">
    <w:p w14:paraId="2C7C7140" w14:textId="77777777" w:rsidR="00CF5B64" w:rsidRDefault="00CF5B64" w:rsidP="00D033C7">
      <w:pPr>
        <w:spacing w:after="0" w:line="240" w:lineRule="auto"/>
      </w:pPr>
      <w:r>
        <w:continuationSeparator/>
      </w:r>
    </w:p>
    <w:p w14:paraId="3D117373" w14:textId="77777777" w:rsidR="00CF5B64" w:rsidRDefault="00CF5B64"/>
    <w:p w14:paraId="6186DC64" w14:textId="77777777" w:rsidR="00CF5B64" w:rsidRDefault="00CF5B64"/>
    <w:p w14:paraId="0DC1CB76" w14:textId="77777777" w:rsidR="00CF5B64" w:rsidRDefault="00CF5B64"/>
    <w:p w14:paraId="5EA72D41" w14:textId="77777777" w:rsidR="00CF5B64" w:rsidRDefault="00CF5B64"/>
    <w:p w14:paraId="4E800A14" w14:textId="77777777" w:rsidR="00CF5B64" w:rsidRDefault="00CF5B64"/>
  </w:endnote>
  <w:endnote w:type="continuationNotice" w:id="1">
    <w:p w14:paraId="696B728E" w14:textId="77777777" w:rsidR="00CF5B64" w:rsidRDefault="00CF5B64">
      <w:pPr>
        <w:spacing w:after="0" w:line="240" w:lineRule="auto"/>
      </w:pPr>
    </w:p>
    <w:p w14:paraId="5A16B336" w14:textId="77777777" w:rsidR="00CF5B64" w:rsidRDefault="00CF5B64"/>
    <w:p w14:paraId="33E60199" w14:textId="77777777" w:rsidR="00CF5B64" w:rsidRDefault="00CF5B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3EE85" w14:textId="407AE43E" w:rsidR="009F64D1" w:rsidRPr="004E4B90" w:rsidRDefault="004E4B90" w:rsidP="004E4B90">
    <w:pPr>
      <w:pStyle w:val="OCFolioFooterorHEADERHeaderallcap"/>
      <w:tabs>
        <w:tab w:val="clear" w:pos="5400"/>
        <w:tab w:val="center" w:pos="6480"/>
      </w:tabs>
    </w:pPr>
    <w:r w:rsidRPr="008C17BF">
      <w:t xml:space="preserve">© 2024 by </w:t>
    </w:r>
    <w:r>
      <w:t>Impact Asset Corp</w:t>
    </w:r>
    <w:r w:rsidRPr="008C17BF">
      <w:t>. All rights reserved.</w:t>
    </w:r>
    <w:r w:rsidRPr="008C17BF">
      <w:tab/>
    </w:r>
    <w:sdt>
      <w:sdtPr>
        <w:id w:val="-1662382907"/>
        <w:docPartObj>
          <w:docPartGallery w:val="Page Numbers (Bottom of Page)"/>
          <w:docPartUnique/>
        </w:docPartObj>
      </w:sdtPr>
      <w:sdtEndPr/>
      <w:sdtContent>
        <w:sdt>
          <w:sdtPr>
            <w:id w:val="764281821"/>
            <w:docPartObj>
              <w:docPartGallery w:val="Page Numbers (Top of Page)"/>
              <w:docPartUnique/>
            </w:docPartObj>
          </w:sdtPr>
          <w:sdtEndPr/>
          <w:sdtContent>
            <w:r w:rsidRPr="008C17BF">
              <w:t xml:space="preserve">Page </w:t>
            </w:r>
            <w:r w:rsidRPr="008C17BF">
              <w:fldChar w:fldCharType="begin"/>
            </w:r>
            <w:r w:rsidRPr="008C17BF">
              <w:instrText xml:space="preserve"> PAGE </w:instrText>
            </w:r>
            <w:r w:rsidRPr="008C17BF">
              <w:fldChar w:fldCharType="separate"/>
            </w:r>
            <w:r>
              <w:t>2</w:t>
            </w:r>
            <w:r w:rsidRPr="008C17BF">
              <w:fldChar w:fldCharType="end"/>
            </w:r>
            <w:r w:rsidRPr="008C17BF">
              <w:t xml:space="preserve"> of </w:t>
            </w:r>
            <w:r w:rsidR="00582206">
              <w:fldChar w:fldCharType="begin"/>
            </w:r>
            <w:r w:rsidR="00582206">
              <w:instrText xml:space="preserve"> NUMPAGES  </w:instrText>
            </w:r>
            <w:r w:rsidR="00582206">
              <w:fldChar w:fldCharType="separate"/>
            </w:r>
            <w:r>
              <w:t>3</w:t>
            </w:r>
            <w:r w:rsidR="00582206">
              <w:fldChar w:fldCharType="end"/>
            </w:r>
            <w:r w:rsidRPr="008C17BF">
              <w:tab/>
            </w:r>
            <w:r>
              <w:t>LT10058</w:t>
            </w:r>
            <w:r w:rsidRPr="008C17BF">
              <w:t>.CJ</w:t>
            </w:r>
            <w:r>
              <w:t>14244</w:t>
            </w:r>
            <w:r w:rsidRPr="008C17BF">
              <w:t xml:space="preserve"> </w:t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770DF" w14:textId="29E35CDD" w:rsidR="008D13FB" w:rsidRDefault="0094325A" w:rsidP="004E4B90">
    <w:pPr>
      <w:pStyle w:val="OCFolioFooterorHEADERHeaderallcap"/>
      <w:tabs>
        <w:tab w:val="clear" w:pos="5400"/>
        <w:tab w:val="center" w:pos="6480"/>
      </w:tabs>
    </w:pPr>
    <w:r w:rsidRPr="008C17BF">
      <w:t xml:space="preserve">© 2024 by </w:t>
    </w:r>
    <w:r w:rsidR="004E4B90">
      <w:t>Impact Asset Corp</w:t>
    </w:r>
    <w:r w:rsidRPr="008C17BF">
      <w:t>. All rights reserved.</w:t>
    </w:r>
    <w:r w:rsidRPr="008C17BF">
      <w:tab/>
    </w:r>
    <w:sdt>
      <w:sdtPr>
        <w:id w:val="-318420389"/>
        <w:docPartObj>
          <w:docPartGallery w:val="Page Numbers (Bottom of Page)"/>
          <w:docPartUnique/>
        </w:docPartObj>
      </w:sdtPr>
      <w:sdtEndPr/>
      <w:sdtContent>
        <w:sdt>
          <w:sdtPr>
            <w:id w:val="-604493583"/>
            <w:docPartObj>
              <w:docPartGallery w:val="Page Numbers (Top of Page)"/>
              <w:docPartUnique/>
            </w:docPartObj>
          </w:sdtPr>
          <w:sdtEndPr/>
          <w:sdtContent>
            <w:r w:rsidRPr="008C17BF">
              <w:t xml:space="preserve">Page </w:t>
            </w:r>
            <w:r w:rsidRPr="008C17BF">
              <w:fldChar w:fldCharType="begin"/>
            </w:r>
            <w:r w:rsidRPr="008C17BF">
              <w:instrText xml:space="preserve"> PAGE </w:instrText>
            </w:r>
            <w:r w:rsidRPr="008C17BF">
              <w:fldChar w:fldCharType="separate"/>
            </w:r>
            <w:r>
              <w:t>1</w:t>
            </w:r>
            <w:r w:rsidRPr="008C17BF">
              <w:fldChar w:fldCharType="end"/>
            </w:r>
            <w:r w:rsidRPr="008C17BF">
              <w:t xml:space="preserve"> of </w:t>
            </w:r>
            <w:r w:rsidR="00582206">
              <w:fldChar w:fldCharType="begin"/>
            </w:r>
            <w:r w:rsidR="00582206">
              <w:instrText xml:space="preserve"> NUMPAGES  </w:instrText>
            </w:r>
            <w:r w:rsidR="00582206">
              <w:fldChar w:fldCharType="separate"/>
            </w:r>
            <w:r>
              <w:t>2</w:t>
            </w:r>
            <w:r w:rsidR="00582206">
              <w:fldChar w:fldCharType="end"/>
            </w:r>
            <w:r w:rsidRPr="008C17BF">
              <w:tab/>
            </w:r>
            <w:r w:rsidR="004E4B90">
              <w:t>LT10058</w:t>
            </w:r>
            <w:r w:rsidRPr="008C17BF">
              <w:t>.CJ</w:t>
            </w:r>
            <w:r>
              <w:t>14244</w:t>
            </w:r>
            <w:r w:rsidRPr="008C17BF">
              <w:t xml:space="preserve"> </w:t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54087" w14:textId="77777777" w:rsidR="007B53D1" w:rsidRPr="008764E2" w:rsidRDefault="008764E2" w:rsidP="008764E2">
    <w:pPr>
      <w:pStyle w:val="OCFolioFooterorHEADERHeaderallcap"/>
    </w:pPr>
    <w:r w:rsidRPr="00661D74">
      <w:t>© 2024 by ACT, Inc. All rights reserved.</w:t>
    </w:r>
    <w:r w:rsidRPr="00661D74">
      <w:tab/>
    </w:r>
    <w:sdt>
      <w:sdtPr>
        <w:id w:val="-705479752"/>
        <w:docPartObj>
          <w:docPartGallery w:val="Page Numbers (Bottom of Page)"/>
          <w:docPartUnique/>
        </w:docPartObj>
      </w:sdtPr>
      <w:sdtEndPr/>
      <w:sdtContent>
        <w:sdt>
          <w:sdtPr>
            <w:id w:val="1633907736"/>
            <w:docPartObj>
              <w:docPartGallery w:val="Page Numbers (Top of Page)"/>
              <w:docPartUnique/>
            </w:docPartObj>
          </w:sdtPr>
          <w:sdtEndPr/>
          <w:sdtContent>
            <w:r w:rsidRPr="00661D74">
              <w:t xml:space="preserve">Page </w:t>
            </w:r>
            <w:r w:rsidRPr="00661D74">
              <w:fldChar w:fldCharType="begin"/>
            </w:r>
            <w:r w:rsidRPr="00661D74">
              <w:instrText xml:space="preserve"> PAGE </w:instrText>
            </w:r>
            <w:r w:rsidRPr="00661D74">
              <w:fldChar w:fldCharType="separate"/>
            </w:r>
            <w:r>
              <w:t>3</w:t>
            </w:r>
            <w:r w:rsidRPr="00661D74">
              <w:fldChar w:fldCharType="end"/>
            </w:r>
            <w:r w:rsidRPr="00661D74">
              <w:t xml:space="preserve"> of </w:t>
            </w:r>
            <w:r w:rsidR="00582206">
              <w:fldChar w:fldCharType="begin"/>
            </w:r>
            <w:r w:rsidR="00582206">
              <w:instrText xml:space="preserve"> NUMPAGES  </w:instrText>
            </w:r>
            <w:r w:rsidR="00582206">
              <w:fldChar w:fldCharType="separate"/>
            </w:r>
            <w:r>
              <w:t>8</w:t>
            </w:r>
            <w:r w:rsidR="00582206">
              <w:fldChar w:fldCharType="end"/>
            </w:r>
            <w:r w:rsidRPr="00661D74">
              <w:tab/>
            </w:r>
            <w:r>
              <w:t>MIC</w:t>
            </w:r>
            <w:r w:rsidRPr="00661D74">
              <w:t xml:space="preserve">XXXXX.CJXXXXX  </w:t>
            </w:r>
          </w:sdtContent>
        </w:sdt>
      </w:sdtContent>
    </w:sdt>
  </w:p>
  <w:p w14:paraId="058945AD" w14:textId="77777777" w:rsidR="00CB0EF0" w:rsidRDefault="00CB0EF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46DE7" w14:textId="77777777" w:rsidR="00CF5B64" w:rsidRDefault="00CF5B64" w:rsidP="00D033C7">
      <w:pPr>
        <w:spacing w:after="0" w:line="240" w:lineRule="auto"/>
      </w:pPr>
    </w:p>
    <w:p w14:paraId="3E88F21D" w14:textId="77777777" w:rsidR="00CF5B64" w:rsidRDefault="00CF5B64" w:rsidP="00D033C7">
      <w:pPr>
        <w:spacing w:after="0" w:line="240" w:lineRule="auto"/>
      </w:pPr>
      <w:r>
        <w:separator/>
      </w:r>
    </w:p>
  </w:footnote>
  <w:footnote w:type="continuationSeparator" w:id="0">
    <w:p w14:paraId="3D10C1EA" w14:textId="77777777" w:rsidR="00CF5B64" w:rsidRDefault="00CF5B64" w:rsidP="00D033C7">
      <w:pPr>
        <w:spacing w:after="0" w:line="240" w:lineRule="auto"/>
      </w:pPr>
      <w:r>
        <w:continuationSeparator/>
      </w:r>
    </w:p>
    <w:p w14:paraId="46EBFC75" w14:textId="77777777" w:rsidR="00CF5B64" w:rsidRDefault="00CF5B64"/>
    <w:p w14:paraId="6640F529" w14:textId="77777777" w:rsidR="00CF5B64" w:rsidRDefault="00CF5B64"/>
    <w:p w14:paraId="650A0BDF" w14:textId="77777777" w:rsidR="00CF5B64" w:rsidRDefault="00CF5B64"/>
    <w:p w14:paraId="4D764C04" w14:textId="77777777" w:rsidR="00CF5B64" w:rsidRDefault="00CF5B64"/>
    <w:p w14:paraId="4E4F25C5" w14:textId="77777777" w:rsidR="00CF5B64" w:rsidRDefault="00CF5B64"/>
  </w:footnote>
  <w:footnote w:type="continuationNotice" w:id="1">
    <w:p w14:paraId="4AAB04F6" w14:textId="77777777" w:rsidR="00CF5B64" w:rsidRDefault="00CF5B64">
      <w:pPr>
        <w:spacing w:after="0" w:line="240" w:lineRule="auto"/>
      </w:pPr>
    </w:p>
    <w:p w14:paraId="1DEA1CE6" w14:textId="77777777" w:rsidR="00CF5B64" w:rsidRDefault="00CF5B64"/>
    <w:p w14:paraId="39635AA1" w14:textId="77777777" w:rsidR="00CF5B64" w:rsidRDefault="00CF5B6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117872E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D9F6548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6C67D9F"/>
    <w:multiLevelType w:val="hybridMultilevel"/>
    <w:tmpl w:val="4C3C3248"/>
    <w:lvl w:ilvl="0" w:tplc="6602DD52">
      <w:start w:val="1"/>
      <w:numFmt w:val="bullet"/>
      <w:pStyle w:val="D2LOCNumberedList3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3" w15:restartNumberingAfterBreak="0">
    <w:nsid w:val="07910928"/>
    <w:multiLevelType w:val="hybridMultilevel"/>
    <w:tmpl w:val="79704BA0"/>
    <w:lvl w:ilvl="0" w:tplc="98D497BC">
      <w:start w:val="1"/>
      <w:numFmt w:val="bullet"/>
      <w:pStyle w:val="OCTable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3A4C8D"/>
    <w:multiLevelType w:val="hybridMultilevel"/>
    <w:tmpl w:val="1EDC4606"/>
    <w:lvl w:ilvl="0" w:tplc="E0FC9E16">
      <w:start w:val="1"/>
      <w:numFmt w:val="decimal"/>
      <w:pStyle w:val="OCTCNumberedListRun-inHeadBodTxtP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D20241"/>
    <w:multiLevelType w:val="hybridMultilevel"/>
    <w:tmpl w:val="A5B494C2"/>
    <w:lvl w:ilvl="0" w:tplc="5DB8B0A6">
      <w:start w:val="1"/>
      <w:numFmt w:val="lowerLetter"/>
      <w:pStyle w:val="OCNumberedList2Head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6C3505"/>
    <w:multiLevelType w:val="hybridMultilevel"/>
    <w:tmpl w:val="4322CA6A"/>
    <w:lvl w:ilvl="0" w:tplc="FBB04D3A">
      <w:numFmt w:val="bullet"/>
      <w:pStyle w:val="OCNumberedList3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9ED4455"/>
    <w:multiLevelType w:val="hybridMultilevel"/>
    <w:tmpl w:val="1AD6C428"/>
    <w:lvl w:ilvl="0" w:tplc="D3EECB7A">
      <w:start w:val="1"/>
      <w:numFmt w:val="bullet"/>
      <w:pStyle w:val="OCBullet3"/>
      <w:lvlText w:val=""/>
      <w:lvlJc w:val="left"/>
      <w:pPr>
        <w:ind w:left="405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837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909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9810" w:hanging="360"/>
      </w:pPr>
      <w:rPr>
        <w:rFonts w:ascii="Wingdings" w:hAnsi="Wingdings" w:hint="default"/>
      </w:rPr>
    </w:lvl>
  </w:abstractNum>
  <w:abstractNum w:abstractNumId="8" w15:restartNumberingAfterBreak="0">
    <w:nsid w:val="1ABD6C98"/>
    <w:multiLevelType w:val="hybridMultilevel"/>
    <w:tmpl w:val="AA5E5BFC"/>
    <w:lvl w:ilvl="0" w:tplc="FD347552">
      <w:start w:val="1"/>
      <w:numFmt w:val="bullet"/>
      <w:lvlText w:val="l"/>
      <w:lvlJc w:val="left"/>
      <w:pPr>
        <w:ind w:left="360" w:hanging="360"/>
      </w:pPr>
      <w:rPr>
        <w:rFonts w:ascii="Wingdings" w:hAnsi="Wingdings" w:hint="default"/>
        <w:color w:val="F94868" w:themeColor="text2"/>
        <w:sz w:val="2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BC21A7"/>
    <w:multiLevelType w:val="hybridMultilevel"/>
    <w:tmpl w:val="0CFEE766"/>
    <w:lvl w:ilvl="0" w:tplc="48BCA88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539B2" w:themeColor="accent6"/>
        <w:sz w:val="22"/>
      </w:rPr>
    </w:lvl>
    <w:lvl w:ilvl="1" w:tplc="B5D2B1E8">
      <w:start w:val="1"/>
      <w:numFmt w:val="bullet"/>
      <w:pStyle w:val="OCBullet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946FA3"/>
    <w:multiLevelType w:val="hybridMultilevel"/>
    <w:tmpl w:val="3D9258A0"/>
    <w:lvl w:ilvl="0" w:tplc="FFFFFFFF">
      <w:start w:val="1"/>
      <w:numFmt w:val="decimal"/>
      <w:pStyle w:val="OCNumberedList1Head"/>
      <w:lvlText w:val="%1."/>
      <w:lvlJc w:val="left"/>
      <w:pPr>
        <w:ind w:left="720" w:hanging="360"/>
      </w:pPr>
      <w:rPr>
        <w:rFonts w:hint="default"/>
      </w:rPr>
    </w:lvl>
    <w:lvl w:ilvl="1" w:tplc="5608D1F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BC4165"/>
    <w:multiLevelType w:val="hybridMultilevel"/>
    <w:tmpl w:val="E3E44D64"/>
    <w:lvl w:ilvl="0" w:tplc="FB185A4E">
      <w:start w:val="1"/>
      <w:numFmt w:val="decimal"/>
      <w:pStyle w:val="OCTCNumberedList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095B5C"/>
    <w:multiLevelType w:val="hybridMultilevel"/>
    <w:tmpl w:val="5090FE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1D4D91"/>
    <w:multiLevelType w:val="hybridMultilevel"/>
    <w:tmpl w:val="10D6688A"/>
    <w:lvl w:ilvl="0" w:tplc="718EB0BC">
      <w:start w:val="1"/>
      <w:numFmt w:val="lowerLetter"/>
      <w:pStyle w:val="OCNumberedList2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8137840"/>
    <w:multiLevelType w:val="hybridMultilevel"/>
    <w:tmpl w:val="4CAAA17E"/>
    <w:lvl w:ilvl="0" w:tplc="2ACA0172">
      <w:start w:val="1"/>
      <w:numFmt w:val="bullet"/>
      <w:pStyle w:val="OCBullet1"/>
      <w:lvlText w:val="l"/>
      <w:lvlJc w:val="left"/>
      <w:pPr>
        <w:ind w:left="720" w:hanging="360"/>
      </w:pPr>
      <w:rPr>
        <w:rFonts w:ascii="Wingdings" w:hAnsi="Wingdings" w:hint="default"/>
        <w:color w:val="2875B5" w:themeColor="accent4"/>
        <w:sz w:val="22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607D6"/>
    <w:multiLevelType w:val="hybridMultilevel"/>
    <w:tmpl w:val="4192DA8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CC17335"/>
    <w:multiLevelType w:val="hybridMultilevel"/>
    <w:tmpl w:val="7458BA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6370E5"/>
    <w:multiLevelType w:val="hybridMultilevel"/>
    <w:tmpl w:val="967EFD48"/>
    <w:lvl w:ilvl="0" w:tplc="4AA2B46E">
      <w:start w:val="1"/>
      <w:numFmt w:val="decimal"/>
      <w:pStyle w:val="OCNumberedList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095283"/>
    <w:multiLevelType w:val="hybridMultilevel"/>
    <w:tmpl w:val="56E2B63C"/>
    <w:lvl w:ilvl="0" w:tplc="A636FBA4">
      <w:start w:val="1"/>
      <w:numFmt w:val="bullet"/>
      <w:pStyle w:val="OCNumberedList4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71D28C2"/>
    <w:multiLevelType w:val="hybridMultilevel"/>
    <w:tmpl w:val="2050219A"/>
    <w:lvl w:ilvl="0" w:tplc="5FA251CA">
      <w:start w:val="1"/>
      <w:numFmt w:val="lowerLetter"/>
      <w:pStyle w:val="D2LOCNumberedList2"/>
      <w:lvlText w:val="%1."/>
      <w:lvlJc w:val="left"/>
      <w:pPr>
        <w:ind w:left="6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650" w:hanging="360"/>
      </w:pPr>
    </w:lvl>
    <w:lvl w:ilvl="2" w:tplc="0409001B" w:tentative="1">
      <w:start w:val="1"/>
      <w:numFmt w:val="lowerRoman"/>
      <w:lvlText w:val="%3."/>
      <w:lvlJc w:val="right"/>
      <w:pPr>
        <w:ind w:left="8370" w:hanging="180"/>
      </w:pPr>
    </w:lvl>
    <w:lvl w:ilvl="3" w:tplc="0409000F" w:tentative="1">
      <w:start w:val="1"/>
      <w:numFmt w:val="decimal"/>
      <w:lvlText w:val="%4."/>
      <w:lvlJc w:val="left"/>
      <w:pPr>
        <w:ind w:left="9090" w:hanging="360"/>
      </w:pPr>
    </w:lvl>
    <w:lvl w:ilvl="4" w:tplc="04090019" w:tentative="1">
      <w:start w:val="1"/>
      <w:numFmt w:val="lowerLetter"/>
      <w:lvlText w:val="%5."/>
      <w:lvlJc w:val="left"/>
      <w:pPr>
        <w:ind w:left="9810" w:hanging="360"/>
      </w:pPr>
    </w:lvl>
    <w:lvl w:ilvl="5" w:tplc="0409001B" w:tentative="1">
      <w:start w:val="1"/>
      <w:numFmt w:val="lowerRoman"/>
      <w:lvlText w:val="%6."/>
      <w:lvlJc w:val="right"/>
      <w:pPr>
        <w:ind w:left="10530" w:hanging="180"/>
      </w:pPr>
    </w:lvl>
    <w:lvl w:ilvl="6" w:tplc="0409000F" w:tentative="1">
      <w:start w:val="1"/>
      <w:numFmt w:val="decimal"/>
      <w:lvlText w:val="%7."/>
      <w:lvlJc w:val="left"/>
      <w:pPr>
        <w:ind w:left="11250" w:hanging="360"/>
      </w:pPr>
    </w:lvl>
    <w:lvl w:ilvl="7" w:tplc="04090019" w:tentative="1">
      <w:start w:val="1"/>
      <w:numFmt w:val="lowerLetter"/>
      <w:lvlText w:val="%8."/>
      <w:lvlJc w:val="left"/>
      <w:pPr>
        <w:ind w:left="11970" w:hanging="360"/>
      </w:pPr>
    </w:lvl>
    <w:lvl w:ilvl="8" w:tplc="0409001B" w:tentative="1">
      <w:start w:val="1"/>
      <w:numFmt w:val="lowerRoman"/>
      <w:lvlText w:val="%9."/>
      <w:lvlJc w:val="right"/>
      <w:pPr>
        <w:ind w:left="12690" w:hanging="180"/>
      </w:pPr>
    </w:lvl>
  </w:abstractNum>
  <w:abstractNum w:abstractNumId="20" w15:restartNumberingAfterBreak="0">
    <w:nsid w:val="77194406"/>
    <w:multiLevelType w:val="hybridMultilevel"/>
    <w:tmpl w:val="598001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590640"/>
    <w:multiLevelType w:val="hybridMultilevel"/>
    <w:tmpl w:val="47BA050C"/>
    <w:lvl w:ilvl="0" w:tplc="EB3E3262">
      <w:start w:val="1"/>
      <w:numFmt w:val="bullet"/>
      <w:lvlText w:val="l"/>
      <w:lvlJc w:val="left"/>
      <w:pPr>
        <w:ind w:left="360" w:hanging="360"/>
      </w:pPr>
      <w:rPr>
        <w:rFonts w:ascii="Wingdings" w:hAnsi="Wingdings" w:hint="default"/>
        <w:color w:val="A539B2" w:themeColor="accent6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9A4533"/>
    <w:multiLevelType w:val="hybridMultilevel"/>
    <w:tmpl w:val="64520116"/>
    <w:lvl w:ilvl="0" w:tplc="A64E6D7E">
      <w:start w:val="1"/>
      <w:numFmt w:val="bullet"/>
      <w:pStyle w:val="D2LOCBullet1"/>
      <w:lvlText w:val="l"/>
      <w:lvlJc w:val="left"/>
      <w:pPr>
        <w:ind w:left="360" w:hanging="360"/>
      </w:pPr>
      <w:rPr>
        <w:rFonts w:ascii="Wingdings" w:hAnsi="Wingdings" w:hint="default"/>
        <w:color w:val="2875B5" w:themeColor="accent4"/>
        <w:sz w:val="2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0079441">
    <w:abstractNumId w:val="3"/>
  </w:num>
  <w:num w:numId="2" w16cid:durableId="1520199021">
    <w:abstractNumId w:val="0"/>
  </w:num>
  <w:num w:numId="3" w16cid:durableId="1588618012">
    <w:abstractNumId w:val="1"/>
  </w:num>
  <w:num w:numId="4" w16cid:durableId="1481458385">
    <w:abstractNumId w:val="10"/>
  </w:num>
  <w:num w:numId="5" w16cid:durableId="422461996">
    <w:abstractNumId w:val="13"/>
  </w:num>
  <w:num w:numId="6" w16cid:durableId="872884229">
    <w:abstractNumId w:val="9"/>
  </w:num>
  <w:num w:numId="7" w16cid:durableId="1989938791">
    <w:abstractNumId w:val="11"/>
  </w:num>
  <w:num w:numId="8" w16cid:durableId="264465942">
    <w:abstractNumId w:val="4"/>
  </w:num>
  <w:num w:numId="9" w16cid:durableId="1177770256">
    <w:abstractNumId w:val="17"/>
  </w:num>
  <w:num w:numId="10" w16cid:durableId="1893156737">
    <w:abstractNumId w:val="6"/>
  </w:num>
  <w:num w:numId="11" w16cid:durableId="1819954337">
    <w:abstractNumId w:val="5"/>
  </w:num>
  <w:num w:numId="12" w16cid:durableId="1517499191">
    <w:abstractNumId w:val="21"/>
  </w:num>
  <w:num w:numId="13" w16cid:durableId="1225482843">
    <w:abstractNumId w:val="2"/>
  </w:num>
  <w:num w:numId="14" w16cid:durableId="727075187">
    <w:abstractNumId w:val="7"/>
  </w:num>
  <w:num w:numId="15" w16cid:durableId="712924766">
    <w:abstractNumId w:val="18"/>
  </w:num>
  <w:num w:numId="16" w16cid:durableId="1586262491">
    <w:abstractNumId w:val="20"/>
  </w:num>
  <w:num w:numId="17" w16cid:durableId="250554674">
    <w:abstractNumId w:val="12"/>
  </w:num>
  <w:num w:numId="18" w16cid:durableId="40134058">
    <w:abstractNumId w:val="22"/>
  </w:num>
  <w:num w:numId="19" w16cid:durableId="362294065">
    <w:abstractNumId w:val="16"/>
  </w:num>
  <w:num w:numId="20" w16cid:durableId="1188564409">
    <w:abstractNumId w:val="15"/>
  </w:num>
  <w:num w:numId="21" w16cid:durableId="29958207">
    <w:abstractNumId w:val="19"/>
  </w:num>
  <w:num w:numId="22" w16cid:durableId="1886945165">
    <w:abstractNumId w:val="14"/>
  </w:num>
  <w:num w:numId="23" w16cid:durableId="1650599543">
    <w:abstractNumId w:val="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LockTheme/>
  <w:styleLockQFSet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B64"/>
    <w:rsid w:val="0000049C"/>
    <w:rsid w:val="000007B2"/>
    <w:rsid w:val="000007D2"/>
    <w:rsid w:val="00000ECA"/>
    <w:rsid w:val="00001368"/>
    <w:rsid w:val="00001A9E"/>
    <w:rsid w:val="000022F7"/>
    <w:rsid w:val="0000340D"/>
    <w:rsid w:val="00003A39"/>
    <w:rsid w:val="000045B7"/>
    <w:rsid w:val="000048DF"/>
    <w:rsid w:val="00005044"/>
    <w:rsid w:val="00006659"/>
    <w:rsid w:val="000066AF"/>
    <w:rsid w:val="00006A75"/>
    <w:rsid w:val="00006B7D"/>
    <w:rsid w:val="00006FDD"/>
    <w:rsid w:val="0000776E"/>
    <w:rsid w:val="000104E7"/>
    <w:rsid w:val="00010E5E"/>
    <w:rsid w:val="000113FC"/>
    <w:rsid w:val="00011E98"/>
    <w:rsid w:val="00011F8F"/>
    <w:rsid w:val="00012BCF"/>
    <w:rsid w:val="00013825"/>
    <w:rsid w:val="00013F58"/>
    <w:rsid w:val="00014071"/>
    <w:rsid w:val="0001450A"/>
    <w:rsid w:val="00014884"/>
    <w:rsid w:val="0001508E"/>
    <w:rsid w:val="00015DD5"/>
    <w:rsid w:val="0001653C"/>
    <w:rsid w:val="00016632"/>
    <w:rsid w:val="00016C23"/>
    <w:rsid w:val="000174FA"/>
    <w:rsid w:val="00017B8B"/>
    <w:rsid w:val="00017F43"/>
    <w:rsid w:val="00020181"/>
    <w:rsid w:val="00020E4D"/>
    <w:rsid w:val="00020F50"/>
    <w:rsid w:val="00022B19"/>
    <w:rsid w:val="00023336"/>
    <w:rsid w:val="00023B2F"/>
    <w:rsid w:val="00025326"/>
    <w:rsid w:val="00025F3C"/>
    <w:rsid w:val="0002600B"/>
    <w:rsid w:val="00026752"/>
    <w:rsid w:val="00026EA8"/>
    <w:rsid w:val="00030029"/>
    <w:rsid w:val="000312A8"/>
    <w:rsid w:val="00031665"/>
    <w:rsid w:val="00031ABC"/>
    <w:rsid w:val="00031E9C"/>
    <w:rsid w:val="00032749"/>
    <w:rsid w:val="00033F75"/>
    <w:rsid w:val="00034A6B"/>
    <w:rsid w:val="00034BA8"/>
    <w:rsid w:val="00035046"/>
    <w:rsid w:val="00035119"/>
    <w:rsid w:val="00035488"/>
    <w:rsid w:val="00036135"/>
    <w:rsid w:val="00036BDB"/>
    <w:rsid w:val="000373A3"/>
    <w:rsid w:val="00037420"/>
    <w:rsid w:val="00037C30"/>
    <w:rsid w:val="00037D76"/>
    <w:rsid w:val="0004037D"/>
    <w:rsid w:val="00040DE1"/>
    <w:rsid w:val="00040F28"/>
    <w:rsid w:val="00041FB4"/>
    <w:rsid w:val="00042722"/>
    <w:rsid w:val="0004282E"/>
    <w:rsid w:val="00042A90"/>
    <w:rsid w:val="00042C53"/>
    <w:rsid w:val="00042E42"/>
    <w:rsid w:val="00044387"/>
    <w:rsid w:val="00044785"/>
    <w:rsid w:val="00044CFE"/>
    <w:rsid w:val="00044D0C"/>
    <w:rsid w:val="00045476"/>
    <w:rsid w:val="00045C81"/>
    <w:rsid w:val="00047920"/>
    <w:rsid w:val="0004793B"/>
    <w:rsid w:val="00047EAB"/>
    <w:rsid w:val="0005075F"/>
    <w:rsid w:val="00050A51"/>
    <w:rsid w:val="00050FDA"/>
    <w:rsid w:val="00051C92"/>
    <w:rsid w:val="00051CE8"/>
    <w:rsid w:val="00052184"/>
    <w:rsid w:val="000522DE"/>
    <w:rsid w:val="0005292E"/>
    <w:rsid w:val="00052BBA"/>
    <w:rsid w:val="0005420C"/>
    <w:rsid w:val="00054B56"/>
    <w:rsid w:val="00054C36"/>
    <w:rsid w:val="00054EB8"/>
    <w:rsid w:val="00055B3C"/>
    <w:rsid w:val="00055CD3"/>
    <w:rsid w:val="0005647F"/>
    <w:rsid w:val="000564F2"/>
    <w:rsid w:val="0005675C"/>
    <w:rsid w:val="00060253"/>
    <w:rsid w:val="00060DC5"/>
    <w:rsid w:val="0006104E"/>
    <w:rsid w:val="000610C4"/>
    <w:rsid w:val="000614EC"/>
    <w:rsid w:val="000619A5"/>
    <w:rsid w:val="000619E1"/>
    <w:rsid w:val="00061AA3"/>
    <w:rsid w:val="00061C1D"/>
    <w:rsid w:val="00061C51"/>
    <w:rsid w:val="00061C7E"/>
    <w:rsid w:val="000620C1"/>
    <w:rsid w:val="000627AA"/>
    <w:rsid w:val="00062980"/>
    <w:rsid w:val="00062AD2"/>
    <w:rsid w:val="00062C99"/>
    <w:rsid w:val="00063FED"/>
    <w:rsid w:val="00064376"/>
    <w:rsid w:val="000652C1"/>
    <w:rsid w:val="000661C0"/>
    <w:rsid w:val="000667DB"/>
    <w:rsid w:val="000670D3"/>
    <w:rsid w:val="00067B3F"/>
    <w:rsid w:val="00071B41"/>
    <w:rsid w:val="00071D4C"/>
    <w:rsid w:val="00071EF0"/>
    <w:rsid w:val="00072BF2"/>
    <w:rsid w:val="00072C0C"/>
    <w:rsid w:val="000732ED"/>
    <w:rsid w:val="00073330"/>
    <w:rsid w:val="00073875"/>
    <w:rsid w:val="00073DAE"/>
    <w:rsid w:val="00073F77"/>
    <w:rsid w:val="00074C33"/>
    <w:rsid w:val="00074F7A"/>
    <w:rsid w:val="000756CF"/>
    <w:rsid w:val="000758CB"/>
    <w:rsid w:val="000759F5"/>
    <w:rsid w:val="00075CE5"/>
    <w:rsid w:val="00075F69"/>
    <w:rsid w:val="0007735B"/>
    <w:rsid w:val="00080942"/>
    <w:rsid w:val="00080966"/>
    <w:rsid w:val="0008189F"/>
    <w:rsid w:val="000823F9"/>
    <w:rsid w:val="000824EC"/>
    <w:rsid w:val="000834D1"/>
    <w:rsid w:val="000843EB"/>
    <w:rsid w:val="000854B9"/>
    <w:rsid w:val="000855FE"/>
    <w:rsid w:val="000859C1"/>
    <w:rsid w:val="00085BFE"/>
    <w:rsid w:val="00086BE0"/>
    <w:rsid w:val="00090431"/>
    <w:rsid w:val="00090969"/>
    <w:rsid w:val="00091A1C"/>
    <w:rsid w:val="00091CDD"/>
    <w:rsid w:val="000920DD"/>
    <w:rsid w:val="000925CB"/>
    <w:rsid w:val="00092C67"/>
    <w:rsid w:val="00092CFF"/>
    <w:rsid w:val="00093818"/>
    <w:rsid w:val="00093B7E"/>
    <w:rsid w:val="000947B1"/>
    <w:rsid w:val="000947CA"/>
    <w:rsid w:val="00094A8E"/>
    <w:rsid w:val="00094A99"/>
    <w:rsid w:val="00094B73"/>
    <w:rsid w:val="0009505E"/>
    <w:rsid w:val="00095262"/>
    <w:rsid w:val="00095B4B"/>
    <w:rsid w:val="00095DB4"/>
    <w:rsid w:val="00095DF0"/>
    <w:rsid w:val="00096725"/>
    <w:rsid w:val="0009696A"/>
    <w:rsid w:val="00096CA1"/>
    <w:rsid w:val="000974E3"/>
    <w:rsid w:val="000A01B1"/>
    <w:rsid w:val="000A0487"/>
    <w:rsid w:val="000A08AB"/>
    <w:rsid w:val="000A0DB8"/>
    <w:rsid w:val="000A1071"/>
    <w:rsid w:val="000A111A"/>
    <w:rsid w:val="000A12A4"/>
    <w:rsid w:val="000A215D"/>
    <w:rsid w:val="000A2A3D"/>
    <w:rsid w:val="000A2D6F"/>
    <w:rsid w:val="000A30C8"/>
    <w:rsid w:val="000A33D9"/>
    <w:rsid w:val="000A4A64"/>
    <w:rsid w:val="000A4D53"/>
    <w:rsid w:val="000A4F33"/>
    <w:rsid w:val="000A5176"/>
    <w:rsid w:val="000A5970"/>
    <w:rsid w:val="000A5AAF"/>
    <w:rsid w:val="000A5D78"/>
    <w:rsid w:val="000A6EC9"/>
    <w:rsid w:val="000A6ED7"/>
    <w:rsid w:val="000A7739"/>
    <w:rsid w:val="000A7A26"/>
    <w:rsid w:val="000B057E"/>
    <w:rsid w:val="000B12C7"/>
    <w:rsid w:val="000B1387"/>
    <w:rsid w:val="000B181B"/>
    <w:rsid w:val="000B1AFB"/>
    <w:rsid w:val="000B1B49"/>
    <w:rsid w:val="000B20A9"/>
    <w:rsid w:val="000B2C9E"/>
    <w:rsid w:val="000B46C4"/>
    <w:rsid w:val="000B4EC6"/>
    <w:rsid w:val="000B4F26"/>
    <w:rsid w:val="000B5301"/>
    <w:rsid w:val="000B5C2F"/>
    <w:rsid w:val="000B5CC0"/>
    <w:rsid w:val="000B69D8"/>
    <w:rsid w:val="000C0329"/>
    <w:rsid w:val="000C09C1"/>
    <w:rsid w:val="000C0B52"/>
    <w:rsid w:val="000C164E"/>
    <w:rsid w:val="000C1BBC"/>
    <w:rsid w:val="000C2052"/>
    <w:rsid w:val="000C28C4"/>
    <w:rsid w:val="000C3113"/>
    <w:rsid w:val="000C3497"/>
    <w:rsid w:val="000C34AF"/>
    <w:rsid w:val="000C4056"/>
    <w:rsid w:val="000C4973"/>
    <w:rsid w:val="000C4B74"/>
    <w:rsid w:val="000C529B"/>
    <w:rsid w:val="000C54BD"/>
    <w:rsid w:val="000C56FA"/>
    <w:rsid w:val="000C58F2"/>
    <w:rsid w:val="000C59A5"/>
    <w:rsid w:val="000C5C94"/>
    <w:rsid w:val="000C6EAC"/>
    <w:rsid w:val="000C73CE"/>
    <w:rsid w:val="000C7A32"/>
    <w:rsid w:val="000C7A62"/>
    <w:rsid w:val="000C7EBA"/>
    <w:rsid w:val="000C7F9F"/>
    <w:rsid w:val="000D0F4A"/>
    <w:rsid w:val="000D1405"/>
    <w:rsid w:val="000D1857"/>
    <w:rsid w:val="000D1AAB"/>
    <w:rsid w:val="000D2A15"/>
    <w:rsid w:val="000D2CE4"/>
    <w:rsid w:val="000D3063"/>
    <w:rsid w:val="000D3E17"/>
    <w:rsid w:val="000D452B"/>
    <w:rsid w:val="000D4580"/>
    <w:rsid w:val="000D542B"/>
    <w:rsid w:val="000D574A"/>
    <w:rsid w:val="000D6E95"/>
    <w:rsid w:val="000E03F3"/>
    <w:rsid w:val="000E0428"/>
    <w:rsid w:val="000E0E87"/>
    <w:rsid w:val="000E0FC1"/>
    <w:rsid w:val="000E1651"/>
    <w:rsid w:val="000E2B07"/>
    <w:rsid w:val="000E2C56"/>
    <w:rsid w:val="000E2DC0"/>
    <w:rsid w:val="000E2E22"/>
    <w:rsid w:val="000E306B"/>
    <w:rsid w:val="000E3152"/>
    <w:rsid w:val="000E3332"/>
    <w:rsid w:val="000E3359"/>
    <w:rsid w:val="000E3364"/>
    <w:rsid w:val="000E35A4"/>
    <w:rsid w:val="000E35D6"/>
    <w:rsid w:val="000E36BD"/>
    <w:rsid w:val="000E48B2"/>
    <w:rsid w:val="000E49AD"/>
    <w:rsid w:val="000E4C09"/>
    <w:rsid w:val="000E4F18"/>
    <w:rsid w:val="000E5940"/>
    <w:rsid w:val="000E709A"/>
    <w:rsid w:val="000E70D3"/>
    <w:rsid w:val="000E72FD"/>
    <w:rsid w:val="000E7524"/>
    <w:rsid w:val="000F05A2"/>
    <w:rsid w:val="000F0991"/>
    <w:rsid w:val="000F0FFF"/>
    <w:rsid w:val="000F2470"/>
    <w:rsid w:val="000F41DE"/>
    <w:rsid w:val="000F4490"/>
    <w:rsid w:val="000F45AF"/>
    <w:rsid w:val="000F4A30"/>
    <w:rsid w:val="000F5247"/>
    <w:rsid w:val="000F61B0"/>
    <w:rsid w:val="000F775A"/>
    <w:rsid w:val="000F7BA5"/>
    <w:rsid w:val="001011F6"/>
    <w:rsid w:val="001014C0"/>
    <w:rsid w:val="00101ADD"/>
    <w:rsid w:val="00101F57"/>
    <w:rsid w:val="0010251C"/>
    <w:rsid w:val="00103527"/>
    <w:rsid w:val="00103D6E"/>
    <w:rsid w:val="00104542"/>
    <w:rsid w:val="001051D5"/>
    <w:rsid w:val="00105C6A"/>
    <w:rsid w:val="00105E10"/>
    <w:rsid w:val="00106246"/>
    <w:rsid w:val="00106FCC"/>
    <w:rsid w:val="00107315"/>
    <w:rsid w:val="0010748C"/>
    <w:rsid w:val="00107AE3"/>
    <w:rsid w:val="0011031B"/>
    <w:rsid w:val="001104D3"/>
    <w:rsid w:val="001104DB"/>
    <w:rsid w:val="00110A87"/>
    <w:rsid w:val="00111224"/>
    <w:rsid w:val="001117EE"/>
    <w:rsid w:val="0011247C"/>
    <w:rsid w:val="00112C7C"/>
    <w:rsid w:val="00112D5B"/>
    <w:rsid w:val="001130E9"/>
    <w:rsid w:val="00113108"/>
    <w:rsid w:val="0011324C"/>
    <w:rsid w:val="00113420"/>
    <w:rsid w:val="00113426"/>
    <w:rsid w:val="0011430D"/>
    <w:rsid w:val="001143AE"/>
    <w:rsid w:val="001144C1"/>
    <w:rsid w:val="00114530"/>
    <w:rsid w:val="0011472C"/>
    <w:rsid w:val="00114F2F"/>
    <w:rsid w:val="00114F3F"/>
    <w:rsid w:val="00114FA3"/>
    <w:rsid w:val="0011541E"/>
    <w:rsid w:val="00115445"/>
    <w:rsid w:val="00115BC9"/>
    <w:rsid w:val="00116B80"/>
    <w:rsid w:val="00117237"/>
    <w:rsid w:val="0011749E"/>
    <w:rsid w:val="0011793F"/>
    <w:rsid w:val="00117C21"/>
    <w:rsid w:val="001207B8"/>
    <w:rsid w:val="00120A69"/>
    <w:rsid w:val="001210A8"/>
    <w:rsid w:val="00121191"/>
    <w:rsid w:val="00121354"/>
    <w:rsid w:val="00122031"/>
    <w:rsid w:val="00122076"/>
    <w:rsid w:val="001236FE"/>
    <w:rsid w:val="001238AC"/>
    <w:rsid w:val="0012391C"/>
    <w:rsid w:val="00124000"/>
    <w:rsid w:val="00124D83"/>
    <w:rsid w:val="00124DE5"/>
    <w:rsid w:val="001250BE"/>
    <w:rsid w:val="0012555C"/>
    <w:rsid w:val="001257BD"/>
    <w:rsid w:val="00125B46"/>
    <w:rsid w:val="00125E04"/>
    <w:rsid w:val="00126061"/>
    <w:rsid w:val="00126098"/>
    <w:rsid w:val="00126718"/>
    <w:rsid w:val="00126804"/>
    <w:rsid w:val="001269E4"/>
    <w:rsid w:val="001273CE"/>
    <w:rsid w:val="00127430"/>
    <w:rsid w:val="00127B67"/>
    <w:rsid w:val="00127C83"/>
    <w:rsid w:val="001307BE"/>
    <w:rsid w:val="0013081A"/>
    <w:rsid w:val="001309F4"/>
    <w:rsid w:val="00130B64"/>
    <w:rsid w:val="00130F18"/>
    <w:rsid w:val="00131108"/>
    <w:rsid w:val="0013132E"/>
    <w:rsid w:val="001315E7"/>
    <w:rsid w:val="00131C63"/>
    <w:rsid w:val="00131E97"/>
    <w:rsid w:val="00131F82"/>
    <w:rsid w:val="001321C3"/>
    <w:rsid w:val="001326CC"/>
    <w:rsid w:val="00132733"/>
    <w:rsid w:val="001327AE"/>
    <w:rsid w:val="00133028"/>
    <w:rsid w:val="001331BC"/>
    <w:rsid w:val="00133B47"/>
    <w:rsid w:val="00134413"/>
    <w:rsid w:val="00134860"/>
    <w:rsid w:val="00134AF3"/>
    <w:rsid w:val="001358E7"/>
    <w:rsid w:val="00135DDD"/>
    <w:rsid w:val="00136111"/>
    <w:rsid w:val="001400CB"/>
    <w:rsid w:val="00140131"/>
    <w:rsid w:val="0014073F"/>
    <w:rsid w:val="001408AA"/>
    <w:rsid w:val="00140B70"/>
    <w:rsid w:val="0014112F"/>
    <w:rsid w:val="0014123B"/>
    <w:rsid w:val="00141258"/>
    <w:rsid w:val="0014131C"/>
    <w:rsid w:val="001413A7"/>
    <w:rsid w:val="00141956"/>
    <w:rsid w:val="001419C5"/>
    <w:rsid w:val="0014230C"/>
    <w:rsid w:val="00142449"/>
    <w:rsid w:val="00142E9F"/>
    <w:rsid w:val="00143E8E"/>
    <w:rsid w:val="00144765"/>
    <w:rsid w:val="00144C0F"/>
    <w:rsid w:val="001451BB"/>
    <w:rsid w:val="00145557"/>
    <w:rsid w:val="00146698"/>
    <w:rsid w:val="00146B0C"/>
    <w:rsid w:val="001478CC"/>
    <w:rsid w:val="00151602"/>
    <w:rsid w:val="001517E2"/>
    <w:rsid w:val="001523B1"/>
    <w:rsid w:val="00153156"/>
    <w:rsid w:val="0015381B"/>
    <w:rsid w:val="001542FB"/>
    <w:rsid w:val="00154301"/>
    <w:rsid w:val="001545C8"/>
    <w:rsid w:val="00154629"/>
    <w:rsid w:val="001551E4"/>
    <w:rsid w:val="0015619B"/>
    <w:rsid w:val="001561D1"/>
    <w:rsid w:val="001562F8"/>
    <w:rsid w:val="001563A6"/>
    <w:rsid w:val="00156409"/>
    <w:rsid w:val="00156A62"/>
    <w:rsid w:val="00157867"/>
    <w:rsid w:val="00157A51"/>
    <w:rsid w:val="00161693"/>
    <w:rsid w:val="001619BC"/>
    <w:rsid w:val="00162080"/>
    <w:rsid w:val="001624EA"/>
    <w:rsid w:val="00162A5F"/>
    <w:rsid w:val="0016367B"/>
    <w:rsid w:val="0016372D"/>
    <w:rsid w:val="00163B98"/>
    <w:rsid w:val="00163C6C"/>
    <w:rsid w:val="001653BA"/>
    <w:rsid w:val="001656CF"/>
    <w:rsid w:val="00165855"/>
    <w:rsid w:val="00165AD8"/>
    <w:rsid w:val="00165EF4"/>
    <w:rsid w:val="001663BC"/>
    <w:rsid w:val="00167CDA"/>
    <w:rsid w:val="00170160"/>
    <w:rsid w:val="00170D7B"/>
    <w:rsid w:val="00171671"/>
    <w:rsid w:val="0017177E"/>
    <w:rsid w:val="00171B98"/>
    <w:rsid w:val="00172722"/>
    <w:rsid w:val="00172971"/>
    <w:rsid w:val="00172B29"/>
    <w:rsid w:val="00172DE5"/>
    <w:rsid w:val="00172E03"/>
    <w:rsid w:val="0017323D"/>
    <w:rsid w:val="001734AE"/>
    <w:rsid w:val="00174030"/>
    <w:rsid w:val="001740F2"/>
    <w:rsid w:val="001742A9"/>
    <w:rsid w:val="001743C8"/>
    <w:rsid w:val="001745A0"/>
    <w:rsid w:val="0017490E"/>
    <w:rsid w:val="00174C48"/>
    <w:rsid w:val="00174FAB"/>
    <w:rsid w:val="00176F51"/>
    <w:rsid w:val="00177B09"/>
    <w:rsid w:val="00180920"/>
    <w:rsid w:val="001809C0"/>
    <w:rsid w:val="00182233"/>
    <w:rsid w:val="00182D82"/>
    <w:rsid w:val="00183054"/>
    <w:rsid w:val="00183ACC"/>
    <w:rsid w:val="00183DF1"/>
    <w:rsid w:val="001843C7"/>
    <w:rsid w:val="001844B8"/>
    <w:rsid w:val="001845AE"/>
    <w:rsid w:val="001846D2"/>
    <w:rsid w:val="00184FD3"/>
    <w:rsid w:val="00185296"/>
    <w:rsid w:val="001856A4"/>
    <w:rsid w:val="00185AA7"/>
    <w:rsid w:val="00185ADA"/>
    <w:rsid w:val="00185BD7"/>
    <w:rsid w:val="00186034"/>
    <w:rsid w:val="001865CA"/>
    <w:rsid w:val="00186BEA"/>
    <w:rsid w:val="001870CF"/>
    <w:rsid w:val="001870E4"/>
    <w:rsid w:val="001872EC"/>
    <w:rsid w:val="001876D5"/>
    <w:rsid w:val="0018795C"/>
    <w:rsid w:val="00190D0D"/>
    <w:rsid w:val="0019131E"/>
    <w:rsid w:val="0019226A"/>
    <w:rsid w:val="00192B13"/>
    <w:rsid w:val="00193919"/>
    <w:rsid w:val="00193AAE"/>
    <w:rsid w:val="00193C8C"/>
    <w:rsid w:val="00193E50"/>
    <w:rsid w:val="00193F67"/>
    <w:rsid w:val="00194797"/>
    <w:rsid w:val="001947D5"/>
    <w:rsid w:val="001948C5"/>
    <w:rsid w:val="00194AC1"/>
    <w:rsid w:val="00196AA1"/>
    <w:rsid w:val="00196C67"/>
    <w:rsid w:val="001A127C"/>
    <w:rsid w:val="001A16B2"/>
    <w:rsid w:val="001A2158"/>
    <w:rsid w:val="001A30E8"/>
    <w:rsid w:val="001A4786"/>
    <w:rsid w:val="001A4BA6"/>
    <w:rsid w:val="001A4EF7"/>
    <w:rsid w:val="001A4FCC"/>
    <w:rsid w:val="001A5331"/>
    <w:rsid w:val="001A64BF"/>
    <w:rsid w:val="001A68DA"/>
    <w:rsid w:val="001A6C36"/>
    <w:rsid w:val="001A6C82"/>
    <w:rsid w:val="001A7A6F"/>
    <w:rsid w:val="001B0157"/>
    <w:rsid w:val="001B0898"/>
    <w:rsid w:val="001B0BF1"/>
    <w:rsid w:val="001B0DDE"/>
    <w:rsid w:val="001B0E90"/>
    <w:rsid w:val="001B1039"/>
    <w:rsid w:val="001B1330"/>
    <w:rsid w:val="001B1949"/>
    <w:rsid w:val="001B1B2A"/>
    <w:rsid w:val="001B1F3E"/>
    <w:rsid w:val="001B22A9"/>
    <w:rsid w:val="001B26E0"/>
    <w:rsid w:val="001B30D0"/>
    <w:rsid w:val="001B3EB8"/>
    <w:rsid w:val="001B42AB"/>
    <w:rsid w:val="001B4435"/>
    <w:rsid w:val="001B44DD"/>
    <w:rsid w:val="001B4D72"/>
    <w:rsid w:val="001B4F31"/>
    <w:rsid w:val="001B55FE"/>
    <w:rsid w:val="001B5C24"/>
    <w:rsid w:val="001B614C"/>
    <w:rsid w:val="001B6624"/>
    <w:rsid w:val="001B6F3D"/>
    <w:rsid w:val="001B701D"/>
    <w:rsid w:val="001B7850"/>
    <w:rsid w:val="001C0193"/>
    <w:rsid w:val="001C1E46"/>
    <w:rsid w:val="001C21B4"/>
    <w:rsid w:val="001C2555"/>
    <w:rsid w:val="001C3FFE"/>
    <w:rsid w:val="001C47A2"/>
    <w:rsid w:val="001C4F77"/>
    <w:rsid w:val="001C519C"/>
    <w:rsid w:val="001C54AE"/>
    <w:rsid w:val="001C5B55"/>
    <w:rsid w:val="001C7A29"/>
    <w:rsid w:val="001D046E"/>
    <w:rsid w:val="001D07B5"/>
    <w:rsid w:val="001D0B03"/>
    <w:rsid w:val="001D0F18"/>
    <w:rsid w:val="001D1090"/>
    <w:rsid w:val="001D222E"/>
    <w:rsid w:val="001D2734"/>
    <w:rsid w:val="001D2AE0"/>
    <w:rsid w:val="001D37C3"/>
    <w:rsid w:val="001D3A79"/>
    <w:rsid w:val="001D3D41"/>
    <w:rsid w:val="001D43DA"/>
    <w:rsid w:val="001D48C8"/>
    <w:rsid w:val="001D4E18"/>
    <w:rsid w:val="001D64F0"/>
    <w:rsid w:val="001D698B"/>
    <w:rsid w:val="001D756B"/>
    <w:rsid w:val="001D7D3F"/>
    <w:rsid w:val="001E014F"/>
    <w:rsid w:val="001E045F"/>
    <w:rsid w:val="001E087F"/>
    <w:rsid w:val="001E1014"/>
    <w:rsid w:val="001E149E"/>
    <w:rsid w:val="001E1C52"/>
    <w:rsid w:val="001E28B7"/>
    <w:rsid w:val="001E2F83"/>
    <w:rsid w:val="001E304E"/>
    <w:rsid w:val="001E3368"/>
    <w:rsid w:val="001E343F"/>
    <w:rsid w:val="001E38F4"/>
    <w:rsid w:val="001E4153"/>
    <w:rsid w:val="001E43B1"/>
    <w:rsid w:val="001E4916"/>
    <w:rsid w:val="001E51D1"/>
    <w:rsid w:val="001E6F85"/>
    <w:rsid w:val="001E7284"/>
    <w:rsid w:val="001E7309"/>
    <w:rsid w:val="001E7384"/>
    <w:rsid w:val="001E7B4F"/>
    <w:rsid w:val="001F181F"/>
    <w:rsid w:val="001F1867"/>
    <w:rsid w:val="001F19C4"/>
    <w:rsid w:val="001F1DD0"/>
    <w:rsid w:val="001F1ED8"/>
    <w:rsid w:val="001F2DBB"/>
    <w:rsid w:val="001F3670"/>
    <w:rsid w:val="001F36E0"/>
    <w:rsid w:val="001F3825"/>
    <w:rsid w:val="001F408E"/>
    <w:rsid w:val="001F43C7"/>
    <w:rsid w:val="001F4DA9"/>
    <w:rsid w:val="001F4F00"/>
    <w:rsid w:val="001F513C"/>
    <w:rsid w:val="001F5916"/>
    <w:rsid w:val="001F5CEB"/>
    <w:rsid w:val="001F670C"/>
    <w:rsid w:val="001F6C1C"/>
    <w:rsid w:val="001F6C49"/>
    <w:rsid w:val="001F6EF6"/>
    <w:rsid w:val="001F71BC"/>
    <w:rsid w:val="001F776A"/>
    <w:rsid w:val="001F7980"/>
    <w:rsid w:val="0020064A"/>
    <w:rsid w:val="00200AE7"/>
    <w:rsid w:val="00200B0E"/>
    <w:rsid w:val="00200DAA"/>
    <w:rsid w:val="00201A3D"/>
    <w:rsid w:val="00201CF0"/>
    <w:rsid w:val="00201D0A"/>
    <w:rsid w:val="00201E00"/>
    <w:rsid w:val="0020203C"/>
    <w:rsid w:val="00202B02"/>
    <w:rsid w:val="00202D42"/>
    <w:rsid w:val="00203E23"/>
    <w:rsid w:val="002045AE"/>
    <w:rsid w:val="00204A3E"/>
    <w:rsid w:val="00204CE4"/>
    <w:rsid w:val="00204E6C"/>
    <w:rsid w:val="0020546E"/>
    <w:rsid w:val="002056D1"/>
    <w:rsid w:val="00205FE3"/>
    <w:rsid w:val="00206077"/>
    <w:rsid w:val="002067B4"/>
    <w:rsid w:val="0021017E"/>
    <w:rsid w:val="00211709"/>
    <w:rsid w:val="002118E2"/>
    <w:rsid w:val="002119D6"/>
    <w:rsid w:val="00211F51"/>
    <w:rsid w:val="00213890"/>
    <w:rsid w:val="00213922"/>
    <w:rsid w:val="00213997"/>
    <w:rsid w:val="00213BC9"/>
    <w:rsid w:val="0021416C"/>
    <w:rsid w:val="00214432"/>
    <w:rsid w:val="002147CC"/>
    <w:rsid w:val="00214830"/>
    <w:rsid w:val="00214C41"/>
    <w:rsid w:val="00214D71"/>
    <w:rsid w:val="0021539D"/>
    <w:rsid w:val="002161D3"/>
    <w:rsid w:val="00216535"/>
    <w:rsid w:val="00216D51"/>
    <w:rsid w:val="00217724"/>
    <w:rsid w:val="00217ACE"/>
    <w:rsid w:val="00217BE1"/>
    <w:rsid w:val="00217E74"/>
    <w:rsid w:val="00217E75"/>
    <w:rsid w:val="002213D0"/>
    <w:rsid w:val="002220B9"/>
    <w:rsid w:val="00222C22"/>
    <w:rsid w:val="002238D6"/>
    <w:rsid w:val="0022478A"/>
    <w:rsid w:val="002250EE"/>
    <w:rsid w:val="00225465"/>
    <w:rsid w:val="002263F0"/>
    <w:rsid w:val="00226DF9"/>
    <w:rsid w:val="002300AB"/>
    <w:rsid w:val="00230342"/>
    <w:rsid w:val="002308EE"/>
    <w:rsid w:val="00230C54"/>
    <w:rsid w:val="002316B4"/>
    <w:rsid w:val="002316E3"/>
    <w:rsid w:val="00232152"/>
    <w:rsid w:val="00232C04"/>
    <w:rsid w:val="00232C16"/>
    <w:rsid w:val="0023376F"/>
    <w:rsid w:val="00233E7B"/>
    <w:rsid w:val="00233F8C"/>
    <w:rsid w:val="0023451A"/>
    <w:rsid w:val="0023476C"/>
    <w:rsid w:val="00234E7F"/>
    <w:rsid w:val="00235B90"/>
    <w:rsid w:val="00235D4E"/>
    <w:rsid w:val="00235EB1"/>
    <w:rsid w:val="00235FC4"/>
    <w:rsid w:val="002368B8"/>
    <w:rsid w:val="00236A03"/>
    <w:rsid w:val="0023701D"/>
    <w:rsid w:val="00237398"/>
    <w:rsid w:val="00237A78"/>
    <w:rsid w:val="0024046B"/>
    <w:rsid w:val="00240C89"/>
    <w:rsid w:val="00240CF1"/>
    <w:rsid w:val="00241680"/>
    <w:rsid w:val="00241DB3"/>
    <w:rsid w:val="00241E55"/>
    <w:rsid w:val="00241FFE"/>
    <w:rsid w:val="00242358"/>
    <w:rsid w:val="00242D38"/>
    <w:rsid w:val="00242FEF"/>
    <w:rsid w:val="00243438"/>
    <w:rsid w:val="002437C2"/>
    <w:rsid w:val="00243DAA"/>
    <w:rsid w:val="0024466A"/>
    <w:rsid w:val="002448ED"/>
    <w:rsid w:val="00244B6E"/>
    <w:rsid w:val="002455E3"/>
    <w:rsid w:val="0024569F"/>
    <w:rsid w:val="00245F5B"/>
    <w:rsid w:val="00246367"/>
    <w:rsid w:val="00246AD5"/>
    <w:rsid w:val="00247409"/>
    <w:rsid w:val="002477BB"/>
    <w:rsid w:val="00250DC0"/>
    <w:rsid w:val="00250F09"/>
    <w:rsid w:val="0025102B"/>
    <w:rsid w:val="00251115"/>
    <w:rsid w:val="00251DAC"/>
    <w:rsid w:val="0025239F"/>
    <w:rsid w:val="00253257"/>
    <w:rsid w:val="00254ED0"/>
    <w:rsid w:val="0025635E"/>
    <w:rsid w:val="00256BBD"/>
    <w:rsid w:val="002579FB"/>
    <w:rsid w:val="00257A49"/>
    <w:rsid w:val="00257CE4"/>
    <w:rsid w:val="00257E5E"/>
    <w:rsid w:val="002600DF"/>
    <w:rsid w:val="002601CF"/>
    <w:rsid w:val="0026028F"/>
    <w:rsid w:val="002607B7"/>
    <w:rsid w:val="002608DB"/>
    <w:rsid w:val="002614E7"/>
    <w:rsid w:val="00262895"/>
    <w:rsid w:val="00262EB1"/>
    <w:rsid w:val="002639FD"/>
    <w:rsid w:val="00263CF8"/>
    <w:rsid w:val="00263E71"/>
    <w:rsid w:val="00263F17"/>
    <w:rsid w:val="002646D2"/>
    <w:rsid w:val="00264BFE"/>
    <w:rsid w:val="00265255"/>
    <w:rsid w:val="0026548A"/>
    <w:rsid w:val="00265798"/>
    <w:rsid w:val="002657DB"/>
    <w:rsid w:val="00265982"/>
    <w:rsid w:val="0026694A"/>
    <w:rsid w:val="00266D47"/>
    <w:rsid w:val="00267632"/>
    <w:rsid w:val="0026777F"/>
    <w:rsid w:val="002678B6"/>
    <w:rsid w:val="00267DB6"/>
    <w:rsid w:val="002703D6"/>
    <w:rsid w:val="002705BB"/>
    <w:rsid w:val="00270B14"/>
    <w:rsid w:val="00270E8E"/>
    <w:rsid w:val="00271459"/>
    <w:rsid w:val="00271B8C"/>
    <w:rsid w:val="00272889"/>
    <w:rsid w:val="002728D9"/>
    <w:rsid w:val="00272DCD"/>
    <w:rsid w:val="002733F9"/>
    <w:rsid w:val="00273E7D"/>
    <w:rsid w:val="00274E09"/>
    <w:rsid w:val="00274F30"/>
    <w:rsid w:val="002755AB"/>
    <w:rsid w:val="002762BB"/>
    <w:rsid w:val="00276472"/>
    <w:rsid w:val="002765CF"/>
    <w:rsid w:val="00277474"/>
    <w:rsid w:val="00280091"/>
    <w:rsid w:val="00280AE7"/>
    <w:rsid w:val="00280B01"/>
    <w:rsid w:val="002812F7"/>
    <w:rsid w:val="00281709"/>
    <w:rsid w:val="00281883"/>
    <w:rsid w:val="00281F3C"/>
    <w:rsid w:val="002824C9"/>
    <w:rsid w:val="0028263E"/>
    <w:rsid w:val="00282C59"/>
    <w:rsid w:val="00282C5D"/>
    <w:rsid w:val="002831DB"/>
    <w:rsid w:val="00283361"/>
    <w:rsid w:val="00283C38"/>
    <w:rsid w:val="00284480"/>
    <w:rsid w:val="00284C38"/>
    <w:rsid w:val="002854F2"/>
    <w:rsid w:val="00285C80"/>
    <w:rsid w:val="00285FDE"/>
    <w:rsid w:val="002862EB"/>
    <w:rsid w:val="00286676"/>
    <w:rsid w:val="002869F0"/>
    <w:rsid w:val="00286AF1"/>
    <w:rsid w:val="00286BE6"/>
    <w:rsid w:val="002872ED"/>
    <w:rsid w:val="002873B0"/>
    <w:rsid w:val="002909E6"/>
    <w:rsid w:val="002911F2"/>
    <w:rsid w:val="00291C7F"/>
    <w:rsid w:val="00291D62"/>
    <w:rsid w:val="002927DC"/>
    <w:rsid w:val="00294159"/>
    <w:rsid w:val="002943FF"/>
    <w:rsid w:val="00295091"/>
    <w:rsid w:val="002950B9"/>
    <w:rsid w:val="00295611"/>
    <w:rsid w:val="00295A26"/>
    <w:rsid w:val="002960D1"/>
    <w:rsid w:val="002968F9"/>
    <w:rsid w:val="00296A3F"/>
    <w:rsid w:val="00296BB8"/>
    <w:rsid w:val="002970DD"/>
    <w:rsid w:val="002979E4"/>
    <w:rsid w:val="00297F59"/>
    <w:rsid w:val="002A0AF7"/>
    <w:rsid w:val="002A0B82"/>
    <w:rsid w:val="002A0D7E"/>
    <w:rsid w:val="002A12CE"/>
    <w:rsid w:val="002A18AC"/>
    <w:rsid w:val="002A2491"/>
    <w:rsid w:val="002A2792"/>
    <w:rsid w:val="002A2CAD"/>
    <w:rsid w:val="002A2D37"/>
    <w:rsid w:val="002A2F56"/>
    <w:rsid w:val="002A39E3"/>
    <w:rsid w:val="002A4D27"/>
    <w:rsid w:val="002A5108"/>
    <w:rsid w:val="002A53C1"/>
    <w:rsid w:val="002A5B86"/>
    <w:rsid w:val="002A6D7F"/>
    <w:rsid w:val="002A7350"/>
    <w:rsid w:val="002A74FF"/>
    <w:rsid w:val="002B1668"/>
    <w:rsid w:val="002B170D"/>
    <w:rsid w:val="002B1A07"/>
    <w:rsid w:val="002B1DDD"/>
    <w:rsid w:val="002B2234"/>
    <w:rsid w:val="002B260D"/>
    <w:rsid w:val="002B2E63"/>
    <w:rsid w:val="002B3634"/>
    <w:rsid w:val="002B372C"/>
    <w:rsid w:val="002B3863"/>
    <w:rsid w:val="002B3D4F"/>
    <w:rsid w:val="002B3F4A"/>
    <w:rsid w:val="002B43D3"/>
    <w:rsid w:val="002B43EB"/>
    <w:rsid w:val="002B442F"/>
    <w:rsid w:val="002B5846"/>
    <w:rsid w:val="002B6E51"/>
    <w:rsid w:val="002B7C09"/>
    <w:rsid w:val="002C0123"/>
    <w:rsid w:val="002C023C"/>
    <w:rsid w:val="002C0365"/>
    <w:rsid w:val="002C246D"/>
    <w:rsid w:val="002C2D8A"/>
    <w:rsid w:val="002C30BA"/>
    <w:rsid w:val="002C33A1"/>
    <w:rsid w:val="002C3BB0"/>
    <w:rsid w:val="002C4CD2"/>
    <w:rsid w:val="002C568A"/>
    <w:rsid w:val="002C56B3"/>
    <w:rsid w:val="002C57CE"/>
    <w:rsid w:val="002C6A98"/>
    <w:rsid w:val="002C6BBF"/>
    <w:rsid w:val="002C74F6"/>
    <w:rsid w:val="002D0B38"/>
    <w:rsid w:val="002D0B3B"/>
    <w:rsid w:val="002D0E0C"/>
    <w:rsid w:val="002D0E44"/>
    <w:rsid w:val="002D0E4C"/>
    <w:rsid w:val="002D11B4"/>
    <w:rsid w:val="002D152B"/>
    <w:rsid w:val="002D163B"/>
    <w:rsid w:val="002D1726"/>
    <w:rsid w:val="002D17BD"/>
    <w:rsid w:val="002D1C85"/>
    <w:rsid w:val="002D24C7"/>
    <w:rsid w:val="002D2BAB"/>
    <w:rsid w:val="002D2BE9"/>
    <w:rsid w:val="002D3E96"/>
    <w:rsid w:val="002D3F6C"/>
    <w:rsid w:val="002D4154"/>
    <w:rsid w:val="002D4303"/>
    <w:rsid w:val="002D4A78"/>
    <w:rsid w:val="002D5396"/>
    <w:rsid w:val="002D545F"/>
    <w:rsid w:val="002D5727"/>
    <w:rsid w:val="002D58CF"/>
    <w:rsid w:val="002D59A3"/>
    <w:rsid w:val="002D5C40"/>
    <w:rsid w:val="002D5DD6"/>
    <w:rsid w:val="002D62FC"/>
    <w:rsid w:val="002D6AB0"/>
    <w:rsid w:val="002D6CB8"/>
    <w:rsid w:val="002D7A15"/>
    <w:rsid w:val="002D7C7D"/>
    <w:rsid w:val="002E0016"/>
    <w:rsid w:val="002E06D6"/>
    <w:rsid w:val="002E0A6B"/>
    <w:rsid w:val="002E1090"/>
    <w:rsid w:val="002E15B0"/>
    <w:rsid w:val="002E2050"/>
    <w:rsid w:val="002E2077"/>
    <w:rsid w:val="002E24AA"/>
    <w:rsid w:val="002E25D9"/>
    <w:rsid w:val="002E2696"/>
    <w:rsid w:val="002E2A49"/>
    <w:rsid w:val="002E2E31"/>
    <w:rsid w:val="002E2F59"/>
    <w:rsid w:val="002E3049"/>
    <w:rsid w:val="002E31FF"/>
    <w:rsid w:val="002E41FF"/>
    <w:rsid w:val="002E49D3"/>
    <w:rsid w:val="002E5008"/>
    <w:rsid w:val="002E59BF"/>
    <w:rsid w:val="002E5F56"/>
    <w:rsid w:val="002E6284"/>
    <w:rsid w:val="002E6710"/>
    <w:rsid w:val="002E6910"/>
    <w:rsid w:val="002E73BD"/>
    <w:rsid w:val="002E76E3"/>
    <w:rsid w:val="002E7C42"/>
    <w:rsid w:val="002E7F75"/>
    <w:rsid w:val="002F0120"/>
    <w:rsid w:val="002F02BE"/>
    <w:rsid w:val="002F24DF"/>
    <w:rsid w:val="002F2650"/>
    <w:rsid w:val="002F3D12"/>
    <w:rsid w:val="002F3F0A"/>
    <w:rsid w:val="002F40CD"/>
    <w:rsid w:val="002F4476"/>
    <w:rsid w:val="002F455E"/>
    <w:rsid w:val="002F4DEB"/>
    <w:rsid w:val="002F501F"/>
    <w:rsid w:val="002F5102"/>
    <w:rsid w:val="002F6012"/>
    <w:rsid w:val="002F6974"/>
    <w:rsid w:val="002F6D21"/>
    <w:rsid w:val="002F7EEE"/>
    <w:rsid w:val="0030083B"/>
    <w:rsid w:val="003009BE"/>
    <w:rsid w:val="00301C65"/>
    <w:rsid w:val="00301C6D"/>
    <w:rsid w:val="00301F22"/>
    <w:rsid w:val="00301FAF"/>
    <w:rsid w:val="0030261B"/>
    <w:rsid w:val="00302A26"/>
    <w:rsid w:val="00303125"/>
    <w:rsid w:val="00303B7D"/>
    <w:rsid w:val="00303C38"/>
    <w:rsid w:val="0030435A"/>
    <w:rsid w:val="003044F3"/>
    <w:rsid w:val="003058F1"/>
    <w:rsid w:val="00305E5E"/>
    <w:rsid w:val="00306D9B"/>
    <w:rsid w:val="0030705B"/>
    <w:rsid w:val="003072B6"/>
    <w:rsid w:val="0030747F"/>
    <w:rsid w:val="00307696"/>
    <w:rsid w:val="00307A11"/>
    <w:rsid w:val="003117B9"/>
    <w:rsid w:val="00311D2A"/>
    <w:rsid w:val="00311F99"/>
    <w:rsid w:val="00312072"/>
    <w:rsid w:val="003121C4"/>
    <w:rsid w:val="00312298"/>
    <w:rsid w:val="003129CD"/>
    <w:rsid w:val="00313652"/>
    <w:rsid w:val="003136FD"/>
    <w:rsid w:val="0031399F"/>
    <w:rsid w:val="00313A78"/>
    <w:rsid w:val="00313C11"/>
    <w:rsid w:val="00313F82"/>
    <w:rsid w:val="00314224"/>
    <w:rsid w:val="003154F0"/>
    <w:rsid w:val="0031570A"/>
    <w:rsid w:val="00315B2E"/>
    <w:rsid w:val="00317262"/>
    <w:rsid w:val="00317309"/>
    <w:rsid w:val="00317DC9"/>
    <w:rsid w:val="003205FA"/>
    <w:rsid w:val="00320DE9"/>
    <w:rsid w:val="00321311"/>
    <w:rsid w:val="00321610"/>
    <w:rsid w:val="003220CE"/>
    <w:rsid w:val="0032235B"/>
    <w:rsid w:val="003227DD"/>
    <w:rsid w:val="0032312E"/>
    <w:rsid w:val="00323130"/>
    <w:rsid w:val="003241A6"/>
    <w:rsid w:val="0032498D"/>
    <w:rsid w:val="00324F5E"/>
    <w:rsid w:val="00325039"/>
    <w:rsid w:val="003269BB"/>
    <w:rsid w:val="00326C47"/>
    <w:rsid w:val="00327083"/>
    <w:rsid w:val="003277BB"/>
    <w:rsid w:val="003278D8"/>
    <w:rsid w:val="00327F6A"/>
    <w:rsid w:val="0033008F"/>
    <w:rsid w:val="00330451"/>
    <w:rsid w:val="00330CB5"/>
    <w:rsid w:val="00330D10"/>
    <w:rsid w:val="003317E3"/>
    <w:rsid w:val="003318D1"/>
    <w:rsid w:val="00333AAE"/>
    <w:rsid w:val="00333C3F"/>
    <w:rsid w:val="0033419D"/>
    <w:rsid w:val="00334266"/>
    <w:rsid w:val="00334535"/>
    <w:rsid w:val="0033506C"/>
    <w:rsid w:val="00335206"/>
    <w:rsid w:val="00336241"/>
    <w:rsid w:val="00336345"/>
    <w:rsid w:val="0033668B"/>
    <w:rsid w:val="003367C4"/>
    <w:rsid w:val="0033710F"/>
    <w:rsid w:val="0034037B"/>
    <w:rsid w:val="003403FA"/>
    <w:rsid w:val="00340565"/>
    <w:rsid w:val="003405EE"/>
    <w:rsid w:val="00340EE3"/>
    <w:rsid w:val="0034116E"/>
    <w:rsid w:val="0034138C"/>
    <w:rsid w:val="003418A7"/>
    <w:rsid w:val="00342913"/>
    <w:rsid w:val="00343619"/>
    <w:rsid w:val="00343770"/>
    <w:rsid w:val="0034476F"/>
    <w:rsid w:val="00344DA4"/>
    <w:rsid w:val="0034553C"/>
    <w:rsid w:val="00345FC8"/>
    <w:rsid w:val="00346283"/>
    <w:rsid w:val="003467EB"/>
    <w:rsid w:val="00346B08"/>
    <w:rsid w:val="00346D8D"/>
    <w:rsid w:val="00347CAC"/>
    <w:rsid w:val="00347CCE"/>
    <w:rsid w:val="00347F5C"/>
    <w:rsid w:val="00350323"/>
    <w:rsid w:val="00350EBC"/>
    <w:rsid w:val="00351E0C"/>
    <w:rsid w:val="00351E3E"/>
    <w:rsid w:val="0035210A"/>
    <w:rsid w:val="003524DA"/>
    <w:rsid w:val="0035282C"/>
    <w:rsid w:val="003542A9"/>
    <w:rsid w:val="003544D3"/>
    <w:rsid w:val="0035497F"/>
    <w:rsid w:val="00354AA5"/>
    <w:rsid w:val="00354ED8"/>
    <w:rsid w:val="0035521C"/>
    <w:rsid w:val="00355A7A"/>
    <w:rsid w:val="00355C3D"/>
    <w:rsid w:val="003560D2"/>
    <w:rsid w:val="00356159"/>
    <w:rsid w:val="00356A5A"/>
    <w:rsid w:val="00356ADF"/>
    <w:rsid w:val="00356C2A"/>
    <w:rsid w:val="00356CE9"/>
    <w:rsid w:val="00357BF5"/>
    <w:rsid w:val="00360533"/>
    <w:rsid w:val="00360616"/>
    <w:rsid w:val="003611AF"/>
    <w:rsid w:val="0036174E"/>
    <w:rsid w:val="00361CA2"/>
    <w:rsid w:val="003620EF"/>
    <w:rsid w:val="003634EA"/>
    <w:rsid w:val="0036380F"/>
    <w:rsid w:val="003639DD"/>
    <w:rsid w:val="00363AF8"/>
    <w:rsid w:val="003646CA"/>
    <w:rsid w:val="00364B94"/>
    <w:rsid w:val="00365113"/>
    <w:rsid w:val="00365AF4"/>
    <w:rsid w:val="00366425"/>
    <w:rsid w:val="00366514"/>
    <w:rsid w:val="0036666B"/>
    <w:rsid w:val="003668DC"/>
    <w:rsid w:val="003672EA"/>
    <w:rsid w:val="0037086B"/>
    <w:rsid w:val="003715C0"/>
    <w:rsid w:val="00371918"/>
    <w:rsid w:val="0037204C"/>
    <w:rsid w:val="00373AAA"/>
    <w:rsid w:val="00373C32"/>
    <w:rsid w:val="00373CA1"/>
    <w:rsid w:val="0037420D"/>
    <w:rsid w:val="003744A0"/>
    <w:rsid w:val="0037488D"/>
    <w:rsid w:val="00374C1D"/>
    <w:rsid w:val="003751A5"/>
    <w:rsid w:val="003756BE"/>
    <w:rsid w:val="0037572A"/>
    <w:rsid w:val="0037585B"/>
    <w:rsid w:val="003767B2"/>
    <w:rsid w:val="00376F76"/>
    <w:rsid w:val="003771FA"/>
    <w:rsid w:val="00377587"/>
    <w:rsid w:val="00377770"/>
    <w:rsid w:val="0037792B"/>
    <w:rsid w:val="00377E9D"/>
    <w:rsid w:val="0038004C"/>
    <w:rsid w:val="003802FF"/>
    <w:rsid w:val="00380654"/>
    <w:rsid w:val="00380C2B"/>
    <w:rsid w:val="00381588"/>
    <w:rsid w:val="003817F7"/>
    <w:rsid w:val="00381DFF"/>
    <w:rsid w:val="00382992"/>
    <w:rsid w:val="00382E07"/>
    <w:rsid w:val="0038489A"/>
    <w:rsid w:val="00384ABD"/>
    <w:rsid w:val="00384E11"/>
    <w:rsid w:val="003851EE"/>
    <w:rsid w:val="00385363"/>
    <w:rsid w:val="00385D4B"/>
    <w:rsid w:val="00385FE6"/>
    <w:rsid w:val="0038653A"/>
    <w:rsid w:val="003874BB"/>
    <w:rsid w:val="00387A98"/>
    <w:rsid w:val="00387B1A"/>
    <w:rsid w:val="00387E1A"/>
    <w:rsid w:val="00387F8F"/>
    <w:rsid w:val="0039033D"/>
    <w:rsid w:val="0039042C"/>
    <w:rsid w:val="00391293"/>
    <w:rsid w:val="00391CB2"/>
    <w:rsid w:val="003929F5"/>
    <w:rsid w:val="00392CE2"/>
    <w:rsid w:val="003932A7"/>
    <w:rsid w:val="00393EC4"/>
    <w:rsid w:val="0039420B"/>
    <w:rsid w:val="00394EA3"/>
    <w:rsid w:val="00395D54"/>
    <w:rsid w:val="0039629C"/>
    <w:rsid w:val="00396721"/>
    <w:rsid w:val="00396B0C"/>
    <w:rsid w:val="00396F33"/>
    <w:rsid w:val="003A0212"/>
    <w:rsid w:val="003A0563"/>
    <w:rsid w:val="003A0A5F"/>
    <w:rsid w:val="003A0E28"/>
    <w:rsid w:val="003A1146"/>
    <w:rsid w:val="003A124E"/>
    <w:rsid w:val="003A1DEF"/>
    <w:rsid w:val="003A225D"/>
    <w:rsid w:val="003A25DB"/>
    <w:rsid w:val="003A26E7"/>
    <w:rsid w:val="003A2D05"/>
    <w:rsid w:val="003A360A"/>
    <w:rsid w:val="003A3696"/>
    <w:rsid w:val="003A3EB7"/>
    <w:rsid w:val="003A4212"/>
    <w:rsid w:val="003A598C"/>
    <w:rsid w:val="003A60C1"/>
    <w:rsid w:val="003A65A8"/>
    <w:rsid w:val="003A6C8A"/>
    <w:rsid w:val="003A7215"/>
    <w:rsid w:val="003A74A2"/>
    <w:rsid w:val="003A751F"/>
    <w:rsid w:val="003A7564"/>
    <w:rsid w:val="003A7893"/>
    <w:rsid w:val="003A78CD"/>
    <w:rsid w:val="003A7A2F"/>
    <w:rsid w:val="003A7A80"/>
    <w:rsid w:val="003A7E0B"/>
    <w:rsid w:val="003B10DF"/>
    <w:rsid w:val="003B1E5B"/>
    <w:rsid w:val="003B2254"/>
    <w:rsid w:val="003B348C"/>
    <w:rsid w:val="003B42D2"/>
    <w:rsid w:val="003B43EA"/>
    <w:rsid w:val="003B487C"/>
    <w:rsid w:val="003B4944"/>
    <w:rsid w:val="003B49CB"/>
    <w:rsid w:val="003B4FA6"/>
    <w:rsid w:val="003B5535"/>
    <w:rsid w:val="003B5C74"/>
    <w:rsid w:val="003B5FB8"/>
    <w:rsid w:val="003B6AB0"/>
    <w:rsid w:val="003B6ABC"/>
    <w:rsid w:val="003B70F8"/>
    <w:rsid w:val="003B7883"/>
    <w:rsid w:val="003B7B0D"/>
    <w:rsid w:val="003C0085"/>
    <w:rsid w:val="003C03B3"/>
    <w:rsid w:val="003C0873"/>
    <w:rsid w:val="003C173F"/>
    <w:rsid w:val="003C2259"/>
    <w:rsid w:val="003C2BD0"/>
    <w:rsid w:val="003C3CB1"/>
    <w:rsid w:val="003C3F28"/>
    <w:rsid w:val="003C5029"/>
    <w:rsid w:val="003C56F9"/>
    <w:rsid w:val="003C5742"/>
    <w:rsid w:val="003C5EB7"/>
    <w:rsid w:val="003C6036"/>
    <w:rsid w:val="003C634A"/>
    <w:rsid w:val="003C6C14"/>
    <w:rsid w:val="003C7495"/>
    <w:rsid w:val="003D05E1"/>
    <w:rsid w:val="003D0AB3"/>
    <w:rsid w:val="003D13A7"/>
    <w:rsid w:val="003D1523"/>
    <w:rsid w:val="003D1669"/>
    <w:rsid w:val="003D18E4"/>
    <w:rsid w:val="003D19D1"/>
    <w:rsid w:val="003D1CE2"/>
    <w:rsid w:val="003D1F54"/>
    <w:rsid w:val="003D2712"/>
    <w:rsid w:val="003D320A"/>
    <w:rsid w:val="003D3ABA"/>
    <w:rsid w:val="003D3C94"/>
    <w:rsid w:val="003D3F98"/>
    <w:rsid w:val="003D4283"/>
    <w:rsid w:val="003D4C81"/>
    <w:rsid w:val="003D5CFE"/>
    <w:rsid w:val="003D5E07"/>
    <w:rsid w:val="003D6CB3"/>
    <w:rsid w:val="003D7CFC"/>
    <w:rsid w:val="003D7E4D"/>
    <w:rsid w:val="003E080E"/>
    <w:rsid w:val="003E0E72"/>
    <w:rsid w:val="003E1136"/>
    <w:rsid w:val="003E1147"/>
    <w:rsid w:val="003E1BFC"/>
    <w:rsid w:val="003E2436"/>
    <w:rsid w:val="003E2591"/>
    <w:rsid w:val="003E59AA"/>
    <w:rsid w:val="003E5D6D"/>
    <w:rsid w:val="003E5F6C"/>
    <w:rsid w:val="003E5F8F"/>
    <w:rsid w:val="003E63BF"/>
    <w:rsid w:val="003E7361"/>
    <w:rsid w:val="003E749A"/>
    <w:rsid w:val="003E74A9"/>
    <w:rsid w:val="003E75C1"/>
    <w:rsid w:val="003E7A35"/>
    <w:rsid w:val="003E7A60"/>
    <w:rsid w:val="003E7ED9"/>
    <w:rsid w:val="003F03B8"/>
    <w:rsid w:val="003F0884"/>
    <w:rsid w:val="003F0EA2"/>
    <w:rsid w:val="003F0FAD"/>
    <w:rsid w:val="003F10CF"/>
    <w:rsid w:val="003F13DF"/>
    <w:rsid w:val="003F1A58"/>
    <w:rsid w:val="003F1F0A"/>
    <w:rsid w:val="003F249D"/>
    <w:rsid w:val="003F27BB"/>
    <w:rsid w:val="003F2EDE"/>
    <w:rsid w:val="003F3157"/>
    <w:rsid w:val="003F4096"/>
    <w:rsid w:val="003F44DB"/>
    <w:rsid w:val="003F58D6"/>
    <w:rsid w:val="003F5963"/>
    <w:rsid w:val="003F64BF"/>
    <w:rsid w:val="003F6D45"/>
    <w:rsid w:val="003F75E1"/>
    <w:rsid w:val="003F7694"/>
    <w:rsid w:val="003F79C0"/>
    <w:rsid w:val="004002C2"/>
    <w:rsid w:val="004004E7"/>
    <w:rsid w:val="0040064A"/>
    <w:rsid w:val="00400822"/>
    <w:rsid w:val="00400A31"/>
    <w:rsid w:val="00400C51"/>
    <w:rsid w:val="00401B30"/>
    <w:rsid w:val="00402A18"/>
    <w:rsid w:val="004037A5"/>
    <w:rsid w:val="00404229"/>
    <w:rsid w:val="004047CE"/>
    <w:rsid w:val="00404B92"/>
    <w:rsid w:val="00404CB9"/>
    <w:rsid w:val="00404E14"/>
    <w:rsid w:val="0040510F"/>
    <w:rsid w:val="004063BD"/>
    <w:rsid w:val="004064E9"/>
    <w:rsid w:val="004066DC"/>
    <w:rsid w:val="00406997"/>
    <w:rsid w:val="004069A5"/>
    <w:rsid w:val="00406C2A"/>
    <w:rsid w:val="00407327"/>
    <w:rsid w:val="00407482"/>
    <w:rsid w:val="00407E27"/>
    <w:rsid w:val="00407FF1"/>
    <w:rsid w:val="0041044F"/>
    <w:rsid w:val="00410885"/>
    <w:rsid w:val="00410C7F"/>
    <w:rsid w:val="00411786"/>
    <w:rsid w:val="00412033"/>
    <w:rsid w:val="0041271E"/>
    <w:rsid w:val="00412B92"/>
    <w:rsid w:val="00412C90"/>
    <w:rsid w:val="00412FA4"/>
    <w:rsid w:val="004135AB"/>
    <w:rsid w:val="0041366D"/>
    <w:rsid w:val="00413B68"/>
    <w:rsid w:val="00413E7C"/>
    <w:rsid w:val="0041419C"/>
    <w:rsid w:val="0041427D"/>
    <w:rsid w:val="004145CD"/>
    <w:rsid w:val="004149D5"/>
    <w:rsid w:val="00414A06"/>
    <w:rsid w:val="00414C8A"/>
    <w:rsid w:val="004157F4"/>
    <w:rsid w:val="00415B5A"/>
    <w:rsid w:val="00416533"/>
    <w:rsid w:val="00416535"/>
    <w:rsid w:val="0041692D"/>
    <w:rsid w:val="00416C15"/>
    <w:rsid w:val="00417368"/>
    <w:rsid w:val="00417502"/>
    <w:rsid w:val="00417701"/>
    <w:rsid w:val="004178F1"/>
    <w:rsid w:val="004202D7"/>
    <w:rsid w:val="00420536"/>
    <w:rsid w:val="004208D6"/>
    <w:rsid w:val="00420B3E"/>
    <w:rsid w:val="00420E85"/>
    <w:rsid w:val="004211A4"/>
    <w:rsid w:val="004212DA"/>
    <w:rsid w:val="00421B43"/>
    <w:rsid w:val="00421BC1"/>
    <w:rsid w:val="00421C19"/>
    <w:rsid w:val="00421D69"/>
    <w:rsid w:val="004225C2"/>
    <w:rsid w:val="00422756"/>
    <w:rsid w:val="00422C4B"/>
    <w:rsid w:val="00423101"/>
    <w:rsid w:val="00423186"/>
    <w:rsid w:val="0042324F"/>
    <w:rsid w:val="0042330C"/>
    <w:rsid w:val="0042380A"/>
    <w:rsid w:val="00423F4F"/>
    <w:rsid w:val="00424013"/>
    <w:rsid w:val="004244FC"/>
    <w:rsid w:val="00424A8C"/>
    <w:rsid w:val="00426302"/>
    <w:rsid w:val="00426AB2"/>
    <w:rsid w:val="00426B6B"/>
    <w:rsid w:val="00426D1D"/>
    <w:rsid w:val="00426D72"/>
    <w:rsid w:val="004272EC"/>
    <w:rsid w:val="0043135C"/>
    <w:rsid w:val="00431AE2"/>
    <w:rsid w:val="004321E6"/>
    <w:rsid w:val="00432793"/>
    <w:rsid w:val="00432AB9"/>
    <w:rsid w:val="00432DC1"/>
    <w:rsid w:val="00432F16"/>
    <w:rsid w:val="0043301F"/>
    <w:rsid w:val="0043366F"/>
    <w:rsid w:val="004336BA"/>
    <w:rsid w:val="004355D7"/>
    <w:rsid w:val="004355D8"/>
    <w:rsid w:val="00435674"/>
    <w:rsid w:val="004356F4"/>
    <w:rsid w:val="00435B7B"/>
    <w:rsid w:val="00435E34"/>
    <w:rsid w:val="004363DF"/>
    <w:rsid w:val="00436AE2"/>
    <w:rsid w:val="004371AF"/>
    <w:rsid w:val="0044014B"/>
    <w:rsid w:val="004403B8"/>
    <w:rsid w:val="00440596"/>
    <w:rsid w:val="004406B5"/>
    <w:rsid w:val="00440928"/>
    <w:rsid w:val="004409C0"/>
    <w:rsid w:val="00440B7F"/>
    <w:rsid w:val="004415DD"/>
    <w:rsid w:val="00441764"/>
    <w:rsid w:val="0044178E"/>
    <w:rsid w:val="00441E58"/>
    <w:rsid w:val="004426E3"/>
    <w:rsid w:val="004439E1"/>
    <w:rsid w:val="00443DB6"/>
    <w:rsid w:val="00443F9A"/>
    <w:rsid w:val="004440D8"/>
    <w:rsid w:val="00444236"/>
    <w:rsid w:val="00445805"/>
    <w:rsid w:val="004464FE"/>
    <w:rsid w:val="00446CC9"/>
    <w:rsid w:val="004471DF"/>
    <w:rsid w:val="004479D0"/>
    <w:rsid w:val="00447A59"/>
    <w:rsid w:val="00447B66"/>
    <w:rsid w:val="00447FCB"/>
    <w:rsid w:val="00450179"/>
    <w:rsid w:val="0045055A"/>
    <w:rsid w:val="00450A84"/>
    <w:rsid w:val="00450C60"/>
    <w:rsid w:val="0045107F"/>
    <w:rsid w:val="004529B0"/>
    <w:rsid w:val="00453498"/>
    <w:rsid w:val="00453590"/>
    <w:rsid w:val="00453EDD"/>
    <w:rsid w:val="004541E8"/>
    <w:rsid w:val="00454990"/>
    <w:rsid w:val="00457125"/>
    <w:rsid w:val="00457733"/>
    <w:rsid w:val="0045794A"/>
    <w:rsid w:val="00457C30"/>
    <w:rsid w:val="0046037A"/>
    <w:rsid w:val="004618EE"/>
    <w:rsid w:val="00461A10"/>
    <w:rsid w:val="00461AED"/>
    <w:rsid w:val="00462605"/>
    <w:rsid w:val="004626BE"/>
    <w:rsid w:val="00463EA8"/>
    <w:rsid w:val="00463F47"/>
    <w:rsid w:val="004643E6"/>
    <w:rsid w:val="004649AD"/>
    <w:rsid w:val="004649DA"/>
    <w:rsid w:val="00464A3B"/>
    <w:rsid w:val="004653F9"/>
    <w:rsid w:val="004655CF"/>
    <w:rsid w:val="004656FF"/>
    <w:rsid w:val="00466A5A"/>
    <w:rsid w:val="00466F1B"/>
    <w:rsid w:val="0046734B"/>
    <w:rsid w:val="0046777E"/>
    <w:rsid w:val="0047021E"/>
    <w:rsid w:val="00470343"/>
    <w:rsid w:val="004703DE"/>
    <w:rsid w:val="00470708"/>
    <w:rsid w:val="00470762"/>
    <w:rsid w:val="00470974"/>
    <w:rsid w:val="00470C6C"/>
    <w:rsid w:val="00470D95"/>
    <w:rsid w:val="004714DE"/>
    <w:rsid w:val="00471630"/>
    <w:rsid w:val="00472183"/>
    <w:rsid w:val="00472E22"/>
    <w:rsid w:val="00473795"/>
    <w:rsid w:val="00473F27"/>
    <w:rsid w:val="004746EB"/>
    <w:rsid w:val="00475139"/>
    <w:rsid w:val="0047613C"/>
    <w:rsid w:val="0047618F"/>
    <w:rsid w:val="00477F03"/>
    <w:rsid w:val="00477FB8"/>
    <w:rsid w:val="00477FBB"/>
    <w:rsid w:val="00480FC9"/>
    <w:rsid w:val="0048141F"/>
    <w:rsid w:val="00482139"/>
    <w:rsid w:val="00482485"/>
    <w:rsid w:val="00482C6B"/>
    <w:rsid w:val="00484E93"/>
    <w:rsid w:val="00485023"/>
    <w:rsid w:val="0048567B"/>
    <w:rsid w:val="00485B16"/>
    <w:rsid w:val="00485D87"/>
    <w:rsid w:val="00485E0B"/>
    <w:rsid w:val="00486463"/>
    <w:rsid w:val="0048676D"/>
    <w:rsid w:val="004867C6"/>
    <w:rsid w:val="00486AB6"/>
    <w:rsid w:val="00487256"/>
    <w:rsid w:val="004874F7"/>
    <w:rsid w:val="004876DF"/>
    <w:rsid w:val="00487876"/>
    <w:rsid w:val="00487C14"/>
    <w:rsid w:val="00487F17"/>
    <w:rsid w:val="0049028F"/>
    <w:rsid w:val="00490904"/>
    <w:rsid w:val="00490BB4"/>
    <w:rsid w:val="00490C00"/>
    <w:rsid w:val="004912CB"/>
    <w:rsid w:val="0049210B"/>
    <w:rsid w:val="0049263A"/>
    <w:rsid w:val="004927FC"/>
    <w:rsid w:val="00492916"/>
    <w:rsid w:val="00492EEB"/>
    <w:rsid w:val="004935A2"/>
    <w:rsid w:val="004938CC"/>
    <w:rsid w:val="004957B9"/>
    <w:rsid w:val="00496476"/>
    <w:rsid w:val="004964DC"/>
    <w:rsid w:val="00496805"/>
    <w:rsid w:val="00496B70"/>
    <w:rsid w:val="00496F1C"/>
    <w:rsid w:val="00497402"/>
    <w:rsid w:val="00497AA9"/>
    <w:rsid w:val="00497E8C"/>
    <w:rsid w:val="004A0770"/>
    <w:rsid w:val="004A0CCA"/>
    <w:rsid w:val="004A0D6E"/>
    <w:rsid w:val="004A12A6"/>
    <w:rsid w:val="004A16E7"/>
    <w:rsid w:val="004A1C5F"/>
    <w:rsid w:val="004A23F7"/>
    <w:rsid w:val="004A298D"/>
    <w:rsid w:val="004A304C"/>
    <w:rsid w:val="004A3CC5"/>
    <w:rsid w:val="004A3D10"/>
    <w:rsid w:val="004A4256"/>
    <w:rsid w:val="004A4363"/>
    <w:rsid w:val="004A4F13"/>
    <w:rsid w:val="004A50A3"/>
    <w:rsid w:val="004A5172"/>
    <w:rsid w:val="004A534D"/>
    <w:rsid w:val="004A55DA"/>
    <w:rsid w:val="004A562A"/>
    <w:rsid w:val="004A56D9"/>
    <w:rsid w:val="004A67FE"/>
    <w:rsid w:val="004A6880"/>
    <w:rsid w:val="004A6AFF"/>
    <w:rsid w:val="004A6D60"/>
    <w:rsid w:val="004A6DBA"/>
    <w:rsid w:val="004A748C"/>
    <w:rsid w:val="004A78B9"/>
    <w:rsid w:val="004A798E"/>
    <w:rsid w:val="004B0CF3"/>
    <w:rsid w:val="004B1CE1"/>
    <w:rsid w:val="004B2132"/>
    <w:rsid w:val="004B2267"/>
    <w:rsid w:val="004B22C5"/>
    <w:rsid w:val="004B23CE"/>
    <w:rsid w:val="004B30CE"/>
    <w:rsid w:val="004B3F69"/>
    <w:rsid w:val="004B4101"/>
    <w:rsid w:val="004B41DD"/>
    <w:rsid w:val="004B44DE"/>
    <w:rsid w:val="004B52B4"/>
    <w:rsid w:val="004B5507"/>
    <w:rsid w:val="004B586D"/>
    <w:rsid w:val="004B5B12"/>
    <w:rsid w:val="004B5C20"/>
    <w:rsid w:val="004B77AC"/>
    <w:rsid w:val="004C0357"/>
    <w:rsid w:val="004C0510"/>
    <w:rsid w:val="004C07D0"/>
    <w:rsid w:val="004C160C"/>
    <w:rsid w:val="004C1C8D"/>
    <w:rsid w:val="004C2914"/>
    <w:rsid w:val="004C303C"/>
    <w:rsid w:val="004C3151"/>
    <w:rsid w:val="004C3A2C"/>
    <w:rsid w:val="004C3D95"/>
    <w:rsid w:val="004C3DAA"/>
    <w:rsid w:val="004C3F5F"/>
    <w:rsid w:val="004C42A4"/>
    <w:rsid w:val="004C46CB"/>
    <w:rsid w:val="004C4704"/>
    <w:rsid w:val="004C49D3"/>
    <w:rsid w:val="004C59C7"/>
    <w:rsid w:val="004C606B"/>
    <w:rsid w:val="004C6775"/>
    <w:rsid w:val="004C677E"/>
    <w:rsid w:val="004C7A5B"/>
    <w:rsid w:val="004C7B88"/>
    <w:rsid w:val="004C7FAF"/>
    <w:rsid w:val="004D0984"/>
    <w:rsid w:val="004D12AA"/>
    <w:rsid w:val="004D12D8"/>
    <w:rsid w:val="004D1E06"/>
    <w:rsid w:val="004D1FDB"/>
    <w:rsid w:val="004D2042"/>
    <w:rsid w:val="004D219B"/>
    <w:rsid w:val="004D22D1"/>
    <w:rsid w:val="004D22D6"/>
    <w:rsid w:val="004D26E7"/>
    <w:rsid w:val="004D2B92"/>
    <w:rsid w:val="004D33E9"/>
    <w:rsid w:val="004D3550"/>
    <w:rsid w:val="004D35E0"/>
    <w:rsid w:val="004D4075"/>
    <w:rsid w:val="004D4448"/>
    <w:rsid w:val="004D4F7B"/>
    <w:rsid w:val="004D626F"/>
    <w:rsid w:val="004D6821"/>
    <w:rsid w:val="004D7987"/>
    <w:rsid w:val="004D7B7D"/>
    <w:rsid w:val="004D7F2A"/>
    <w:rsid w:val="004E020C"/>
    <w:rsid w:val="004E0796"/>
    <w:rsid w:val="004E0A5B"/>
    <w:rsid w:val="004E12FB"/>
    <w:rsid w:val="004E147B"/>
    <w:rsid w:val="004E15AC"/>
    <w:rsid w:val="004E183B"/>
    <w:rsid w:val="004E1A47"/>
    <w:rsid w:val="004E208B"/>
    <w:rsid w:val="004E2866"/>
    <w:rsid w:val="004E2D25"/>
    <w:rsid w:val="004E3BC9"/>
    <w:rsid w:val="004E3E3E"/>
    <w:rsid w:val="004E3FED"/>
    <w:rsid w:val="004E4447"/>
    <w:rsid w:val="004E4773"/>
    <w:rsid w:val="004E4B90"/>
    <w:rsid w:val="004E4D53"/>
    <w:rsid w:val="004E571B"/>
    <w:rsid w:val="004E5E63"/>
    <w:rsid w:val="004E626D"/>
    <w:rsid w:val="004E65E7"/>
    <w:rsid w:val="004E66BF"/>
    <w:rsid w:val="004E6818"/>
    <w:rsid w:val="004E7306"/>
    <w:rsid w:val="004E77E1"/>
    <w:rsid w:val="004E7B25"/>
    <w:rsid w:val="004E7D6C"/>
    <w:rsid w:val="004F111B"/>
    <w:rsid w:val="004F1641"/>
    <w:rsid w:val="004F1678"/>
    <w:rsid w:val="004F17F2"/>
    <w:rsid w:val="004F1C26"/>
    <w:rsid w:val="004F296B"/>
    <w:rsid w:val="004F2E00"/>
    <w:rsid w:val="004F43D2"/>
    <w:rsid w:val="004F495C"/>
    <w:rsid w:val="004F4CF2"/>
    <w:rsid w:val="004F4D70"/>
    <w:rsid w:val="004F5335"/>
    <w:rsid w:val="004F571D"/>
    <w:rsid w:val="004F58A1"/>
    <w:rsid w:val="004F656A"/>
    <w:rsid w:val="004F692E"/>
    <w:rsid w:val="004F69DA"/>
    <w:rsid w:val="004F75C6"/>
    <w:rsid w:val="004F799A"/>
    <w:rsid w:val="0050028B"/>
    <w:rsid w:val="0050055E"/>
    <w:rsid w:val="0050085D"/>
    <w:rsid w:val="00501A6E"/>
    <w:rsid w:val="00501CD8"/>
    <w:rsid w:val="00502D86"/>
    <w:rsid w:val="00502F3E"/>
    <w:rsid w:val="00502F77"/>
    <w:rsid w:val="00503215"/>
    <w:rsid w:val="005038DC"/>
    <w:rsid w:val="005038F4"/>
    <w:rsid w:val="00503954"/>
    <w:rsid w:val="00503C1D"/>
    <w:rsid w:val="00503C41"/>
    <w:rsid w:val="005043E0"/>
    <w:rsid w:val="00504704"/>
    <w:rsid w:val="00504E1C"/>
    <w:rsid w:val="00505675"/>
    <w:rsid w:val="005058F9"/>
    <w:rsid w:val="00507505"/>
    <w:rsid w:val="00507686"/>
    <w:rsid w:val="005076FD"/>
    <w:rsid w:val="0050785C"/>
    <w:rsid w:val="005078AA"/>
    <w:rsid w:val="00507D0F"/>
    <w:rsid w:val="0051069B"/>
    <w:rsid w:val="00510B35"/>
    <w:rsid w:val="00511948"/>
    <w:rsid w:val="005119CD"/>
    <w:rsid w:val="0051250F"/>
    <w:rsid w:val="0051252B"/>
    <w:rsid w:val="005125DE"/>
    <w:rsid w:val="00512C18"/>
    <w:rsid w:val="00512C7E"/>
    <w:rsid w:val="00512CF6"/>
    <w:rsid w:val="00513922"/>
    <w:rsid w:val="00513E93"/>
    <w:rsid w:val="00514264"/>
    <w:rsid w:val="00514E17"/>
    <w:rsid w:val="00515589"/>
    <w:rsid w:val="005155C8"/>
    <w:rsid w:val="005157D2"/>
    <w:rsid w:val="00515A68"/>
    <w:rsid w:val="00515D01"/>
    <w:rsid w:val="00516617"/>
    <w:rsid w:val="00516BBE"/>
    <w:rsid w:val="00516CC3"/>
    <w:rsid w:val="00516F2D"/>
    <w:rsid w:val="005175EC"/>
    <w:rsid w:val="00517C7E"/>
    <w:rsid w:val="00517D8D"/>
    <w:rsid w:val="00517FA0"/>
    <w:rsid w:val="00520056"/>
    <w:rsid w:val="00520874"/>
    <w:rsid w:val="00521436"/>
    <w:rsid w:val="005214F8"/>
    <w:rsid w:val="00522837"/>
    <w:rsid w:val="00522ADC"/>
    <w:rsid w:val="00522BF2"/>
    <w:rsid w:val="00522DF1"/>
    <w:rsid w:val="00522F54"/>
    <w:rsid w:val="0052351D"/>
    <w:rsid w:val="00524451"/>
    <w:rsid w:val="00524669"/>
    <w:rsid w:val="00524F9B"/>
    <w:rsid w:val="005259CF"/>
    <w:rsid w:val="00525ADF"/>
    <w:rsid w:val="005263C9"/>
    <w:rsid w:val="00526BC0"/>
    <w:rsid w:val="00526D04"/>
    <w:rsid w:val="00526F5E"/>
    <w:rsid w:val="00527B09"/>
    <w:rsid w:val="00527D39"/>
    <w:rsid w:val="00527E04"/>
    <w:rsid w:val="00527E3A"/>
    <w:rsid w:val="00527EFD"/>
    <w:rsid w:val="00530A3D"/>
    <w:rsid w:val="00530E2E"/>
    <w:rsid w:val="00530F38"/>
    <w:rsid w:val="005314EA"/>
    <w:rsid w:val="00532262"/>
    <w:rsid w:val="005323AD"/>
    <w:rsid w:val="00532424"/>
    <w:rsid w:val="00532E1D"/>
    <w:rsid w:val="00532F3A"/>
    <w:rsid w:val="00533989"/>
    <w:rsid w:val="00533B33"/>
    <w:rsid w:val="00534207"/>
    <w:rsid w:val="0053461D"/>
    <w:rsid w:val="005346AD"/>
    <w:rsid w:val="0053474E"/>
    <w:rsid w:val="00534A1B"/>
    <w:rsid w:val="00534AC6"/>
    <w:rsid w:val="0053557E"/>
    <w:rsid w:val="005355CA"/>
    <w:rsid w:val="00536CD8"/>
    <w:rsid w:val="0053716B"/>
    <w:rsid w:val="00537D38"/>
    <w:rsid w:val="00537E2D"/>
    <w:rsid w:val="005404A0"/>
    <w:rsid w:val="005404F4"/>
    <w:rsid w:val="0054085B"/>
    <w:rsid w:val="00540CFD"/>
    <w:rsid w:val="005415B5"/>
    <w:rsid w:val="005418C4"/>
    <w:rsid w:val="00541B20"/>
    <w:rsid w:val="00541C11"/>
    <w:rsid w:val="00542A83"/>
    <w:rsid w:val="00542A84"/>
    <w:rsid w:val="00542BBB"/>
    <w:rsid w:val="00543350"/>
    <w:rsid w:val="00543F6C"/>
    <w:rsid w:val="0054407D"/>
    <w:rsid w:val="00544896"/>
    <w:rsid w:val="00544EBB"/>
    <w:rsid w:val="00545043"/>
    <w:rsid w:val="00545075"/>
    <w:rsid w:val="00545F6A"/>
    <w:rsid w:val="0054651D"/>
    <w:rsid w:val="00546913"/>
    <w:rsid w:val="00546E3A"/>
    <w:rsid w:val="00546E53"/>
    <w:rsid w:val="00546F52"/>
    <w:rsid w:val="0054702C"/>
    <w:rsid w:val="005471F3"/>
    <w:rsid w:val="00547383"/>
    <w:rsid w:val="00547553"/>
    <w:rsid w:val="00547880"/>
    <w:rsid w:val="005502A9"/>
    <w:rsid w:val="00550BEB"/>
    <w:rsid w:val="00550DBD"/>
    <w:rsid w:val="00550E3C"/>
    <w:rsid w:val="00551172"/>
    <w:rsid w:val="00551451"/>
    <w:rsid w:val="00551CBC"/>
    <w:rsid w:val="00551D51"/>
    <w:rsid w:val="005523E2"/>
    <w:rsid w:val="00552A2C"/>
    <w:rsid w:val="00552D2A"/>
    <w:rsid w:val="00552F6A"/>
    <w:rsid w:val="00552FD6"/>
    <w:rsid w:val="0055325B"/>
    <w:rsid w:val="005532CC"/>
    <w:rsid w:val="00553753"/>
    <w:rsid w:val="0055423C"/>
    <w:rsid w:val="005546FD"/>
    <w:rsid w:val="005547E2"/>
    <w:rsid w:val="00554B6A"/>
    <w:rsid w:val="00554D42"/>
    <w:rsid w:val="00555486"/>
    <w:rsid w:val="00555FE9"/>
    <w:rsid w:val="00556535"/>
    <w:rsid w:val="0055707B"/>
    <w:rsid w:val="0055756A"/>
    <w:rsid w:val="0055795E"/>
    <w:rsid w:val="00557A3F"/>
    <w:rsid w:val="00560322"/>
    <w:rsid w:val="00560C60"/>
    <w:rsid w:val="005612F7"/>
    <w:rsid w:val="00561FAA"/>
    <w:rsid w:val="005629F9"/>
    <w:rsid w:val="005638F8"/>
    <w:rsid w:val="00563D38"/>
    <w:rsid w:val="005643A1"/>
    <w:rsid w:val="0056491B"/>
    <w:rsid w:val="00565CAA"/>
    <w:rsid w:val="00565E3E"/>
    <w:rsid w:val="005669D3"/>
    <w:rsid w:val="00566E81"/>
    <w:rsid w:val="00566ECF"/>
    <w:rsid w:val="00567302"/>
    <w:rsid w:val="0056759E"/>
    <w:rsid w:val="00570611"/>
    <w:rsid w:val="00571A20"/>
    <w:rsid w:val="00571AEC"/>
    <w:rsid w:val="0057224D"/>
    <w:rsid w:val="00572974"/>
    <w:rsid w:val="005729A2"/>
    <w:rsid w:val="00572CE2"/>
    <w:rsid w:val="00572D6C"/>
    <w:rsid w:val="005738EB"/>
    <w:rsid w:val="00573A9A"/>
    <w:rsid w:val="00574172"/>
    <w:rsid w:val="005742D1"/>
    <w:rsid w:val="00574A10"/>
    <w:rsid w:val="00574C57"/>
    <w:rsid w:val="00575FBE"/>
    <w:rsid w:val="00576CF3"/>
    <w:rsid w:val="00577D44"/>
    <w:rsid w:val="00580C43"/>
    <w:rsid w:val="00581725"/>
    <w:rsid w:val="00581DFB"/>
    <w:rsid w:val="00581E78"/>
    <w:rsid w:val="00581EFA"/>
    <w:rsid w:val="00581F93"/>
    <w:rsid w:val="00582206"/>
    <w:rsid w:val="00582CB8"/>
    <w:rsid w:val="005831ED"/>
    <w:rsid w:val="005835DD"/>
    <w:rsid w:val="00583AEB"/>
    <w:rsid w:val="00583BBA"/>
    <w:rsid w:val="00583E3C"/>
    <w:rsid w:val="00584F9F"/>
    <w:rsid w:val="0058516B"/>
    <w:rsid w:val="0058535A"/>
    <w:rsid w:val="005860B8"/>
    <w:rsid w:val="00586194"/>
    <w:rsid w:val="00586D70"/>
    <w:rsid w:val="00586F44"/>
    <w:rsid w:val="005871F5"/>
    <w:rsid w:val="0058780C"/>
    <w:rsid w:val="00587BFD"/>
    <w:rsid w:val="0059053B"/>
    <w:rsid w:val="00590731"/>
    <w:rsid w:val="00590909"/>
    <w:rsid w:val="00590C11"/>
    <w:rsid w:val="00590FD2"/>
    <w:rsid w:val="00591884"/>
    <w:rsid w:val="005918FA"/>
    <w:rsid w:val="00591E5B"/>
    <w:rsid w:val="005926BB"/>
    <w:rsid w:val="0059278F"/>
    <w:rsid w:val="00592BCC"/>
    <w:rsid w:val="005936AB"/>
    <w:rsid w:val="00593E0C"/>
    <w:rsid w:val="005941C5"/>
    <w:rsid w:val="005950CC"/>
    <w:rsid w:val="00595B71"/>
    <w:rsid w:val="005960B6"/>
    <w:rsid w:val="005962CF"/>
    <w:rsid w:val="005964B4"/>
    <w:rsid w:val="00596A17"/>
    <w:rsid w:val="00596F6A"/>
    <w:rsid w:val="00597380"/>
    <w:rsid w:val="005978BC"/>
    <w:rsid w:val="00597CDB"/>
    <w:rsid w:val="005A006B"/>
    <w:rsid w:val="005A03AD"/>
    <w:rsid w:val="005A15C6"/>
    <w:rsid w:val="005A18B0"/>
    <w:rsid w:val="005A2233"/>
    <w:rsid w:val="005A255E"/>
    <w:rsid w:val="005A40F0"/>
    <w:rsid w:val="005A4990"/>
    <w:rsid w:val="005A54E0"/>
    <w:rsid w:val="005A556D"/>
    <w:rsid w:val="005A6977"/>
    <w:rsid w:val="005A6B4E"/>
    <w:rsid w:val="005A739C"/>
    <w:rsid w:val="005A7791"/>
    <w:rsid w:val="005B06A6"/>
    <w:rsid w:val="005B1421"/>
    <w:rsid w:val="005B15E2"/>
    <w:rsid w:val="005B193A"/>
    <w:rsid w:val="005B1CCE"/>
    <w:rsid w:val="005B2395"/>
    <w:rsid w:val="005B2A01"/>
    <w:rsid w:val="005B2BE2"/>
    <w:rsid w:val="005B3123"/>
    <w:rsid w:val="005B32CF"/>
    <w:rsid w:val="005B49BC"/>
    <w:rsid w:val="005B4BB8"/>
    <w:rsid w:val="005B5A87"/>
    <w:rsid w:val="005B5BD2"/>
    <w:rsid w:val="005B5DCE"/>
    <w:rsid w:val="005B5FD5"/>
    <w:rsid w:val="005B6A74"/>
    <w:rsid w:val="005B73DE"/>
    <w:rsid w:val="005B7896"/>
    <w:rsid w:val="005B7978"/>
    <w:rsid w:val="005B7B8F"/>
    <w:rsid w:val="005B7C1F"/>
    <w:rsid w:val="005B7D2B"/>
    <w:rsid w:val="005B7D30"/>
    <w:rsid w:val="005C01CA"/>
    <w:rsid w:val="005C077A"/>
    <w:rsid w:val="005C135F"/>
    <w:rsid w:val="005C1514"/>
    <w:rsid w:val="005C17D2"/>
    <w:rsid w:val="005C1852"/>
    <w:rsid w:val="005C1965"/>
    <w:rsid w:val="005C1D38"/>
    <w:rsid w:val="005C1DC8"/>
    <w:rsid w:val="005C2201"/>
    <w:rsid w:val="005C2DEF"/>
    <w:rsid w:val="005C33B0"/>
    <w:rsid w:val="005C33BF"/>
    <w:rsid w:val="005C3765"/>
    <w:rsid w:val="005C414A"/>
    <w:rsid w:val="005C430E"/>
    <w:rsid w:val="005C4474"/>
    <w:rsid w:val="005C4CFF"/>
    <w:rsid w:val="005C55FA"/>
    <w:rsid w:val="005C58F6"/>
    <w:rsid w:val="005C5930"/>
    <w:rsid w:val="005C690D"/>
    <w:rsid w:val="005C7371"/>
    <w:rsid w:val="005C799F"/>
    <w:rsid w:val="005C7B8D"/>
    <w:rsid w:val="005C7F1F"/>
    <w:rsid w:val="005D00B9"/>
    <w:rsid w:val="005D0AA4"/>
    <w:rsid w:val="005D10DC"/>
    <w:rsid w:val="005D1EA5"/>
    <w:rsid w:val="005D24BB"/>
    <w:rsid w:val="005D2584"/>
    <w:rsid w:val="005D3449"/>
    <w:rsid w:val="005D397E"/>
    <w:rsid w:val="005D3B38"/>
    <w:rsid w:val="005D3B71"/>
    <w:rsid w:val="005D403A"/>
    <w:rsid w:val="005D410A"/>
    <w:rsid w:val="005D445F"/>
    <w:rsid w:val="005D4647"/>
    <w:rsid w:val="005D4799"/>
    <w:rsid w:val="005D47BF"/>
    <w:rsid w:val="005D4C9D"/>
    <w:rsid w:val="005D51FD"/>
    <w:rsid w:val="005D5AA5"/>
    <w:rsid w:val="005D6ABE"/>
    <w:rsid w:val="005D6C0C"/>
    <w:rsid w:val="005D767C"/>
    <w:rsid w:val="005E00E8"/>
    <w:rsid w:val="005E2A7F"/>
    <w:rsid w:val="005E2DE2"/>
    <w:rsid w:val="005E2DE3"/>
    <w:rsid w:val="005E31B5"/>
    <w:rsid w:val="005E34A1"/>
    <w:rsid w:val="005E3AE4"/>
    <w:rsid w:val="005E3B92"/>
    <w:rsid w:val="005E3D5A"/>
    <w:rsid w:val="005E3D73"/>
    <w:rsid w:val="005E4218"/>
    <w:rsid w:val="005E4C8A"/>
    <w:rsid w:val="005E5140"/>
    <w:rsid w:val="005E5219"/>
    <w:rsid w:val="005E5739"/>
    <w:rsid w:val="005E62FB"/>
    <w:rsid w:val="005E69E6"/>
    <w:rsid w:val="005E7422"/>
    <w:rsid w:val="005E74A6"/>
    <w:rsid w:val="005E7549"/>
    <w:rsid w:val="005E7721"/>
    <w:rsid w:val="005E7FAB"/>
    <w:rsid w:val="005F0D58"/>
    <w:rsid w:val="005F0E01"/>
    <w:rsid w:val="005F0EA2"/>
    <w:rsid w:val="005F126E"/>
    <w:rsid w:val="005F1F56"/>
    <w:rsid w:val="005F26EA"/>
    <w:rsid w:val="005F2B7E"/>
    <w:rsid w:val="005F2E25"/>
    <w:rsid w:val="005F31F7"/>
    <w:rsid w:val="005F3CEB"/>
    <w:rsid w:val="005F3D70"/>
    <w:rsid w:val="005F484C"/>
    <w:rsid w:val="005F49ED"/>
    <w:rsid w:val="005F5035"/>
    <w:rsid w:val="005F5D91"/>
    <w:rsid w:val="005F5DB3"/>
    <w:rsid w:val="005F5EC3"/>
    <w:rsid w:val="005F5FB0"/>
    <w:rsid w:val="005F621E"/>
    <w:rsid w:val="005F6582"/>
    <w:rsid w:val="005F66BA"/>
    <w:rsid w:val="005F67C9"/>
    <w:rsid w:val="005F6CC4"/>
    <w:rsid w:val="005F6F8A"/>
    <w:rsid w:val="005F7352"/>
    <w:rsid w:val="005F7420"/>
    <w:rsid w:val="005F7424"/>
    <w:rsid w:val="005F74EA"/>
    <w:rsid w:val="005F75BF"/>
    <w:rsid w:val="005F780A"/>
    <w:rsid w:val="005F7A1C"/>
    <w:rsid w:val="005F7F0D"/>
    <w:rsid w:val="006007D3"/>
    <w:rsid w:val="006008CA"/>
    <w:rsid w:val="00601D26"/>
    <w:rsid w:val="00601D3F"/>
    <w:rsid w:val="00602847"/>
    <w:rsid w:val="0060369D"/>
    <w:rsid w:val="006037EA"/>
    <w:rsid w:val="00603B78"/>
    <w:rsid w:val="00603E4B"/>
    <w:rsid w:val="00604424"/>
    <w:rsid w:val="00604B75"/>
    <w:rsid w:val="006051F8"/>
    <w:rsid w:val="006053BE"/>
    <w:rsid w:val="00605A5B"/>
    <w:rsid w:val="00605CBF"/>
    <w:rsid w:val="00605FD8"/>
    <w:rsid w:val="006067AD"/>
    <w:rsid w:val="00606ED0"/>
    <w:rsid w:val="00607655"/>
    <w:rsid w:val="00607C35"/>
    <w:rsid w:val="00607F33"/>
    <w:rsid w:val="00611191"/>
    <w:rsid w:val="0061194E"/>
    <w:rsid w:val="00611CA9"/>
    <w:rsid w:val="006129C6"/>
    <w:rsid w:val="00612ACC"/>
    <w:rsid w:val="00612CD0"/>
    <w:rsid w:val="00612F47"/>
    <w:rsid w:val="00613009"/>
    <w:rsid w:val="006137A5"/>
    <w:rsid w:val="006147E8"/>
    <w:rsid w:val="00614C30"/>
    <w:rsid w:val="00615A6D"/>
    <w:rsid w:val="00615C65"/>
    <w:rsid w:val="00615C8E"/>
    <w:rsid w:val="00615E2E"/>
    <w:rsid w:val="00615E8B"/>
    <w:rsid w:val="00616835"/>
    <w:rsid w:val="006168DA"/>
    <w:rsid w:val="006174D9"/>
    <w:rsid w:val="0062043B"/>
    <w:rsid w:val="00621073"/>
    <w:rsid w:val="0062155A"/>
    <w:rsid w:val="00621B87"/>
    <w:rsid w:val="00621C3B"/>
    <w:rsid w:val="00622237"/>
    <w:rsid w:val="00622492"/>
    <w:rsid w:val="00622ABC"/>
    <w:rsid w:val="00623091"/>
    <w:rsid w:val="00623458"/>
    <w:rsid w:val="00623B96"/>
    <w:rsid w:val="00623C35"/>
    <w:rsid w:val="00623C6F"/>
    <w:rsid w:val="00623E7B"/>
    <w:rsid w:val="0062488E"/>
    <w:rsid w:val="0062581E"/>
    <w:rsid w:val="00626049"/>
    <w:rsid w:val="0062653E"/>
    <w:rsid w:val="00627B7C"/>
    <w:rsid w:val="00630250"/>
    <w:rsid w:val="00630BEE"/>
    <w:rsid w:val="00630D3A"/>
    <w:rsid w:val="00631545"/>
    <w:rsid w:val="0063197F"/>
    <w:rsid w:val="00631A60"/>
    <w:rsid w:val="00632C47"/>
    <w:rsid w:val="006330B6"/>
    <w:rsid w:val="00633A25"/>
    <w:rsid w:val="00633DC1"/>
    <w:rsid w:val="00634EB4"/>
    <w:rsid w:val="00636308"/>
    <w:rsid w:val="0063659C"/>
    <w:rsid w:val="00637017"/>
    <w:rsid w:val="006370BF"/>
    <w:rsid w:val="0064076C"/>
    <w:rsid w:val="00640DD2"/>
    <w:rsid w:val="006419B9"/>
    <w:rsid w:val="00641C49"/>
    <w:rsid w:val="00641DEC"/>
    <w:rsid w:val="00643130"/>
    <w:rsid w:val="00643711"/>
    <w:rsid w:val="00643C1B"/>
    <w:rsid w:val="00643D16"/>
    <w:rsid w:val="006444AE"/>
    <w:rsid w:val="0064484E"/>
    <w:rsid w:val="006450AC"/>
    <w:rsid w:val="00645D5F"/>
    <w:rsid w:val="00645DB3"/>
    <w:rsid w:val="00646035"/>
    <w:rsid w:val="00646B3F"/>
    <w:rsid w:val="006470AF"/>
    <w:rsid w:val="00647128"/>
    <w:rsid w:val="00647568"/>
    <w:rsid w:val="006476EC"/>
    <w:rsid w:val="00647793"/>
    <w:rsid w:val="00647B4C"/>
    <w:rsid w:val="00647B66"/>
    <w:rsid w:val="00650E21"/>
    <w:rsid w:val="00650F85"/>
    <w:rsid w:val="00651EAF"/>
    <w:rsid w:val="00651ECF"/>
    <w:rsid w:val="00652381"/>
    <w:rsid w:val="00652ACB"/>
    <w:rsid w:val="00653CF7"/>
    <w:rsid w:val="00654075"/>
    <w:rsid w:val="006541D6"/>
    <w:rsid w:val="00654B6D"/>
    <w:rsid w:val="00655004"/>
    <w:rsid w:val="0065552C"/>
    <w:rsid w:val="006558C7"/>
    <w:rsid w:val="00655B5A"/>
    <w:rsid w:val="00656C58"/>
    <w:rsid w:val="006576C1"/>
    <w:rsid w:val="006577E6"/>
    <w:rsid w:val="0066087E"/>
    <w:rsid w:val="00660D20"/>
    <w:rsid w:val="006614EE"/>
    <w:rsid w:val="00661A63"/>
    <w:rsid w:val="00661D74"/>
    <w:rsid w:val="006625F8"/>
    <w:rsid w:val="00662F32"/>
    <w:rsid w:val="00662F3C"/>
    <w:rsid w:val="0066394E"/>
    <w:rsid w:val="00663B1E"/>
    <w:rsid w:val="0066521C"/>
    <w:rsid w:val="00665E25"/>
    <w:rsid w:val="00665E37"/>
    <w:rsid w:val="0066757F"/>
    <w:rsid w:val="006679E4"/>
    <w:rsid w:val="00667DBC"/>
    <w:rsid w:val="00667F12"/>
    <w:rsid w:val="00672C8A"/>
    <w:rsid w:val="00672FB1"/>
    <w:rsid w:val="0067372E"/>
    <w:rsid w:val="00673E01"/>
    <w:rsid w:val="0067418B"/>
    <w:rsid w:val="0067434B"/>
    <w:rsid w:val="00674AA4"/>
    <w:rsid w:val="00674B2E"/>
    <w:rsid w:val="00675903"/>
    <w:rsid w:val="00675E5F"/>
    <w:rsid w:val="00676287"/>
    <w:rsid w:val="00676633"/>
    <w:rsid w:val="006766B8"/>
    <w:rsid w:val="00676FC4"/>
    <w:rsid w:val="006770AF"/>
    <w:rsid w:val="006775E8"/>
    <w:rsid w:val="00677B9E"/>
    <w:rsid w:val="00677CB1"/>
    <w:rsid w:val="00677FF2"/>
    <w:rsid w:val="00680A9D"/>
    <w:rsid w:val="00680DC5"/>
    <w:rsid w:val="00681251"/>
    <w:rsid w:val="006814AF"/>
    <w:rsid w:val="00681E73"/>
    <w:rsid w:val="00682483"/>
    <w:rsid w:val="00682827"/>
    <w:rsid w:val="00682A67"/>
    <w:rsid w:val="00682CA7"/>
    <w:rsid w:val="00682F21"/>
    <w:rsid w:val="006831E9"/>
    <w:rsid w:val="00683885"/>
    <w:rsid w:val="006842D2"/>
    <w:rsid w:val="0068438C"/>
    <w:rsid w:val="006848E1"/>
    <w:rsid w:val="00684A0B"/>
    <w:rsid w:val="00684B9C"/>
    <w:rsid w:val="006852E3"/>
    <w:rsid w:val="00686E7A"/>
    <w:rsid w:val="006871A2"/>
    <w:rsid w:val="00687D1B"/>
    <w:rsid w:val="00687FC6"/>
    <w:rsid w:val="00690490"/>
    <w:rsid w:val="0069165B"/>
    <w:rsid w:val="00691686"/>
    <w:rsid w:val="00691B3A"/>
    <w:rsid w:val="00691E33"/>
    <w:rsid w:val="00691E7C"/>
    <w:rsid w:val="006923AC"/>
    <w:rsid w:val="00692F85"/>
    <w:rsid w:val="006934AB"/>
    <w:rsid w:val="0069366E"/>
    <w:rsid w:val="00693C2A"/>
    <w:rsid w:val="0069447F"/>
    <w:rsid w:val="0069778C"/>
    <w:rsid w:val="00697A1E"/>
    <w:rsid w:val="00697F30"/>
    <w:rsid w:val="006A0040"/>
    <w:rsid w:val="006A07D5"/>
    <w:rsid w:val="006A0903"/>
    <w:rsid w:val="006A0C26"/>
    <w:rsid w:val="006A1593"/>
    <w:rsid w:val="006A1856"/>
    <w:rsid w:val="006A1C95"/>
    <w:rsid w:val="006A2B5D"/>
    <w:rsid w:val="006A2EE7"/>
    <w:rsid w:val="006A31EB"/>
    <w:rsid w:val="006A3C31"/>
    <w:rsid w:val="006A4060"/>
    <w:rsid w:val="006A538B"/>
    <w:rsid w:val="006A6343"/>
    <w:rsid w:val="006A69DB"/>
    <w:rsid w:val="006A6C73"/>
    <w:rsid w:val="006A73B1"/>
    <w:rsid w:val="006A7C7E"/>
    <w:rsid w:val="006B027B"/>
    <w:rsid w:val="006B126E"/>
    <w:rsid w:val="006B1F82"/>
    <w:rsid w:val="006B23EC"/>
    <w:rsid w:val="006B240E"/>
    <w:rsid w:val="006B2CDB"/>
    <w:rsid w:val="006B2E38"/>
    <w:rsid w:val="006B32A2"/>
    <w:rsid w:val="006B3753"/>
    <w:rsid w:val="006B3AF7"/>
    <w:rsid w:val="006B42B2"/>
    <w:rsid w:val="006B4BC6"/>
    <w:rsid w:val="006B4C1C"/>
    <w:rsid w:val="006B4E88"/>
    <w:rsid w:val="006B5418"/>
    <w:rsid w:val="006B61FF"/>
    <w:rsid w:val="006B66E0"/>
    <w:rsid w:val="006B6883"/>
    <w:rsid w:val="006B6D4D"/>
    <w:rsid w:val="006B6F8C"/>
    <w:rsid w:val="006B71C7"/>
    <w:rsid w:val="006B7768"/>
    <w:rsid w:val="006B799E"/>
    <w:rsid w:val="006B7BDF"/>
    <w:rsid w:val="006B7F64"/>
    <w:rsid w:val="006C0127"/>
    <w:rsid w:val="006C0542"/>
    <w:rsid w:val="006C0AAA"/>
    <w:rsid w:val="006C13C8"/>
    <w:rsid w:val="006C1872"/>
    <w:rsid w:val="006C1930"/>
    <w:rsid w:val="006C1E9D"/>
    <w:rsid w:val="006C2445"/>
    <w:rsid w:val="006C2646"/>
    <w:rsid w:val="006C280E"/>
    <w:rsid w:val="006C2B8B"/>
    <w:rsid w:val="006C304D"/>
    <w:rsid w:val="006C321A"/>
    <w:rsid w:val="006C3B40"/>
    <w:rsid w:val="006C3DAB"/>
    <w:rsid w:val="006C451B"/>
    <w:rsid w:val="006C5059"/>
    <w:rsid w:val="006C5A95"/>
    <w:rsid w:val="006C5D3C"/>
    <w:rsid w:val="006C5EE3"/>
    <w:rsid w:val="006C622C"/>
    <w:rsid w:val="006C6476"/>
    <w:rsid w:val="006C6485"/>
    <w:rsid w:val="006C676A"/>
    <w:rsid w:val="006C689A"/>
    <w:rsid w:val="006C6D6A"/>
    <w:rsid w:val="006C77B6"/>
    <w:rsid w:val="006D0ECB"/>
    <w:rsid w:val="006D1024"/>
    <w:rsid w:val="006D1153"/>
    <w:rsid w:val="006D1592"/>
    <w:rsid w:val="006D1A7E"/>
    <w:rsid w:val="006D1A8D"/>
    <w:rsid w:val="006D1CC8"/>
    <w:rsid w:val="006D217E"/>
    <w:rsid w:val="006D2520"/>
    <w:rsid w:val="006D3479"/>
    <w:rsid w:val="006D394D"/>
    <w:rsid w:val="006D4371"/>
    <w:rsid w:val="006D469F"/>
    <w:rsid w:val="006D4D98"/>
    <w:rsid w:val="006D4E5D"/>
    <w:rsid w:val="006D611A"/>
    <w:rsid w:val="006D70A1"/>
    <w:rsid w:val="006D73FF"/>
    <w:rsid w:val="006D77E7"/>
    <w:rsid w:val="006D7DFB"/>
    <w:rsid w:val="006E0E2C"/>
    <w:rsid w:val="006E1547"/>
    <w:rsid w:val="006E167C"/>
    <w:rsid w:val="006E1F28"/>
    <w:rsid w:val="006E2035"/>
    <w:rsid w:val="006E2E55"/>
    <w:rsid w:val="006E2E74"/>
    <w:rsid w:val="006E351B"/>
    <w:rsid w:val="006E35DC"/>
    <w:rsid w:val="006E3D72"/>
    <w:rsid w:val="006E421E"/>
    <w:rsid w:val="006E4322"/>
    <w:rsid w:val="006E4417"/>
    <w:rsid w:val="006E4621"/>
    <w:rsid w:val="006E46B3"/>
    <w:rsid w:val="006E4CB6"/>
    <w:rsid w:val="006E4DE5"/>
    <w:rsid w:val="006E625D"/>
    <w:rsid w:val="006E6D04"/>
    <w:rsid w:val="006E6EE8"/>
    <w:rsid w:val="006E706F"/>
    <w:rsid w:val="006E7158"/>
    <w:rsid w:val="006E7833"/>
    <w:rsid w:val="006E78C4"/>
    <w:rsid w:val="006E7A16"/>
    <w:rsid w:val="006F0706"/>
    <w:rsid w:val="006F0821"/>
    <w:rsid w:val="006F0BBC"/>
    <w:rsid w:val="006F0D8A"/>
    <w:rsid w:val="006F1612"/>
    <w:rsid w:val="006F1DE2"/>
    <w:rsid w:val="006F2308"/>
    <w:rsid w:val="006F23E2"/>
    <w:rsid w:val="006F2725"/>
    <w:rsid w:val="006F32F3"/>
    <w:rsid w:val="006F3A0A"/>
    <w:rsid w:val="006F3A84"/>
    <w:rsid w:val="006F403E"/>
    <w:rsid w:val="006F46A3"/>
    <w:rsid w:val="006F4DAE"/>
    <w:rsid w:val="006F59D3"/>
    <w:rsid w:val="006F5D9A"/>
    <w:rsid w:val="006F606F"/>
    <w:rsid w:val="006F617B"/>
    <w:rsid w:val="006F66B2"/>
    <w:rsid w:val="006F6923"/>
    <w:rsid w:val="006F6B9B"/>
    <w:rsid w:val="006F6C8E"/>
    <w:rsid w:val="006F6CE8"/>
    <w:rsid w:val="006F73C0"/>
    <w:rsid w:val="006F748B"/>
    <w:rsid w:val="006F7718"/>
    <w:rsid w:val="006F788F"/>
    <w:rsid w:val="006F7CC8"/>
    <w:rsid w:val="0070077B"/>
    <w:rsid w:val="00700E17"/>
    <w:rsid w:val="00701C95"/>
    <w:rsid w:val="00701F6C"/>
    <w:rsid w:val="00701F82"/>
    <w:rsid w:val="0070261C"/>
    <w:rsid w:val="0070267B"/>
    <w:rsid w:val="007026B4"/>
    <w:rsid w:val="00702806"/>
    <w:rsid w:val="00702E45"/>
    <w:rsid w:val="00702F12"/>
    <w:rsid w:val="007031D6"/>
    <w:rsid w:val="00703911"/>
    <w:rsid w:val="00703C15"/>
    <w:rsid w:val="007048A2"/>
    <w:rsid w:val="00704991"/>
    <w:rsid w:val="0070576B"/>
    <w:rsid w:val="00705ADD"/>
    <w:rsid w:val="00706190"/>
    <w:rsid w:val="007061DA"/>
    <w:rsid w:val="00706A79"/>
    <w:rsid w:val="007073DB"/>
    <w:rsid w:val="00710022"/>
    <w:rsid w:val="00712377"/>
    <w:rsid w:val="00712401"/>
    <w:rsid w:val="00712493"/>
    <w:rsid w:val="00712E8D"/>
    <w:rsid w:val="00713039"/>
    <w:rsid w:val="0071350C"/>
    <w:rsid w:val="00714338"/>
    <w:rsid w:val="007151EC"/>
    <w:rsid w:val="00715930"/>
    <w:rsid w:val="00715B98"/>
    <w:rsid w:val="0071660B"/>
    <w:rsid w:val="007166C4"/>
    <w:rsid w:val="00716CFA"/>
    <w:rsid w:val="00716FA7"/>
    <w:rsid w:val="00717038"/>
    <w:rsid w:val="0072086B"/>
    <w:rsid w:val="00720DB6"/>
    <w:rsid w:val="0072136A"/>
    <w:rsid w:val="00721A2E"/>
    <w:rsid w:val="007221F6"/>
    <w:rsid w:val="0072243C"/>
    <w:rsid w:val="00722D87"/>
    <w:rsid w:val="00723779"/>
    <w:rsid w:val="00723C21"/>
    <w:rsid w:val="00723DCB"/>
    <w:rsid w:val="00723FF4"/>
    <w:rsid w:val="007247A2"/>
    <w:rsid w:val="00726325"/>
    <w:rsid w:val="007264B3"/>
    <w:rsid w:val="007267B2"/>
    <w:rsid w:val="00726835"/>
    <w:rsid w:val="00727017"/>
    <w:rsid w:val="007271BE"/>
    <w:rsid w:val="0072746C"/>
    <w:rsid w:val="0072769E"/>
    <w:rsid w:val="007279CB"/>
    <w:rsid w:val="00730AF8"/>
    <w:rsid w:val="00730B94"/>
    <w:rsid w:val="00730D39"/>
    <w:rsid w:val="00730FBE"/>
    <w:rsid w:val="0073112C"/>
    <w:rsid w:val="0073146B"/>
    <w:rsid w:val="00731FD6"/>
    <w:rsid w:val="0073284B"/>
    <w:rsid w:val="00732A51"/>
    <w:rsid w:val="007330CD"/>
    <w:rsid w:val="0073394D"/>
    <w:rsid w:val="00733B5A"/>
    <w:rsid w:val="00733CA3"/>
    <w:rsid w:val="00734062"/>
    <w:rsid w:val="00734338"/>
    <w:rsid w:val="007355F9"/>
    <w:rsid w:val="00735A22"/>
    <w:rsid w:val="00736DE1"/>
    <w:rsid w:val="00736F4D"/>
    <w:rsid w:val="00737364"/>
    <w:rsid w:val="0073777F"/>
    <w:rsid w:val="007379BA"/>
    <w:rsid w:val="00737C44"/>
    <w:rsid w:val="00737F3B"/>
    <w:rsid w:val="00740CBC"/>
    <w:rsid w:val="00740F94"/>
    <w:rsid w:val="00741275"/>
    <w:rsid w:val="007422DC"/>
    <w:rsid w:val="00742625"/>
    <w:rsid w:val="007427DC"/>
    <w:rsid w:val="007431CE"/>
    <w:rsid w:val="007439AA"/>
    <w:rsid w:val="00743CD7"/>
    <w:rsid w:val="00745130"/>
    <w:rsid w:val="00745374"/>
    <w:rsid w:val="0074575E"/>
    <w:rsid w:val="00745C0F"/>
    <w:rsid w:val="00745E57"/>
    <w:rsid w:val="00745FE9"/>
    <w:rsid w:val="00746586"/>
    <w:rsid w:val="00746760"/>
    <w:rsid w:val="00746D8B"/>
    <w:rsid w:val="007471ED"/>
    <w:rsid w:val="00747615"/>
    <w:rsid w:val="00747789"/>
    <w:rsid w:val="00747881"/>
    <w:rsid w:val="00750765"/>
    <w:rsid w:val="007508B5"/>
    <w:rsid w:val="00750EF3"/>
    <w:rsid w:val="007510A7"/>
    <w:rsid w:val="00751D21"/>
    <w:rsid w:val="0075215B"/>
    <w:rsid w:val="00752268"/>
    <w:rsid w:val="007522D5"/>
    <w:rsid w:val="00752756"/>
    <w:rsid w:val="0075293A"/>
    <w:rsid w:val="00752B4B"/>
    <w:rsid w:val="00752DD2"/>
    <w:rsid w:val="0075307F"/>
    <w:rsid w:val="0075328F"/>
    <w:rsid w:val="00753D16"/>
    <w:rsid w:val="00753D55"/>
    <w:rsid w:val="007541FD"/>
    <w:rsid w:val="00755641"/>
    <w:rsid w:val="0075577A"/>
    <w:rsid w:val="00756287"/>
    <w:rsid w:val="00756593"/>
    <w:rsid w:val="00756AF7"/>
    <w:rsid w:val="00757036"/>
    <w:rsid w:val="0075732E"/>
    <w:rsid w:val="00757B99"/>
    <w:rsid w:val="00757CB4"/>
    <w:rsid w:val="00757E61"/>
    <w:rsid w:val="00760E5E"/>
    <w:rsid w:val="007613C0"/>
    <w:rsid w:val="0076205E"/>
    <w:rsid w:val="00762112"/>
    <w:rsid w:val="007622BD"/>
    <w:rsid w:val="007646D2"/>
    <w:rsid w:val="00764BC5"/>
    <w:rsid w:val="00765477"/>
    <w:rsid w:val="00765B8C"/>
    <w:rsid w:val="00766422"/>
    <w:rsid w:val="007669EB"/>
    <w:rsid w:val="00766DB5"/>
    <w:rsid w:val="00766F22"/>
    <w:rsid w:val="007671EB"/>
    <w:rsid w:val="00767398"/>
    <w:rsid w:val="00770144"/>
    <w:rsid w:val="00770E83"/>
    <w:rsid w:val="00771322"/>
    <w:rsid w:val="00771D51"/>
    <w:rsid w:val="007723BB"/>
    <w:rsid w:val="0077363E"/>
    <w:rsid w:val="0077382C"/>
    <w:rsid w:val="007742B0"/>
    <w:rsid w:val="00774769"/>
    <w:rsid w:val="00774CF2"/>
    <w:rsid w:val="00774F9C"/>
    <w:rsid w:val="00775B69"/>
    <w:rsid w:val="007760C9"/>
    <w:rsid w:val="0077635F"/>
    <w:rsid w:val="007766E1"/>
    <w:rsid w:val="00776A9C"/>
    <w:rsid w:val="00776B8A"/>
    <w:rsid w:val="00777215"/>
    <w:rsid w:val="00777483"/>
    <w:rsid w:val="00777634"/>
    <w:rsid w:val="0078001D"/>
    <w:rsid w:val="00780A97"/>
    <w:rsid w:val="00780B03"/>
    <w:rsid w:val="00782872"/>
    <w:rsid w:val="007838F2"/>
    <w:rsid w:val="00783C18"/>
    <w:rsid w:val="00784D14"/>
    <w:rsid w:val="007868A4"/>
    <w:rsid w:val="00786AAC"/>
    <w:rsid w:val="0078724D"/>
    <w:rsid w:val="00787365"/>
    <w:rsid w:val="007873ED"/>
    <w:rsid w:val="00787B45"/>
    <w:rsid w:val="00787C14"/>
    <w:rsid w:val="00787D90"/>
    <w:rsid w:val="00787F6E"/>
    <w:rsid w:val="007909F2"/>
    <w:rsid w:val="00790F0C"/>
    <w:rsid w:val="00791356"/>
    <w:rsid w:val="00791C05"/>
    <w:rsid w:val="00792143"/>
    <w:rsid w:val="00793747"/>
    <w:rsid w:val="00793791"/>
    <w:rsid w:val="0079398F"/>
    <w:rsid w:val="00793C0B"/>
    <w:rsid w:val="00793D59"/>
    <w:rsid w:val="00794444"/>
    <w:rsid w:val="00794D2D"/>
    <w:rsid w:val="007954C7"/>
    <w:rsid w:val="0079573E"/>
    <w:rsid w:val="00796056"/>
    <w:rsid w:val="00796704"/>
    <w:rsid w:val="00796785"/>
    <w:rsid w:val="007A0095"/>
    <w:rsid w:val="007A0C40"/>
    <w:rsid w:val="007A0C94"/>
    <w:rsid w:val="007A109E"/>
    <w:rsid w:val="007A1657"/>
    <w:rsid w:val="007A3B8C"/>
    <w:rsid w:val="007A3D23"/>
    <w:rsid w:val="007A4C43"/>
    <w:rsid w:val="007A4FD5"/>
    <w:rsid w:val="007A5CBE"/>
    <w:rsid w:val="007A5E30"/>
    <w:rsid w:val="007A6DF2"/>
    <w:rsid w:val="007A71AA"/>
    <w:rsid w:val="007A756D"/>
    <w:rsid w:val="007A76EA"/>
    <w:rsid w:val="007A7AE0"/>
    <w:rsid w:val="007A7E49"/>
    <w:rsid w:val="007A7F26"/>
    <w:rsid w:val="007B0192"/>
    <w:rsid w:val="007B0795"/>
    <w:rsid w:val="007B089B"/>
    <w:rsid w:val="007B0905"/>
    <w:rsid w:val="007B19A2"/>
    <w:rsid w:val="007B2DE5"/>
    <w:rsid w:val="007B2FDF"/>
    <w:rsid w:val="007B3462"/>
    <w:rsid w:val="007B463A"/>
    <w:rsid w:val="007B48C6"/>
    <w:rsid w:val="007B49CD"/>
    <w:rsid w:val="007B53D1"/>
    <w:rsid w:val="007B557F"/>
    <w:rsid w:val="007B60BF"/>
    <w:rsid w:val="007B6227"/>
    <w:rsid w:val="007B62F1"/>
    <w:rsid w:val="007B6EB4"/>
    <w:rsid w:val="007B73F3"/>
    <w:rsid w:val="007B7514"/>
    <w:rsid w:val="007B792D"/>
    <w:rsid w:val="007B7B2A"/>
    <w:rsid w:val="007B7F6C"/>
    <w:rsid w:val="007C08E5"/>
    <w:rsid w:val="007C134C"/>
    <w:rsid w:val="007C13A4"/>
    <w:rsid w:val="007C1FE0"/>
    <w:rsid w:val="007C2B4B"/>
    <w:rsid w:val="007C394D"/>
    <w:rsid w:val="007C4B67"/>
    <w:rsid w:val="007C4EED"/>
    <w:rsid w:val="007C537C"/>
    <w:rsid w:val="007C5E12"/>
    <w:rsid w:val="007C641C"/>
    <w:rsid w:val="007C64F7"/>
    <w:rsid w:val="007C6748"/>
    <w:rsid w:val="007C6794"/>
    <w:rsid w:val="007C67B1"/>
    <w:rsid w:val="007C74F2"/>
    <w:rsid w:val="007C7F85"/>
    <w:rsid w:val="007D0B6A"/>
    <w:rsid w:val="007D0CB3"/>
    <w:rsid w:val="007D0DF3"/>
    <w:rsid w:val="007D0EFA"/>
    <w:rsid w:val="007D1373"/>
    <w:rsid w:val="007D15FE"/>
    <w:rsid w:val="007D1611"/>
    <w:rsid w:val="007D1CEC"/>
    <w:rsid w:val="007D243D"/>
    <w:rsid w:val="007D2B24"/>
    <w:rsid w:val="007D2B48"/>
    <w:rsid w:val="007D2ECB"/>
    <w:rsid w:val="007D2F9D"/>
    <w:rsid w:val="007D3E25"/>
    <w:rsid w:val="007D439A"/>
    <w:rsid w:val="007D475B"/>
    <w:rsid w:val="007D47C5"/>
    <w:rsid w:val="007D47EC"/>
    <w:rsid w:val="007D4CE7"/>
    <w:rsid w:val="007D4D91"/>
    <w:rsid w:val="007D4DAD"/>
    <w:rsid w:val="007D517F"/>
    <w:rsid w:val="007D535B"/>
    <w:rsid w:val="007D575B"/>
    <w:rsid w:val="007D610F"/>
    <w:rsid w:val="007D64AB"/>
    <w:rsid w:val="007D674A"/>
    <w:rsid w:val="007D6A74"/>
    <w:rsid w:val="007D7BAA"/>
    <w:rsid w:val="007E14CF"/>
    <w:rsid w:val="007E15F1"/>
    <w:rsid w:val="007E180F"/>
    <w:rsid w:val="007E19AC"/>
    <w:rsid w:val="007E28E3"/>
    <w:rsid w:val="007E3C74"/>
    <w:rsid w:val="007E3CA8"/>
    <w:rsid w:val="007E3F16"/>
    <w:rsid w:val="007E48C9"/>
    <w:rsid w:val="007E4DCC"/>
    <w:rsid w:val="007E4E6B"/>
    <w:rsid w:val="007E57FD"/>
    <w:rsid w:val="007E58EB"/>
    <w:rsid w:val="007E592A"/>
    <w:rsid w:val="007E5D4F"/>
    <w:rsid w:val="007E655A"/>
    <w:rsid w:val="007E70DB"/>
    <w:rsid w:val="007E7875"/>
    <w:rsid w:val="007E7A8D"/>
    <w:rsid w:val="007E7C04"/>
    <w:rsid w:val="007E7D41"/>
    <w:rsid w:val="007F01A2"/>
    <w:rsid w:val="007F30CB"/>
    <w:rsid w:val="007F324E"/>
    <w:rsid w:val="007F3420"/>
    <w:rsid w:val="007F3510"/>
    <w:rsid w:val="007F3695"/>
    <w:rsid w:val="007F37B3"/>
    <w:rsid w:val="007F3936"/>
    <w:rsid w:val="007F402F"/>
    <w:rsid w:val="007F413F"/>
    <w:rsid w:val="007F43A2"/>
    <w:rsid w:val="007F49D5"/>
    <w:rsid w:val="007F5179"/>
    <w:rsid w:val="007F5708"/>
    <w:rsid w:val="007F5798"/>
    <w:rsid w:val="007F59E6"/>
    <w:rsid w:val="007F5A90"/>
    <w:rsid w:val="007F6088"/>
    <w:rsid w:val="007F615D"/>
    <w:rsid w:val="007F624D"/>
    <w:rsid w:val="007F62A1"/>
    <w:rsid w:val="007F6F1E"/>
    <w:rsid w:val="007F7472"/>
    <w:rsid w:val="0080030B"/>
    <w:rsid w:val="008005BF"/>
    <w:rsid w:val="00800CA8"/>
    <w:rsid w:val="00801FDD"/>
    <w:rsid w:val="008022D0"/>
    <w:rsid w:val="00802398"/>
    <w:rsid w:val="00804215"/>
    <w:rsid w:val="0080470B"/>
    <w:rsid w:val="0080501E"/>
    <w:rsid w:val="008057B2"/>
    <w:rsid w:val="00806CFE"/>
    <w:rsid w:val="00806FD1"/>
    <w:rsid w:val="0080796E"/>
    <w:rsid w:val="00807AE6"/>
    <w:rsid w:val="00807FBF"/>
    <w:rsid w:val="00810983"/>
    <w:rsid w:val="00810AEA"/>
    <w:rsid w:val="00810D8D"/>
    <w:rsid w:val="00810DBA"/>
    <w:rsid w:val="00810FA9"/>
    <w:rsid w:val="008112DB"/>
    <w:rsid w:val="00811C8F"/>
    <w:rsid w:val="00811C96"/>
    <w:rsid w:val="00811D81"/>
    <w:rsid w:val="008120A1"/>
    <w:rsid w:val="0081217B"/>
    <w:rsid w:val="00812A05"/>
    <w:rsid w:val="00812F4A"/>
    <w:rsid w:val="008132DF"/>
    <w:rsid w:val="00813316"/>
    <w:rsid w:val="00814078"/>
    <w:rsid w:val="008140E9"/>
    <w:rsid w:val="008145BB"/>
    <w:rsid w:val="00814A88"/>
    <w:rsid w:val="00815F3E"/>
    <w:rsid w:val="008161B3"/>
    <w:rsid w:val="00816331"/>
    <w:rsid w:val="008166C4"/>
    <w:rsid w:val="008167EB"/>
    <w:rsid w:val="00817251"/>
    <w:rsid w:val="00817459"/>
    <w:rsid w:val="00817478"/>
    <w:rsid w:val="00817ACD"/>
    <w:rsid w:val="00817D24"/>
    <w:rsid w:val="008208CC"/>
    <w:rsid w:val="00820E9B"/>
    <w:rsid w:val="00821D61"/>
    <w:rsid w:val="00821D80"/>
    <w:rsid w:val="00822357"/>
    <w:rsid w:val="00822780"/>
    <w:rsid w:val="00823796"/>
    <w:rsid w:val="0082397A"/>
    <w:rsid w:val="00824A01"/>
    <w:rsid w:val="00824A2B"/>
    <w:rsid w:val="00824B97"/>
    <w:rsid w:val="00825817"/>
    <w:rsid w:val="00825E9C"/>
    <w:rsid w:val="0082632A"/>
    <w:rsid w:val="008273D5"/>
    <w:rsid w:val="008276C9"/>
    <w:rsid w:val="0083004F"/>
    <w:rsid w:val="008300F0"/>
    <w:rsid w:val="008308DA"/>
    <w:rsid w:val="00830AC5"/>
    <w:rsid w:val="00831159"/>
    <w:rsid w:val="008314B0"/>
    <w:rsid w:val="008315EA"/>
    <w:rsid w:val="00831E42"/>
    <w:rsid w:val="00832223"/>
    <w:rsid w:val="00832317"/>
    <w:rsid w:val="008323E1"/>
    <w:rsid w:val="0083322B"/>
    <w:rsid w:val="008336CC"/>
    <w:rsid w:val="00833C2B"/>
    <w:rsid w:val="00834143"/>
    <w:rsid w:val="008347A8"/>
    <w:rsid w:val="008353A7"/>
    <w:rsid w:val="00835629"/>
    <w:rsid w:val="00835B60"/>
    <w:rsid w:val="00836191"/>
    <w:rsid w:val="00837542"/>
    <w:rsid w:val="0083760C"/>
    <w:rsid w:val="00840681"/>
    <w:rsid w:val="00840FB6"/>
    <w:rsid w:val="00841656"/>
    <w:rsid w:val="00842472"/>
    <w:rsid w:val="00842534"/>
    <w:rsid w:val="008427A8"/>
    <w:rsid w:val="00842830"/>
    <w:rsid w:val="00842B2F"/>
    <w:rsid w:val="00842F83"/>
    <w:rsid w:val="008433DA"/>
    <w:rsid w:val="00844539"/>
    <w:rsid w:val="0084465A"/>
    <w:rsid w:val="0084476E"/>
    <w:rsid w:val="008448EB"/>
    <w:rsid w:val="00845037"/>
    <w:rsid w:val="0084562F"/>
    <w:rsid w:val="00845C85"/>
    <w:rsid w:val="00845FAA"/>
    <w:rsid w:val="008466C4"/>
    <w:rsid w:val="00846D99"/>
    <w:rsid w:val="00846FB2"/>
    <w:rsid w:val="008470D3"/>
    <w:rsid w:val="0084712C"/>
    <w:rsid w:val="00847B79"/>
    <w:rsid w:val="00847DA6"/>
    <w:rsid w:val="00850312"/>
    <w:rsid w:val="0085031C"/>
    <w:rsid w:val="00850A06"/>
    <w:rsid w:val="008510BE"/>
    <w:rsid w:val="00851BBB"/>
    <w:rsid w:val="00851EB4"/>
    <w:rsid w:val="008523A5"/>
    <w:rsid w:val="008523D3"/>
    <w:rsid w:val="00852B3B"/>
    <w:rsid w:val="00852B5C"/>
    <w:rsid w:val="00852C40"/>
    <w:rsid w:val="00853210"/>
    <w:rsid w:val="0085348B"/>
    <w:rsid w:val="00854618"/>
    <w:rsid w:val="0085477E"/>
    <w:rsid w:val="00854A18"/>
    <w:rsid w:val="00855141"/>
    <w:rsid w:val="00855448"/>
    <w:rsid w:val="008555E6"/>
    <w:rsid w:val="0085564C"/>
    <w:rsid w:val="008556EA"/>
    <w:rsid w:val="00855786"/>
    <w:rsid w:val="00855F30"/>
    <w:rsid w:val="008561A3"/>
    <w:rsid w:val="008567A4"/>
    <w:rsid w:val="00856B19"/>
    <w:rsid w:val="00857B7F"/>
    <w:rsid w:val="00857D54"/>
    <w:rsid w:val="00857EE1"/>
    <w:rsid w:val="00860604"/>
    <w:rsid w:val="00860788"/>
    <w:rsid w:val="008607DE"/>
    <w:rsid w:val="00860A75"/>
    <w:rsid w:val="00861342"/>
    <w:rsid w:val="0086172F"/>
    <w:rsid w:val="00861CA0"/>
    <w:rsid w:val="00861CEF"/>
    <w:rsid w:val="0086214A"/>
    <w:rsid w:val="00862890"/>
    <w:rsid w:val="00863411"/>
    <w:rsid w:val="008634CB"/>
    <w:rsid w:val="008643E6"/>
    <w:rsid w:val="00864404"/>
    <w:rsid w:val="008645B3"/>
    <w:rsid w:val="0086472A"/>
    <w:rsid w:val="00864A04"/>
    <w:rsid w:val="0086629D"/>
    <w:rsid w:val="00866830"/>
    <w:rsid w:val="008668CA"/>
    <w:rsid w:val="00866AA3"/>
    <w:rsid w:val="00866E9E"/>
    <w:rsid w:val="00866ECA"/>
    <w:rsid w:val="00867601"/>
    <w:rsid w:val="0086764E"/>
    <w:rsid w:val="00867D47"/>
    <w:rsid w:val="00867FA5"/>
    <w:rsid w:val="008700BC"/>
    <w:rsid w:val="008703C5"/>
    <w:rsid w:val="0087099D"/>
    <w:rsid w:val="00870D27"/>
    <w:rsid w:val="00871F73"/>
    <w:rsid w:val="00871FD8"/>
    <w:rsid w:val="00872F4C"/>
    <w:rsid w:val="00873105"/>
    <w:rsid w:val="00873391"/>
    <w:rsid w:val="00873A42"/>
    <w:rsid w:val="00873CA1"/>
    <w:rsid w:val="008744EA"/>
    <w:rsid w:val="0087474E"/>
    <w:rsid w:val="008747C6"/>
    <w:rsid w:val="00874CEB"/>
    <w:rsid w:val="00874DEE"/>
    <w:rsid w:val="00874E90"/>
    <w:rsid w:val="008753FD"/>
    <w:rsid w:val="00876197"/>
    <w:rsid w:val="008764E2"/>
    <w:rsid w:val="00876781"/>
    <w:rsid w:val="00876D36"/>
    <w:rsid w:val="00876D95"/>
    <w:rsid w:val="0087737E"/>
    <w:rsid w:val="00877664"/>
    <w:rsid w:val="0087799A"/>
    <w:rsid w:val="00877A23"/>
    <w:rsid w:val="0088048E"/>
    <w:rsid w:val="0088087C"/>
    <w:rsid w:val="00880E45"/>
    <w:rsid w:val="00881CFF"/>
    <w:rsid w:val="00881E2B"/>
    <w:rsid w:val="00882307"/>
    <w:rsid w:val="00882E11"/>
    <w:rsid w:val="008831B5"/>
    <w:rsid w:val="0088391D"/>
    <w:rsid w:val="00884065"/>
    <w:rsid w:val="00884442"/>
    <w:rsid w:val="00884E07"/>
    <w:rsid w:val="00885A99"/>
    <w:rsid w:val="00885B05"/>
    <w:rsid w:val="00885B1B"/>
    <w:rsid w:val="00885E03"/>
    <w:rsid w:val="0088657E"/>
    <w:rsid w:val="00886593"/>
    <w:rsid w:val="0088676D"/>
    <w:rsid w:val="00887446"/>
    <w:rsid w:val="008877D3"/>
    <w:rsid w:val="0089033A"/>
    <w:rsid w:val="00890491"/>
    <w:rsid w:val="00890864"/>
    <w:rsid w:val="00891EC4"/>
    <w:rsid w:val="008920B1"/>
    <w:rsid w:val="00892D7F"/>
    <w:rsid w:val="00893284"/>
    <w:rsid w:val="008939E0"/>
    <w:rsid w:val="008942CA"/>
    <w:rsid w:val="00894585"/>
    <w:rsid w:val="008955C6"/>
    <w:rsid w:val="0089574C"/>
    <w:rsid w:val="008960C6"/>
    <w:rsid w:val="00896420"/>
    <w:rsid w:val="008965DB"/>
    <w:rsid w:val="00896902"/>
    <w:rsid w:val="00897F67"/>
    <w:rsid w:val="008A039C"/>
    <w:rsid w:val="008A0538"/>
    <w:rsid w:val="008A0BB1"/>
    <w:rsid w:val="008A12FE"/>
    <w:rsid w:val="008A1690"/>
    <w:rsid w:val="008A19C7"/>
    <w:rsid w:val="008A1D1E"/>
    <w:rsid w:val="008A1EFD"/>
    <w:rsid w:val="008A207E"/>
    <w:rsid w:val="008A26A9"/>
    <w:rsid w:val="008A28AF"/>
    <w:rsid w:val="008A2C19"/>
    <w:rsid w:val="008A2CC7"/>
    <w:rsid w:val="008A2DFB"/>
    <w:rsid w:val="008A2F99"/>
    <w:rsid w:val="008A31E1"/>
    <w:rsid w:val="008A5F02"/>
    <w:rsid w:val="008A61C3"/>
    <w:rsid w:val="008A6223"/>
    <w:rsid w:val="008A6307"/>
    <w:rsid w:val="008A7A37"/>
    <w:rsid w:val="008A7EBC"/>
    <w:rsid w:val="008B0DB3"/>
    <w:rsid w:val="008B1174"/>
    <w:rsid w:val="008B15DE"/>
    <w:rsid w:val="008B1DB3"/>
    <w:rsid w:val="008B2016"/>
    <w:rsid w:val="008B222B"/>
    <w:rsid w:val="008B2462"/>
    <w:rsid w:val="008B3B4B"/>
    <w:rsid w:val="008B3BF0"/>
    <w:rsid w:val="008B3E9F"/>
    <w:rsid w:val="008B3EEE"/>
    <w:rsid w:val="008B4680"/>
    <w:rsid w:val="008B4CFC"/>
    <w:rsid w:val="008B5509"/>
    <w:rsid w:val="008B5DB9"/>
    <w:rsid w:val="008B6231"/>
    <w:rsid w:val="008B6563"/>
    <w:rsid w:val="008B6909"/>
    <w:rsid w:val="008B6E28"/>
    <w:rsid w:val="008B7C3A"/>
    <w:rsid w:val="008B7EDE"/>
    <w:rsid w:val="008C042D"/>
    <w:rsid w:val="008C0566"/>
    <w:rsid w:val="008C059F"/>
    <w:rsid w:val="008C08FE"/>
    <w:rsid w:val="008C0E93"/>
    <w:rsid w:val="008C106D"/>
    <w:rsid w:val="008C1733"/>
    <w:rsid w:val="008C17BF"/>
    <w:rsid w:val="008C1D9E"/>
    <w:rsid w:val="008C27EA"/>
    <w:rsid w:val="008C2F41"/>
    <w:rsid w:val="008C38FB"/>
    <w:rsid w:val="008C3CED"/>
    <w:rsid w:val="008C40B7"/>
    <w:rsid w:val="008C416D"/>
    <w:rsid w:val="008C48CE"/>
    <w:rsid w:val="008C4C27"/>
    <w:rsid w:val="008C4E3D"/>
    <w:rsid w:val="008C5130"/>
    <w:rsid w:val="008C52FA"/>
    <w:rsid w:val="008C546C"/>
    <w:rsid w:val="008C69D1"/>
    <w:rsid w:val="008C6D60"/>
    <w:rsid w:val="008C700C"/>
    <w:rsid w:val="008C726E"/>
    <w:rsid w:val="008D09EE"/>
    <w:rsid w:val="008D0B28"/>
    <w:rsid w:val="008D10FD"/>
    <w:rsid w:val="008D13FB"/>
    <w:rsid w:val="008D1B39"/>
    <w:rsid w:val="008D1ED1"/>
    <w:rsid w:val="008D2193"/>
    <w:rsid w:val="008D2BB5"/>
    <w:rsid w:val="008D383A"/>
    <w:rsid w:val="008D4491"/>
    <w:rsid w:val="008D59BC"/>
    <w:rsid w:val="008D5C0D"/>
    <w:rsid w:val="008D6475"/>
    <w:rsid w:val="008D681B"/>
    <w:rsid w:val="008D71E6"/>
    <w:rsid w:val="008D731F"/>
    <w:rsid w:val="008D7D60"/>
    <w:rsid w:val="008D7D8E"/>
    <w:rsid w:val="008E0861"/>
    <w:rsid w:val="008E090B"/>
    <w:rsid w:val="008E0CD6"/>
    <w:rsid w:val="008E1148"/>
    <w:rsid w:val="008E1787"/>
    <w:rsid w:val="008E1CB5"/>
    <w:rsid w:val="008E2C42"/>
    <w:rsid w:val="008E2FDE"/>
    <w:rsid w:val="008E39C9"/>
    <w:rsid w:val="008E3C25"/>
    <w:rsid w:val="008E3E3F"/>
    <w:rsid w:val="008E4076"/>
    <w:rsid w:val="008E44FB"/>
    <w:rsid w:val="008E4CC1"/>
    <w:rsid w:val="008E59C6"/>
    <w:rsid w:val="008E59D1"/>
    <w:rsid w:val="008E73E8"/>
    <w:rsid w:val="008F0939"/>
    <w:rsid w:val="008F0D77"/>
    <w:rsid w:val="008F0F3F"/>
    <w:rsid w:val="008F1A1C"/>
    <w:rsid w:val="008F228A"/>
    <w:rsid w:val="008F241C"/>
    <w:rsid w:val="008F3059"/>
    <w:rsid w:val="008F306F"/>
    <w:rsid w:val="008F344E"/>
    <w:rsid w:val="008F42E8"/>
    <w:rsid w:val="008F4332"/>
    <w:rsid w:val="008F491A"/>
    <w:rsid w:val="008F5300"/>
    <w:rsid w:val="008F5818"/>
    <w:rsid w:val="008F69DD"/>
    <w:rsid w:val="008F6A96"/>
    <w:rsid w:val="008F6C49"/>
    <w:rsid w:val="008F7079"/>
    <w:rsid w:val="008F7160"/>
    <w:rsid w:val="008F725A"/>
    <w:rsid w:val="008F72AC"/>
    <w:rsid w:val="008F74D6"/>
    <w:rsid w:val="008F7AEB"/>
    <w:rsid w:val="008F7EC6"/>
    <w:rsid w:val="009004D2"/>
    <w:rsid w:val="00900DF1"/>
    <w:rsid w:val="00901637"/>
    <w:rsid w:val="009016F5"/>
    <w:rsid w:val="00902665"/>
    <w:rsid w:val="00902A22"/>
    <w:rsid w:val="00903496"/>
    <w:rsid w:val="0090370F"/>
    <w:rsid w:val="00903947"/>
    <w:rsid w:val="00903D11"/>
    <w:rsid w:val="00903E00"/>
    <w:rsid w:val="00903EB4"/>
    <w:rsid w:val="009048B8"/>
    <w:rsid w:val="00904F6E"/>
    <w:rsid w:val="00905769"/>
    <w:rsid w:val="009057F8"/>
    <w:rsid w:val="00906218"/>
    <w:rsid w:val="0090649C"/>
    <w:rsid w:val="00906D2C"/>
    <w:rsid w:val="0090756A"/>
    <w:rsid w:val="00907ADC"/>
    <w:rsid w:val="00907CB7"/>
    <w:rsid w:val="009101AC"/>
    <w:rsid w:val="009102AB"/>
    <w:rsid w:val="00910CB6"/>
    <w:rsid w:val="00910F01"/>
    <w:rsid w:val="009137A3"/>
    <w:rsid w:val="00913C26"/>
    <w:rsid w:val="00913F0C"/>
    <w:rsid w:val="009151BB"/>
    <w:rsid w:val="00915795"/>
    <w:rsid w:val="009157AF"/>
    <w:rsid w:val="009158C8"/>
    <w:rsid w:val="00916040"/>
    <w:rsid w:val="00916714"/>
    <w:rsid w:val="009168EA"/>
    <w:rsid w:val="00916B17"/>
    <w:rsid w:val="00917444"/>
    <w:rsid w:val="0091757D"/>
    <w:rsid w:val="00917EA5"/>
    <w:rsid w:val="00920320"/>
    <w:rsid w:val="009203CF"/>
    <w:rsid w:val="00920E54"/>
    <w:rsid w:val="00921204"/>
    <w:rsid w:val="00921465"/>
    <w:rsid w:val="009219DA"/>
    <w:rsid w:val="00921C59"/>
    <w:rsid w:val="00921DCE"/>
    <w:rsid w:val="00922088"/>
    <w:rsid w:val="00922106"/>
    <w:rsid w:val="009221B9"/>
    <w:rsid w:val="00922B3D"/>
    <w:rsid w:val="00922DB0"/>
    <w:rsid w:val="0092328A"/>
    <w:rsid w:val="00923495"/>
    <w:rsid w:val="009234BC"/>
    <w:rsid w:val="009238D2"/>
    <w:rsid w:val="00923D20"/>
    <w:rsid w:val="009241AC"/>
    <w:rsid w:val="009243A8"/>
    <w:rsid w:val="00924DFF"/>
    <w:rsid w:val="00924FEB"/>
    <w:rsid w:val="00925382"/>
    <w:rsid w:val="009258F2"/>
    <w:rsid w:val="009265A9"/>
    <w:rsid w:val="00926DA6"/>
    <w:rsid w:val="00927338"/>
    <w:rsid w:val="00927503"/>
    <w:rsid w:val="00927C78"/>
    <w:rsid w:val="00930078"/>
    <w:rsid w:val="0093081F"/>
    <w:rsid w:val="00930CB8"/>
    <w:rsid w:val="00930E57"/>
    <w:rsid w:val="00931755"/>
    <w:rsid w:val="00931CD2"/>
    <w:rsid w:val="00931ED8"/>
    <w:rsid w:val="0093218A"/>
    <w:rsid w:val="009323F8"/>
    <w:rsid w:val="0093268F"/>
    <w:rsid w:val="009329DA"/>
    <w:rsid w:val="00932B50"/>
    <w:rsid w:val="009332FF"/>
    <w:rsid w:val="0093396A"/>
    <w:rsid w:val="00934494"/>
    <w:rsid w:val="00934591"/>
    <w:rsid w:val="00934764"/>
    <w:rsid w:val="009347CE"/>
    <w:rsid w:val="009349EA"/>
    <w:rsid w:val="00935427"/>
    <w:rsid w:val="009356D7"/>
    <w:rsid w:val="009365C1"/>
    <w:rsid w:val="00936F0C"/>
    <w:rsid w:val="00936F8B"/>
    <w:rsid w:val="00937276"/>
    <w:rsid w:val="00937AEA"/>
    <w:rsid w:val="00937E27"/>
    <w:rsid w:val="0094007C"/>
    <w:rsid w:val="009409A7"/>
    <w:rsid w:val="009417C1"/>
    <w:rsid w:val="00941A1B"/>
    <w:rsid w:val="00941B03"/>
    <w:rsid w:val="009421E6"/>
    <w:rsid w:val="00942BB3"/>
    <w:rsid w:val="00942E8A"/>
    <w:rsid w:val="0094325A"/>
    <w:rsid w:val="0094388C"/>
    <w:rsid w:val="00944118"/>
    <w:rsid w:val="0094483E"/>
    <w:rsid w:val="00944ED2"/>
    <w:rsid w:val="00946C00"/>
    <w:rsid w:val="00947680"/>
    <w:rsid w:val="00947B3B"/>
    <w:rsid w:val="00947CCB"/>
    <w:rsid w:val="00950CDC"/>
    <w:rsid w:val="00950D01"/>
    <w:rsid w:val="0095112B"/>
    <w:rsid w:val="00951FE8"/>
    <w:rsid w:val="0095227C"/>
    <w:rsid w:val="00952CDC"/>
    <w:rsid w:val="009540B4"/>
    <w:rsid w:val="00954A51"/>
    <w:rsid w:val="00954C4F"/>
    <w:rsid w:val="00955F4D"/>
    <w:rsid w:val="009561A9"/>
    <w:rsid w:val="00956620"/>
    <w:rsid w:val="00956FFE"/>
    <w:rsid w:val="0095705E"/>
    <w:rsid w:val="0095724B"/>
    <w:rsid w:val="0095776E"/>
    <w:rsid w:val="009579D7"/>
    <w:rsid w:val="0096046B"/>
    <w:rsid w:val="009615FB"/>
    <w:rsid w:val="009619D3"/>
    <w:rsid w:val="00962425"/>
    <w:rsid w:val="009628A6"/>
    <w:rsid w:val="00962CE8"/>
    <w:rsid w:val="00962FAE"/>
    <w:rsid w:val="00963334"/>
    <w:rsid w:val="0096485A"/>
    <w:rsid w:val="00964E44"/>
    <w:rsid w:val="00964EDC"/>
    <w:rsid w:val="009663B5"/>
    <w:rsid w:val="0096652E"/>
    <w:rsid w:val="009666D6"/>
    <w:rsid w:val="00966FBE"/>
    <w:rsid w:val="00967651"/>
    <w:rsid w:val="009711BE"/>
    <w:rsid w:val="009712F4"/>
    <w:rsid w:val="009714BC"/>
    <w:rsid w:val="0097157E"/>
    <w:rsid w:val="00972669"/>
    <w:rsid w:val="00973077"/>
    <w:rsid w:val="0097311A"/>
    <w:rsid w:val="00973812"/>
    <w:rsid w:val="00973D38"/>
    <w:rsid w:val="00973E04"/>
    <w:rsid w:val="00973E61"/>
    <w:rsid w:val="00974145"/>
    <w:rsid w:val="00974C19"/>
    <w:rsid w:val="00974D6C"/>
    <w:rsid w:val="009752A0"/>
    <w:rsid w:val="00977103"/>
    <w:rsid w:val="00977629"/>
    <w:rsid w:val="0097763E"/>
    <w:rsid w:val="00977818"/>
    <w:rsid w:val="009802A8"/>
    <w:rsid w:val="00980682"/>
    <w:rsid w:val="0098082C"/>
    <w:rsid w:val="00980F0E"/>
    <w:rsid w:val="00981F97"/>
    <w:rsid w:val="00983743"/>
    <w:rsid w:val="00983CC0"/>
    <w:rsid w:val="009843C3"/>
    <w:rsid w:val="00984C2E"/>
    <w:rsid w:val="00984F41"/>
    <w:rsid w:val="00985250"/>
    <w:rsid w:val="00985482"/>
    <w:rsid w:val="00985C4D"/>
    <w:rsid w:val="0098620E"/>
    <w:rsid w:val="00987498"/>
    <w:rsid w:val="00987DF5"/>
    <w:rsid w:val="00990A3C"/>
    <w:rsid w:val="009910B7"/>
    <w:rsid w:val="00991100"/>
    <w:rsid w:val="009912BD"/>
    <w:rsid w:val="00991827"/>
    <w:rsid w:val="00991840"/>
    <w:rsid w:val="00991D16"/>
    <w:rsid w:val="00992BFA"/>
    <w:rsid w:val="00992F66"/>
    <w:rsid w:val="00993685"/>
    <w:rsid w:val="00993D92"/>
    <w:rsid w:val="00993F44"/>
    <w:rsid w:val="00993F85"/>
    <w:rsid w:val="0099407F"/>
    <w:rsid w:val="00994C8B"/>
    <w:rsid w:val="0099528D"/>
    <w:rsid w:val="00996306"/>
    <w:rsid w:val="00996440"/>
    <w:rsid w:val="009964CD"/>
    <w:rsid w:val="009967C6"/>
    <w:rsid w:val="0099682A"/>
    <w:rsid w:val="009969F9"/>
    <w:rsid w:val="00996D83"/>
    <w:rsid w:val="00997ED5"/>
    <w:rsid w:val="009A08CD"/>
    <w:rsid w:val="009A0E2A"/>
    <w:rsid w:val="009A0ED4"/>
    <w:rsid w:val="009A16DB"/>
    <w:rsid w:val="009A16F9"/>
    <w:rsid w:val="009A1786"/>
    <w:rsid w:val="009A2BB2"/>
    <w:rsid w:val="009A2CBF"/>
    <w:rsid w:val="009A2FA1"/>
    <w:rsid w:val="009A3B8F"/>
    <w:rsid w:val="009A3D17"/>
    <w:rsid w:val="009A4EBF"/>
    <w:rsid w:val="009A507E"/>
    <w:rsid w:val="009A65CE"/>
    <w:rsid w:val="009A6E2A"/>
    <w:rsid w:val="009B0359"/>
    <w:rsid w:val="009B09A1"/>
    <w:rsid w:val="009B0E44"/>
    <w:rsid w:val="009B0FE4"/>
    <w:rsid w:val="009B1EB4"/>
    <w:rsid w:val="009B2417"/>
    <w:rsid w:val="009B2676"/>
    <w:rsid w:val="009B2B01"/>
    <w:rsid w:val="009B32F1"/>
    <w:rsid w:val="009B355D"/>
    <w:rsid w:val="009B371B"/>
    <w:rsid w:val="009B4389"/>
    <w:rsid w:val="009B46CB"/>
    <w:rsid w:val="009B4A51"/>
    <w:rsid w:val="009B5036"/>
    <w:rsid w:val="009B5DE8"/>
    <w:rsid w:val="009B6AAC"/>
    <w:rsid w:val="009B6B91"/>
    <w:rsid w:val="009B7140"/>
    <w:rsid w:val="009B7245"/>
    <w:rsid w:val="009C0DDC"/>
    <w:rsid w:val="009C1291"/>
    <w:rsid w:val="009C1789"/>
    <w:rsid w:val="009C21F6"/>
    <w:rsid w:val="009C265C"/>
    <w:rsid w:val="009C283E"/>
    <w:rsid w:val="009C2CCB"/>
    <w:rsid w:val="009C2D31"/>
    <w:rsid w:val="009C31AF"/>
    <w:rsid w:val="009C330F"/>
    <w:rsid w:val="009C3A18"/>
    <w:rsid w:val="009C4792"/>
    <w:rsid w:val="009C54A6"/>
    <w:rsid w:val="009C56A4"/>
    <w:rsid w:val="009C5A5B"/>
    <w:rsid w:val="009C6953"/>
    <w:rsid w:val="009C762E"/>
    <w:rsid w:val="009C7995"/>
    <w:rsid w:val="009C7B20"/>
    <w:rsid w:val="009C7D3E"/>
    <w:rsid w:val="009C7EFE"/>
    <w:rsid w:val="009D05C7"/>
    <w:rsid w:val="009D111B"/>
    <w:rsid w:val="009D1693"/>
    <w:rsid w:val="009D2314"/>
    <w:rsid w:val="009D2D49"/>
    <w:rsid w:val="009D3512"/>
    <w:rsid w:val="009D37B3"/>
    <w:rsid w:val="009D3D5D"/>
    <w:rsid w:val="009D4CC2"/>
    <w:rsid w:val="009D4DA3"/>
    <w:rsid w:val="009D50E2"/>
    <w:rsid w:val="009D550D"/>
    <w:rsid w:val="009D5738"/>
    <w:rsid w:val="009D6379"/>
    <w:rsid w:val="009D6BCB"/>
    <w:rsid w:val="009D6DDD"/>
    <w:rsid w:val="009D71FF"/>
    <w:rsid w:val="009D7480"/>
    <w:rsid w:val="009D75B9"/>
    <w:rsid w:val="009D7897"/>
    <w:rsid w:val="009E0179"/>
    <w:rsid w:val="009E01AD"/>
    <w:rsid w:val="009E01F4"/>
    <w:rsid w:val="009E0A7A"/>
    <w:rsid w:val="009E1349"/>
    <w:rsid w:val="009E1501"/>
    <w:rsid w:val="009E1559"/>
    <w:rsid w:val="009E254D"/>
    <w:rsid w:val="009E2672"/>
    <w:rsid w:val="009E2B8D"/>
    <w:rsid w:val="009E2C05"/>
    <w:rsid w:val="009E36C0"/>
    <w:rsid w:val="009E3D22"/>
    <w:rsid w:val="009E3F1C"/>
    <w:rsid w:val="009E4ABA"/>
    <w:rsid w:val="009E5701"/>
    <w:rsid w:val="009E5E7F"/>
    <w:rsid w:val="009E6273"/>
    <w:rsid w:val="009E6391"/>
    <w:rsid w:val="009E64B7"/>
    <w:rsid w:val="009E658E"/>
    <w:rsid w:val="009E6841"/>
    <w:rsid w:val="009E6B17"/>
    <w:rsid w:val="009E6EBC"/>
    <w:rsid w:val="009F0570"/>
    <w:rsid w:val="009F0AAB"/>
    <w:rsid w:val="009F0ADA"/>
    <w:rsid w:val="009F0EF9"/>
    <w:rsid w:val="009F11A5"/>
    <w:rsid w:val="009F196A"/>
    <w:rsid w:val="009F24B8"/>
    <w:rsid w:val="009F26AB"/>
    <w:rsid w:val="009F29BE"/>
    <w:rsid w:val="009F2E16"/>
    <w:rsid w:val="009F2E81"/>
    <w:rsid w:val="009F3444"/>
    <w:rsid w:val="009F355D"/>
    <w:rsid w:val="009F35A6"/>
    <w:rsid w:val="009F3636"/>
    <w:rsid w:val="009F3671"/>
    <w:rsid w:val="009F3B96"/>
    <w:rsid w:val="009F4821"/>
    <w:rsid w:val="009F4B3C"/>
    <w:rsid w:val="009F4EF4"/>
    <w:rsid w:val="009F5032"/>
    <w:rsid w:val="009F5A17"/>
    <w:rsid w:val="009F5C10"/>
    <w:rsid w:val="009F5EDE"/>
    <w:rsid w:val="009F6120"/>
    <w:rsid w:val="009F64D1"/>
    <w:rsid w:val="009F7B49"/>
    <w:rsid w:val="009F7E3E"/>
    <w:rsid w:val="00A01129"/>
    <w:rsid w:val="00A01359"/>
    <w:rsid w:val="00A01572"/>
    <w:rsid w:val="00A02090"/>
    <w:rsid w:val="00A02647"/>
    <w:rsid w:val="00A02730"/>
    <w:rsid w:val="00A02CE6"/>
    <w:rsid w:val="00A02E5A"/>
    <w:rsid w:val="00A03F84"/>
    <w:rsid w:val="00A04836"/>
    <w:rsid w:val="00A04E2E"/>
    <w:rsid w:val="00A0500B"/>
    <w:rsid w:val="00A058E2"/>
    <w:rsid w:val="00A05DD0"/>
    <w:rsid w:val="00A06316"/>
    <w:rsid w:val="00A0692C"/>
    <w:rsid w:val="00A06F00"/>
    <w:rsid w:val="00A0730A"/>
    <w:rsid w:val="00A0781B"/>
    <w:rsid w:val="00A101A6"/>
    <w:rsid w:val="00A10818"/>
    <w:rsid w:val="00A11390"/>
    <w:rsid w:val="00A11902"/>
    <w:rsid w:val="00A11B82"/>
    <w:rsid w:val="00A12BB9"/>
    <w:rsid w:val="00A12BF9"/>
    <w:rsid w:val="00A13158"/>
    <w:rsid w:val="00A1334F"/>
    <w:rsid w:val="00A138F5"/>
    <w:rsid w:val="00A13D77"/>
    <w:rsid w:val="00A1429E"/>
    <w:rsid w:val="00A143DD"/>
    <w:rsid w:val="00A1440A"/>
    <w:rsid w:val="00A147E8"/>
    <w:rsid w:val="00A1480F"/>
    <w:rsid w:val="00A14C66"/>
    <w:rsid w:val="00A150D5"/>
    <w:rsid w:val="00A15AFD"/>
    <w:rsid w:val="00A15D6A"/>
    <w:rsid w:val="00A164ED"/>
    <w:rsid w:val="00A16BC0"/>
    <w:rsid w:val="00A16D38"/>
    <w:rsid w:val="00A16E95"/>
    <w:rsid w:val="00A17316"/>
    <w:rsid w:val="00A177CC"/>
    <w:rsid w:val="00A17832"/>
    <w:rsid w:val="00A17CB4"/>
    <w:rsid w:val="00A202F0"/>
    <w:rsid w:val="00A20386"/>
    <w:rsid w:val="00A215A8"/>
    <w:rsid w:val="00A21E1C"/>
    <w:rsid w:val="00A21E38"/>
    <w:rsid w:val="00A22A0F"/>
    <w:rsid w:val="00A23094"/>
    <w:rsid w:val="00A2318B"/>
    <w:rsid w:val="00A2420F"/>
    <w:rsid w:val="00A2433F"/>
    <w:rsid w:val="00A24F25"/>
    <w:rsid w:val="00A255F7"/>
    <w:rsid w:val="00A26047"/>
    <w:rsid w:val="00A26086"/>
    <w:rsid w:val="00A26EF5"/>
    <w:rsid w:val="00A26F2D"/>
    <w:rsid w:val="00A27D18"/>
    <w:rsid w:val="00A27E69"/>
    <w:rsid w:val="00A303BF"/>
    <w:rsid w:val="00A308D3"/>
    <w:rsid w:val="00A309D8"/>
    <w:rsid w:val="00A30E7C"/>
    <w:rsid w:val="00A3141D"/>
    <w:rsid w:val="00A3177D"/>
    <w:rsid w:val="00A31C01"/>
    <w:rsid w:val="00A31F8B"/>
    <w:rsid w:val="00A3240E"/>
    <w:rsid w:val="00A3289C"/>
    <w:rsid w:val="00A32A35"/>
    <w:rsid w:val="00A32E31"/>
    <w:rsid w:val="00A337DB"/>
    <w:rsid w:val="00A33995"/>
    <w:rsid w:val="00A339DE"/>
    <w:rsid w:val="00A3407F"/>
    <w:rsid w:val="00A349F4"/>
    <w:rsid w:val="00A34B91"/>
    <w:rsid w:val="00A352C4"/>
    <w:rsid w:val="00A356C7"/>
    <w:rsid w:val="00A357F3"/>
    <w:rsid w:val="00A37CFC"/>
    <w:rsid w:val="00A402F4"/>
    <w:rsid w:val="00A404A0"/>
    <w:rsid w:val="00A412B7"/>
    <w:rsid w:val="00A412FC"/>
    <w:rsid w:val="00A418C7"/>
    <w:rsid w:val="00A419C7"/>
    <w:rsid w:val="00A41E65"/>
    <w:rsid w:val="00A41EDC"/>
    <w:rsid w:val="00A42660"/>
    <w:rsid w:val="00A4274D"/>
    <w:rsid w:val="00A42CCF"/>
    <w:rsid w:val="00A43772"/>
    <w:rsid w:val="00A43C4D"/>
    <w:rsid w:val="00A44186"/>
    <w:rsid w:val="00A44BFE"/>
    <w:rsid w:val="00A44E14"/>
    <w:rsid w:val="00A45B89"/>
    <w:rsid w:val="00A45BC9"/>
    <w:rsid w:val="00A45C76"/>
    <w:rsid w:val="00A46CD5"/>
    <w:rsid w:val="00A46EE2"/>
    <w:rsid w:val="00A47557"/>
    <w:rsid w:val="00A47769"/>
    <w:rsid w:val="00A501B6"/>
    <w:rsid w:val="00A507D4"/>
    <w:rsid w:val="00A5094A"/>
    <w:rsid w:val="00A509D4"/>
    <w:rsid w:val="00A5164D"/>
    <w:rsid w:val="00A51932"/>
    <w:rsid w:val="00A52558"/>
    <w:rsid w:val="00A526E7"/>
    <w:rsid w:val="00A527DD"/>
    <w:rsid w:val="00A5307E"/>
    <w:rsid w:val="00A533D5"/>
    <w:rsid w:val="00A537C3"/>
    <w:rsid w:val="00A540BE"/>
    <w:rsid w:val="00A54C7D"/>
    <w:rsid w:val="00A54F03"/>
    <w:rsid w:val="00A5546A"/>
    <w:rsid w:val="00A558B8"/>
    <w:rsid w:val="00A55927"/>
    <w:rsid w:val="00A55AAB"/>
    <w:rsid w:val="00A55B18"/>
    <w:rsid w:val="00A55CDE"/>
    <w:rsid w:val="00A55E60"/>
    <w:rsid w:val="00A55FC0"/>
    <w:rsid w:val="00A56431"/>
    <w:rsid w:val="00A575D3"/>
    <w:rsid w:val="00A57BE3"/>
    <w:rsid w:val="00A57F6A"/>
    <w:rsid w:val="00A60C4C"/>
    <w:rsid w:val="00A6104D"/>
    <w:rsid w:val="00A6132F"/>
    <w:rsid w:val="00A61812"/>
    <w:rsid w:val="00A61B36"/>
    <w:rsid w:val="00A61BB1"/>
    <w:rsid w:val="00A639BD"/>
    <w:rsid w:val="00A63F75"/>
    <w:rsid w:val="00A645B8"/>
    <w:rsid w:val="00A64D18"/>
    <w:rsid w:val="00A64F24"/>
    <w:rsid w:val="00A652B5"/>
    <w:rsid w:val="00A65E0F"/>
    <w:rsid w:val="00A664DA"/>
    <w:rsid w:val="00A66A4F"/>
    <w:rsid w:val="00A66F55"/>
    <w:rsid w:val="00A67097"/>
    <w:rsid w:val="00A675A0"/>
    <w:rsid w:val="00A675C4"/>
    <w:rsid w:val="00A67830"/>
    <w:rsid w:val="00A70431"/>
    <w:rsid w:val="00A706C0"/>
    <w:rsid w:val="00A70C78"/>
    <w:rsid w:val="00A7117C"/>
    <w:rsid w:val="00A712DC"/>
    <w:rsid w:val="00A7148A"/>
    <w:rsid w:val="00A71556"/>
    <w:rsid w:val="00A71D85"/>
    <w:rsid w:val="00A72087"/>
    <w:rsid w:val="00A72115"/>
    <w:rsid w:val="00A72454"/>
    <w:rsid w:val="00A72EF4"/>
    <w:rsid w:val="00A73549"/>
    <w:rsid w:val="00A73730"/>
    <w:rsid w:val="00A73A9B"/>
    <w:rsid w:val="00A75362"/>
    <w:rsid w:val="00A75C49"/>
    <w:rsid w:val="00A75EF9"/>
    <w:rsid w:val="00A7671F"/>
    <w:rsid w:val="00A769B7"/>
    <w:rsid w:val="00A76A86"/>
    <w:rsid w:val="00A773DA"/>
    <w:rsid w:val="00A774DE"/>
    <w:rsid w:val="00A805A0"/>
    <w:rsid w:val="00A8113C"/>
    <w:rsid w:val="00A81B1E"/>
    <w:rsid w:val="00A81D68"/>
    <w:rsid w:val="00A81ED5"/>
    <w:rsid w:val="00A82066"/>
    <w:rsid w:val="00A82BF4"/>
    <w:rsid w:val="00A836C8"/>
    <w:rsid w:val="00A8488D"/>
    <w:rsid w:val="00A84BC8"/>
    <w:rsid w:val="00A852DE"/>
    <w:rsid w:val="00A8533C"/>
    <w:rsid w:val="00A85556"/>
    <w:rsid w:val="00A85AF9"/>
    <w:rsid w:val="00A86337"/>
    <w:rsid w:val="00A87FEC"/>
    <w:rsid w:val="00A9014D"/>
    <w:rsid w:val="00A901B0"/>
    <w:rsid w:val="00A90A54"/>
    <w:rsid w:val="00A9171F"/>
    <w:rsid w:val="00A9259F"/>
    <w:rsid w:val="00A925A4"/>
    <w:rsid w:val="00A925C1"/>
    <w:rsid w:val="00A92623"/>
    <w:rsid w:val="00A92C22"/>
    <w:rsid w:val="00A93582"/>
    <w:rsid w:val="00A94172"/>
    <w:rsid w:val="00A947C6"/>
    <w:rsid w:val="00A94CBD"/>
    <w:rsid w:val="00A952D1"/>
    <w:rsid w:val="00A95342"/>
    <w:rsid w:val="00A96317"/>
    <w:rsid w:val="00A96530"/>
    <w:rsid w:val="00A9691C"/>
    <w:rsid w:val="00A96D49"/>
    <w:rsid w:val="00AA0CCC"/>
    <w:rsid w:val="00AA12B7"/>
    <w:rsid w:val="00AA1318"/>
    <w:rsid w:val="00AA1CBA"/>
    <w:rsid w:val="00AA1CBB"/>
    <w:rsid w:val="00AA240D"/>
    <w:rsid w:val="00AA2546"/>
    <w:rsid w:val="00AA2C8C"/>
    <w:rsid w:val="00AA2D6F"/>
    <w:rsid w:val="00AA3DF5"/>
    <w:rsid w:val="00AA412E"/>
    <w:rsid w:val="00AA4180"/>
    <w:rsid w:val="00AA4AC7"/>
    <w:rsid w:val="00AA4B9E"/>
    <w:rsid w:val="00AA5247"/>
    <w:rsid w:val="00AA5929"/>
    <w:rsid w:val="00AA5967"/>
    <w:rsid w:val="00AA5D4D"/>
    <w:rsid w:val="00AA6335"/>
    <w:rsid w:val="00AA66A4"/>
    <w:rsid w:val="00AA6779"/>
    <w:rsid w:val="00AA6B15"/>
    <w:rsid w:val="00AA780E"/>
    <w:rsid w:val="00AB1002"/>
    <w:rsid w:val="00AB1637"/>
    <w:rsid w:val="00AB1EA9"/>
    <w:rsid w:val="00AB45C3"/>
    <w:rsid w:val="00AB58F8"/>
    <w:rsid w:val="00AB5C0E"/>
    <w:rsid w:val="00AB5DDA"/>
    <w:rsid w:val="00AB5FB2"/>
    <w:rsid w:val="00AB7D2E"/>
    <w:rsid w:val="00AC0173"/>
    <w:rsid w:val="00AC0436"/>
    <w:rsid w:val="00AC061B"/>
    <w:rsid w:val="00AC088F"/>
    <w:rsid w:val="00AC09F7"/>
    <w:rsid w:val="00AC0DDE"/>
    <w:rsid w:val="00AC1138"/>
    <w:rsid w:val="00AC13BC"/>
    <w:rsid w:val="00AC15AF"/>
    <w:rsid w:val="00AC1C69"/>
    <w:rsid w:val="00AC2314"/>
    <w:rsid w:val="00AC2483"/>
    <w:rsid w:val="00AC2C40"/>
    <w:rsid w:val="00AC2F12"/>
    <w:rsid w:val="00AC37E9"/>
    <w:rsid w:val="00AC3CA3"/>
    <w:rsid w:val="00AC48B3"/>
    <w:rsid w:val="00AC49E7"/>
    <w:rsid w:val="00AC4AAC"/>
    <w:rsid w:val="00AC5389"/>
    <w:rsid w:val="00AC5485"/>
    <w:rsid w:val="00AC5650"/>
    <w:rsid w:val="00AC5925"/>
    <w:rsid w:val="00AC6276"/>
    <w:rsid w:val="00AC676D"/>
    <w:rsid w:val="00AC6B09"/>
    <w:rsid w:val="00AC6E3A"/>
    <w:rsid w:val="00AC6ED3"/>
    <w:rsid w:val="00AD0F83"/>
    <w:rsid w:val="00AD2117"/>
    <w:rsid w:val="00AD2362"/>
    <w:rsid w:val="00AD3797"/>
    <w:rsid w:val="00AD38CF"/>
    <w:rsid w:val="00AD3952"/>
    <w:rsid w:val="00AD3BC1"/>
    <w:rsid w:val="00AD4854"/>
    <w:rsid w:val="00AD4D3E"/>
    <w:rsid w:val="00AD5EBF"/>
    <w:rsid w:val="00AD5FFF"/>
    <w:rsid w:val="00AD64BF"/>
    <w:rsid w:val="00AD6D12"/>
    <w:rsid w:val="00AD6E2D"/>
    <w:rsid w:val="00AD70BD"/>
    <w:rsid w:val="00AE0CE4"/>
    <w:rsid w:val="00AE1D9F"/>
    <w:rsid w:val="00AE1E93"/>
    <w:rsid w:val="00AE21CD"/>
    <w:rsid w:val="00AE3217"/>
    <w:rsid w:val="00AE32E5"/>
    <w:rsid w:val="00AE3DAF"/>
    <w:rsid w:val="00AE5012"/>
    <w:rsid w:val="00AE53C6"/>
    <w:rsid w:val="00AE58A8"/>
    <w:rsid w:val="00AE5CB8"/>
    <w:rsid w:val="00AE5FEB"/>
    <w:rsid w:val="00AE6AB3"/>
    <w:rsid w:val="00AE751D"/>
    <w:rsid w:val="00AE7644"/>
    <w:rsid w:val="00AE7BB7"/>
    <w:rsid w:val="00AF01D0"/>
    <w:rsid w:val="00AF0663"/>
    <w:rsid w:val="00AF09C8"/>
    <w:rsid w:val="00AF0CAC"/>
    <w:rsid w:val="00AF0ECF"/>
    <w:rsid w:val="00AF1A97"/>
    <w:rsid w:val="00AF2087"/>
    <w:rsid w:val="00AF2233"/>
    <w:rsid w:val="00AF3129"/>
    <w:rsid w:val="00AF375C"/>
    <w:rsid w:val="00AF3C60"/>
    <w:rsid w:val="00AF3F7E"/>
    <w:rsid w:val="00AF414E"/>
    <w:rsid w:val="00AF4506"/>
    <w:rsid w:val="00AF45FC"/>
    <w:rsid w:val="00AF469A"/>
    <w:rsid w:val="00AF5A14"/>
    <w:rsid w:val="00AF5A7B"/>
    <w:rsid w:val="00AF789B"/>
    <w:rsid w:val="00AF7DB3"/>
    <w:rsid w:val="00B012D4"/>
    <w:rsid w:val="00B017B8"/>
    <w:rsid w:val="00B018CF"/>
    <w:rsid w:val="00B01DA9"/>
    <w:rsid w:val="00B0221D"/>
    <w:rsid w:val="00B02687"/>
    <w:rsid w:val="00B02A35"/>
    <w:rsid w:val="00B03043"/>
    <w:rsid w:val="00B0326A"/>
    <w:rsid w:val="00B03551"/>
    <w:rsid w:val="00B03DF1"/>
    <w:rsid w:val="00B0432B"/>
    <w:rsid w:val="00B0491C"/>
    <w:rsid w:val="00B04AC9"/>
    <w:rsid w:val="00B050A0"/>
    <w:rsid w:val="00B05705"/>
    <w:rsid w:val="00B07779"/>
    <w:rsid w:val="00B07989"/>
    <w:rsid w:val="00B07A1B"/>
    <w:rsid w:val="00B102C5"/>
    <w:rsid w:val="00B10A86"/>
    <w:rsid w:val="00B110C6"/>
    <w:rsid w:val="00B11639"/>
    <w:rsid w:val="00B11D03"/>
    <w:rsid w:val="00B123BB"/>
    <w:rsid w:val="00B13DB8"/>
    <w:rsid w:val="00B13F9B"/>
    <w:rsid w:val="00B14321"/>
    <w:rsid w:val="00B14A2A"/>
    <w:rsid w:val="00B14EE8"/>
    <w:rsid w:val="00B15719"/>
    <w:rsid w:val="00B15BE1"/>
    <w:rsid w:val="00B1644D"/>
    <w:rsid w:val="00B16AD1"/>
    <w:rsid w:val="00B17257"/>
    <w:rsid w:val="00B1731E"/>
    <w:rsid w:val="00B174B1"/>
    <w:rsid w:val="00B20E26"/>
    <w:rsid w:val="00B2138B"/>
    <w:rsid w:val="00B222F9"/>
    <w:rsid w:val="00B225DE"/>
    <w:rsid w:val="00B22715"/>
    <w:rsid w:val="00B2296D"/>
    <w:rsid w:val="00B22D6C"/>
    <w:rsid w:val="00B22F2D"/>
    <w:rsid w:val="00B2312E"/>
    <w:rsid w:val="00B23200"/>
    <w:rsid w:val="00B234C6"/>
    <w:rsid w:val="00B23526"/>
    <w:rsid w:val="00B23C38"/>
    <w:rsid w:val="00B23E56"/>
    <w:rsid w:val="00B24755"/>
    <w:rsid w:val="00B2482D"/>
    <w:rsid w:val="00B25481"/>
    <w:rsid w:val="00B25729"/>
    <w:rsid w:val="00B25F94"/>
    <w:rsid w:val="00B26163"/>
    <w:rsid w:val="00B27966"/>
    <w:rsid w:val="00B30852"/>
    <w:rsid w:val="00B30875"/>
    <w:rsid w:val="00B30C2D"/>
    <w:rsid w:val="00B31547"/>
    <w:rsid w:val="00B31736"/>
    <w:rsid w:val="00B319F0"/>
    <w:rsid w:val="00B322E8"/>
    <w:rsid w:val="00B32685"/>
    <w:rsid w:val="00B32995"/>
    <w:rsid w:val="00B33314"/>
    <w:rsid w:val="00B3382D"/>
    <w:rsid w:val="00B339B0"/>
    <w:rsid w:val="00B33DE2"/>
    <w:rsid w:val="00B33E45"/>
    <w:rsid w:val="00B347BD"/>
    <w:rsid w:val="00B34B35"/>
    <w:rsid w:val="00B35CBE"/>
    <w:rsid w:val="00B35DB3"/>
    <w:rsid w:val="00B3605A"/>
    <w:rsid w:val="00B360C9"/>
    <w:rsid w:val="00B36388"/>
    <w:rsid w:val="00B3653A"/>
    <w:rsid w:val="00B36DD5"/>
    <w:rsid w:val="00B37BE6"/>
    <w:rsid w:val="00B37FB5"/>
    <w:rsid w:val="00B40525"/>
    <w:rsid w:val="00B40CF7"/>
    <w:rsid w:val="00B4107E"/>
    <w:rsid w:val="00B41532"/>
    <w:rsid w:val="00B415E7"/>
    <w:rsid w:val="00B4193F"/>
    <w:rsid w:val="00B42341"/>
    <w:rsid w:val="00B42456"/>
    <w:rsid w:val="00B42527"/>
    <w:rsid w:val="00B426F1"/>
    <w:rsid w:val="00B42942"/>
    <w:rsid w:val="00B42AF6"/>
    <w:rsid w:val="00B42F7A"/>
    <w:rsid w:val="00B43AB9"/>
    <w:rsid w:val="00B440D2"/>
    <w:rsid w:val="00B44BD5"/>
    <w:rsid w:val="00B44D77"/>
    <w:rsid w:val="00B45C23"/>
    <w:rsid w:val="00B45C3B"/>
    <w:rsid w:val="00B46024"/>
    <w:rsid w:val="00B46E89"/>
    <w:rsid w:val="00B47F17"/>
    <w:rsid w:val="00B50628"/>
    <w:rsid w:val="00B50B11"/>
    <w:rsid w:val="00B51107"/>
    <w:rsid w:val="00B511B6"/>
    <w:rsid w:val="00B51277"/>
    <w:rsid w:val="00B5167F"/>
    <w:rsid w:val="00B5313F"/>
    <w:rsid w:val="00B53220"/>
    <w:rsid w:val="00B53A01"/>
    <w:rsid w:val="00B53BB6"/>
    <w:rsid w:val="00B54E1E"/>
    <w:rsid w:val="00B55442"/>
    <w:rsid w:val="00B55DD5"/>
    <w:rsid w:val="00B56591"/>
    <w:rsid w:val="00B57494"/>
    <w:rsid w:val="00B57D74"/>
    <w:rsid w:val="00B57F55"/>
    <w:rsid w:val="00B60AC4"/>
    <w:rsid w:val="00B60B69"/>
    <w:rsid w:val="00B613F2"/>
    <w:rsid w:val="00B61A25"/>
    <w:rsid w:val="00B61C77"/>
    <w:rsid w:val="00B61EF8"/>
    <w:rsid w:val="00B626F9"/>
    <w:rsid w:val="00B62960"/>
    <w:rsid w:val="00B63779"/>
    <w:rsid w:val="00B63A90"/>
    <w:rsid w:val="00B63D5E"/>
    <w:rsid w:val="00B645EE"/>
    <w:rsid w:val="00B6468A"/>
    <w:rsid w:val="00B6510F"/>
    <w:rsid w:val="00B65F01"/>
    <w:rsid w:val="00B66102"/>
    <w:rsid w:val="00B6639E"/>
    <w:rsid w:val="00B66CD4"/>
    <w:rsid w:val="00B66F5F"/>
    <w:rsid w:val="00B674CF"/>
    <w:rsid w:val="00B677D4"/>
    <w:rsid w:val="00B70B25"/>
    <w:rsid w:val="00B7130A"/>
    <w:rsid w:val="00B714DF"/>
    <w:rsid w:val="00B71870"/>
    <w:rsid w:val="00B71E24"/>
    <w:rsid w:val="00B727AA"/>
    <w:rsid w:val="00B729E3"/>
    <w:rsid w:val="00B729FC"/>
    <w:rsid w:val="00B734AD"/>
    <w:rsid w:val="00B74367"/>
    <w:rsid w:val="00B7446A"/>
    <w:rsid w:val="00B745B2"/>
    <w:rsid w:val="00B74C25"/>
    <w:rsid w:val="00B750EC"/>
    <w:rsid w:val="00B75282"/>
    <w:rsid w:val="00B7561D"/>
    <w:rsid w:val="00B76210"/>
    <w:rsid w:val="00B7644B"/>
    <w:rsid w:val="00B76601"/>
    <w:rsid w:val="00B76781"/>
    <w:rsid w:val="00B768E1"/>
    <w:rsid w:val="00B77889"/>
    <w:rsid w:val="00B77C66"/>
    <w:rsid w:val="00B8110E"/>
    <w:rsid w:val="00B81A3B"/>
    <w:rsid w:val="00B81BFB"/>
    <w:rsid w:val="00B82542"/>
    <w:rsid w:val="00B825A9"/>
    <w:rsid w:val="00B8271E"/>
    <w:rsid w:val="00B8333A"/>
    <w:rsid w:val="00B834E3"/>
    <w:rsid w:val="00B84CE0"/>
    <w:rsid w:val="00B8539D"/>
    <w:rsid w:val="00B85868"/>
    <w:rsid w:val="00B8658D"/>
    <w:rsid w:val="00B90064"/>
    <w:rsid w:val="00B900AE"/>
    <w:rsid w:val="00B9056F"/>
    <w:rsid w:val="00B90D34"/>
    <w:rsid w:val="00B90FAC"/>
    <w:rsid w:val="00B915E5"/>
    <w:rsid w:val="00B915EC"/>
    <w:rsid w:val="00B918AC"/>
    <w:rsid w:val="00B9195F"/>
    <w:rsid w:val="00B91A26"/>
    <w:rsid w:val="00B91DBB"/>
    <w:rsid w:val="00B92085"/>
    <w:rsid w:val="00B922A8"/>
    <w:rsid w:val="00B927E6"/>
    <w:rsid w:val="00B92832"/>
    <w:rsid w:val="00B92D95"/>
    <w:rsid w:val="00B932C5"/>
    <w:rsid w:val="00B933A5"/>
    <w:rsid w:val="00B94097"/>
    <w:rsid w:val="00B9499F"/>
    <w:rsid w:val="00B949D8"/>
    <w:rsid w:val="00B94F01"/>
    <w:rsid w:val="00B94F7C"/>
    <w:rsid w:val="00B9523E"/>
    <w:rsid w:val="00B95D94"/>
    <w:rsid w:val="00B95DBD"/>
    <w:rsid w:val="00B95F47"/>
    <w:rsid w:val="00B96641"/>
    <w:rsid w:val="00B96818"/>
    <w:rsid w:val="00B96873"/>
    <w:rsid w:val="00B96AC8"/>
    <w:rsid w:val="00B9719D"/>
    <w:rsid w:val="00B97B77"/>
    <w:rsid w:val="00B97F90"/>
    <w:rsid w:val="00BA00FA"/>
    <w:rsid w:val="00BA0543"/>
    <w:rsid w:val="00BA05C1"/>
    <w:rsid w:val="00BA0693"/>
    <w:rsid w:val="00BA0CEF"/>
    <w:rsid w:val="00BA1370"/>
    <w:rsid w:val="00BA1527"/>
    <w:rsid w:val="00BA1660"/>
    <w:rsid w:val="00BA1EE2"/>
    <w:rsid w:val="00BA22E5"/>
    <w:rsid w:val="00BA25D3"/>
    <w:rsid w:val="00BA2DB4"/>
    <w:rsid w:val="00BA32E2"/>
    <w:rsid w:val="00BA46BB"/>
    <w:rsid w:val="00BA4AF8"/>
    <w:rsid w:val="00BA4DBB"/>
    <w:rsid w:val="00BA5936"/>
    <w:rsid w:val="00BA5A4D"/>
    <w:rsid w:val="00BA6963"/>
    <w:rsid w:val="00BA6BE5"/>
    <w:rsid w:val="00BA72B0"/>
    <w:rsid w:val="00BA7CD0"/>
    <w:rsid w:val="00BB0718"/>
    <w:rsid w:val="00BB101B"/>
    <w:rsid w:val="00BB1B1E"/>
    <w:rsid w:val="00BB1B29"/>
    <w:rsid w:val="00BB225D"/>
    <w:rsid w:val="00BB2869"/>
    <w:rsid w:val="00BB3633"/>
    <w:rsid w:val="00BB3695"/>
    <w:rsid w:val="00BB3D64"/>
    <w:rsid w:val="00BB410B"/>
    <w:rsid w:val="00BB43B5"/>
    <w:rsid w:val="00BB4409"/>
    <w:rsid w:val="00BB4CB0"/>
    <w:rsid w:val="00BB595D"/>
    <w:rsid w:val="00BB597E"/>
    <w:rsid w:val="00BB5A29"/>
    <w:rsid w:val="00BB5E15"/>
    <w:rsid w:val="00BB630A"/>
    <w:rsid w:val="00BB657D"/>
    <w:rsid w:val="00BB7D39"/>
    <w:rsid w:val="00BC1645"/>
    <w:rsid w:val="00BC18ED"/>
    <w:rsid w:val="00BC222B"/>
    <w:rsid w:val="00BC240C"/>
    <w:rsid w:val="00BC2842"/>
    <w:rsid w:val="00BC2C21"/>
    <w:rsid w:val="00BC3053"/>
    <w:rsid w:val="00BC3153"/>
    <w:rsid w:val="00BC3706"/>
    <w:rsid w:val="00BC39E2"/>
    <w:rsid w:val="00BC3F39"/>
    <w:rsid w:val="00BC4549"/>
    <w:rsid w:val="00BC56D9"/>
    <w:rsid w:val="00BC5934"/>
    <w:rsid w:val="00BC629D"/>
    <w:rsid w:val="00BC6526"/>
    <w:rsid w:val="00BC6C78"/>
    <w:rsid w:val="00BC6D2B"/>
    <w:rsid w:val="00BC6EC2"/>
    <w:rsid w:val="00BC7983"/>
    <w:rsid w:val="00BC7AAE"/>
    <w:rsid w:val="00BD016E"/>
    <w:rsid w:val="00BD032B"/>
    <w:rsid w:val="00BD0368"/>
    <w:rsid w:val="00BD0EF2"/>
    <w:rsid w:val="00BD1E66"/>
    <w:rsid w:val="00BD2462"/>
    <w:rsid w:val="00BD2503"/>
    <w:rsid w:val="00BD3991"/>
    <w:rsid w:val="00BD3F4A"/>
    <w:rsid w:val="00BD3F6F"/>
    <w:rsid w:val="00BD468E"/>
    <w:rsid w:val="00BD4A50"/>
    <w:rsid w:val="00BD5BA8"/>
    <w:rsid w:val="00BD7258"/>
    <w:rsid w:val="00BD745B"/>
    <w:rsid w:val="00BD76CB"/>
    <w:rsid w:val="00BD7AFC"/>
    <w:rsid w:val="00BE0909"/>
    <w:rsid w:val="00BE0D39"/>
    <w:rsid w:val="00BE11A6"/>
    <w:rsid w:val="00BE1494"/>
    <w:rsid w:val="00BE163E"/>
    <w:rsid w:val="00BE1C18"/>
    <w:rsid w:val="00BE1D03"/>
    <w:rsid w:val="00BE1EA7"/>
    <w:rsid w:val="00BE23F5"/>
    <w:rsid w:val="00BE25D0"/>
    <w:rsid w:val="00BE310B"/>
    <w:rsid w:val="00BE3229"/>
    <w:rsid w:val="00BE3FA6"/>
    <w:rsid w:val="00BE3FD5"/>
    <w:rsid w:val="00BE49B5"/>
    <w:rsid w:val="00BE4B57"/>
    <w:rsid w:val="00BE4BB6"/>
    <w:rsid w:val="00BE4E3E"/>
    <w:rsid w:val="00BE573B"/>
    <w:rsid w:val="00BE6979"/>
    <w:rsid w:val="00BE78DE"/>
    <w:rsid w:val="00BE7F34"/>
    <w:rsid w:val="00BF0174"/>
    <w:rsid w:val="00BF01B8"/>
    <w:rsid w:val="00BF064B"/>
    <w:rsid w:val="00BF0935"/>
    <w:rsid w:val="00BF0AD4"/>
    <w:rsid w:val="00BF1988"/>
    <w:rsid w:val="00BF1CCA"/>
    <w:rsid w:val="00BF207C"/>
    <w:rsid w:val="00BF3773"/>
    <w:rsid w:val="00BF3CB3"/>
    <w:rsid w:val="00BF44A8"/>
    <w:rsid w:val="00BF455F"/>
    <w:rsid w:val="00BF4D54"/>
    <w:rsid w:val="00BF4E92"/>
    <w:rsid w:val="00BF536A"/>
    <w:rsid w:val="00BF62C9"/>
    <w:rsid w:val="00BF642F"/>
    <w:rsid w:val="00BF6849"/>
    <w:rsid w:val="00BF688A"/>
    <w:rsid w:val="00BF69DD"/>
    <w:rsid w:val="00BF6E05"/>
    <w:rsid w:val="00BF79F4"/>
    <w:rsid w:val="00BF7A5D"/>
    <w:rsid w:val="00BF7C61"/>
    <w:rsid w:val="00C00AE2"/>
    <w:rsid w:val="00C00BBF"/>
    <w:rsid w:val="00C00D27"/>
    <w:rsid w:val="00C01AB3"/>
    <w:rsid w:val="00C02628"/>
    <w:rsid w:val="00C02BE1"/>
    <w:rsid w:val="00C03D0A"/>
    <w:rsid w:val="00C05598"/>
    <w:rsid w:val="00C05CC1"/>
    <w:rsid w:val="00C065EF"/>
    <w:rsid w:val="00C068B6"/>
    <w:rsid w:val="00C06B78"/>
    <w:rsid w:val="00C0761E"/>
    <w:rsid w:val="00C07716"/>
    <w:rsid w:val="00C078C2"/>
    <w:rsid w:val="00C07A19"/>
    <w:rsid w:val="00C07C4B"/>
    <w:rsid w:val="00C07DD3"/>
    <w:rsid w:val="00C111F4"/>
    <w:rsid w:val="00C11303"/>
    <w:rsid w:val="00C11ABE"/>
    <w:rsid w:val="00C11DEB"/>
    <w:rsid w:val="00C1243E"/>
    <w:rsid w:val="00C1253D"/>
    <w:rsid w:val="00C1328B"/>
    <w:rsid w:val="00C1357E"/>
    <w:rsid w:val="00C137B8"/>
    <w:rsid w:val="00C1451E"/>
    <w:rsid w:val="00C1472A"/>
    <w:rsid w:val="00C14904"/>
    <w:rsid w:val="00C14D14"/>
    <w:rsid w:val="00C15186"/>
    <w:rsid w:val="00C15776"/>
    <w:rsid w:val="00C15864"/>
    <w:rsid w:val="00C159F1"/>
    <w:rsid w:val="00C15C4A"/>
    <w:rsid w:val="00C16007"/>
    <w:rsid w:val="00C16C9D"/>
    <w:rsid w:val="00C1700B"/>
    <w:rsid w:val="00C17873"/>
    <w:rsid w:val="00C17BAB"/>
    <w:rsid w:val="00C17FC4"/>
    <w:rsid w:val="00C2024B"/>
    <w:rsid w:val="00C2058A"/>
    <w:rsid w:val="00C21009"/>
    <w:rsid w:val="00C21586"/>
    <w:rsid w:val="00C21883"/>
    <w:rsid w:val="00C21C5B"/>
    <w:rsid w:val="00C21E42"/>
    <w:rsid w:val="00C21EF6"/>
    <w:rsid w:val="00C224A6"/>
    <w:rsid w:val="00C23139"/>
    <w:rsid w:val="00C23AC7"/>
    <w:rsid w:val="00C23DDE"/>
    <w:rsid w:val="00C245FC"/>
    <w:rsid w:val="00C24B5B"/>
    <w:rsid w:val="00C25466"/>
    <w:rsid w:val="00C256A7"/>
    <w:rsid w:val="00C258E0"/>
    <w:rsid w:val="00C25F77"/>
    <w:rsid w:val="00C267B2"/>
    <w:rsid w:val="00C26E60"/>
    <w:rsid w:val="00C26E6A"/>
    <w:rsid w:val="00C26FF5"/>
    <w:rsid w:val="00C27F92"/>
    <w:rsid w:val="00C30021"/>
    <w:rsid w:val="00C30209"/>
    <w:rsid w:val="00C31D91"/>
    <w:rsid w:val="00C31D92"/>
    <w:rsid w:val="00C3223D"/>
    <w:rsid w:val="00C3240B"/>
    <w:rsid w:val="00C3255E"/>
    <w:rsid w:val="00C32AE2"/>
    <w:rsid w:val="00C32BFC"/>
    <w:rsid w:val="00C33D7A"/>
    <w:rsid w:val="00C351AE"/>
    <w:rsid w:val="00C351D0"/>
    <w:rsid w:val="00C35442"/>
    <w:rsid w:val="00C3598B"/>
    <w:rsid w:val="00C362E1"/>
    <w:rsid w:val="00C37259"/>
    <w:rsid w:val="00C374D3"/>
    <w:rsid w:val="00C4048F"/>
    <w:rsid w:val="00C40891"/>
    <w:rsid w:val="00C413A8"/>
    <w:rsid w:val="00C41977"/>
    <w:rsid w:val="00C41BEF"/>
    <w:rsid w:val="00C4247B"/>
    <w:rsid w:val="00C43415"/>
    <w:rsid w:val="00C439B4"/>
    <w:rsid w:val="00C43BE8"/>
    <w:rsid w:val="00C43CE3"/>
    <w:rsid w:val="00C44023"/>
    <w:rsid w:val="00C4558B"/>
    <w:rsid w:val="00C45A1E"/>
    <w:rsid w:val="00C4718C"/>
    <w:rsid w:val="00C4723A"/>
    <w:rsid w:val="00C47433"/>
    <w:rsid w:val="00C4789C"/>
    <w:rsid w:val="00C47A72"/>
    <w:rsid w:val="00C47B21"/>
    <w:rsid w:val="00C47DA7"/>
    <w:rsid w:val="00C50FA4"/>
    <w:rsid w:val="00C5135F"/>
    <w:rsid w:val="00C51CC6"/>
    <w:rsid w:val="00C52C5E"/>
    <w:rsid w:val="00C53716"/>
    <w:rsid w:val="00C5380E"/>
    <w:rsid w:val="00C53C24"/>
    <w:rsid w:val="00C53FF2"/>
    <w:rsid w:val="00C54D94"/>
    <w:rsid w:val="00C55011"/>
    <w:rsid w:val="00C55526"/>
    <w:rsid w:val="00C5588B"/>
    <w:rsid w:val="00C56F31"/>
    <w:rsid w:val="00C5704D"/>
    <w:rsid w:val="00C573E3"/>
    <w:rsid w:val="00C57B49"/>
    <w:rsid w:val="00C603C3"/>
    <w:rsid w:val="00C6048D"/>
    <w:rsid w:val="00C611AA"/>
    <w:rsid w:val="00C616B4"/>
    <w:rsid w:val="00C61DF3"/>
    <w:rsid w:val="00C61FB8"/>
    <w:rsid w:val="00C62027"/>
    <w:rsid w:val="00C62804"/>
    <w:rsid w:val="00C62A4E"/>
    <w:rsid w:val="00C636CC"/>
    <w:rsid w:val="00C63730"/>
    <w:rsid w:val="00C6383F"/>
    <w:rsid w:val="00C643F6"/>
    <w:rsid w:val="00C647FD"/>
    <w:rsid w:val="00C65008"/>
    <w:rsid w:val="00C65029"/>
    <w:rsid w:val="00C65128"/>
    <w:rsid w:val="00C6602E"/>
    <w:rsid w:val="00C66C3B"/>
    <w:rsid w:val="00C66D2B"/>
    <w:rsid w:val="00C66DCD"/>
    <w:rsid w:val="00C675DF"/>
    <w:rsid w:val="00C70EBD"/>
    <w:rsid w:val="00C71A56"/>
    <w:rsid w:val="00C71A6E"/>
    <w:rsid w:val="00C7203A"/>
    <w:rsid w:val="00C722C1"/>
    <w:rsid w:val="00C729A1"/>
    <w:rsid w:val="00C72F60"/>
    <w:rsid w:val="00C72F91"/>
    <w:rsid w:val="00C7339E"/>
    <w:rsid w:val="00C7343C"/>
    <w:rsid w:val="00C73452"/>
    <w:rsid w:val="00C73C4A"/>
    <w:rsid w:val="00C743B1"/>
    <w:rsid w:val="00C74BE2"/>
    <w:rsid w:val="00C74F8E"/>
    <w:rsid w:val="00C7546F"/>
    <w:rsid w:val="00C754B2"/>
    <w:rsid w:val="00C75C36"/>
    <w:rsid w:val="00C761DA"/>
    <w:rsid w:val="00C76426"/>
    <w:rsid w:val="00C767B8"/>
    <w:rsid w:val="00C76A33"/>
    <w:rsid w:val="00C772E0"/>
    <w:rsid w:val="00C77376"/>
    <w:rsid w:val="00C77CF0"/>
    <w:rsid w:val="00C80546"/>
    <w:rsid w:val="00C8075C"/>
    <w:rsid w:val="00C80BB6"/>
    <w:rsid w:val="00C80C4C"/>
    <w:rsid w:val="00C80FA0"/>
    <w:rsid w:val="00C80FF7"/>
    <w:rsid w:val="00C81754"/>
    <w:rsid w:val="00C82219"/>
    <w:rsid w:val="00C82E28"/>
    <w:rsid w:val="00C83A32"/>
    <w:rsid w:val="00C845BD"/>
    <w:rsid w:val="00C848A4"/>
    <w:rsid w:val="00C84A21"/>
    <w:rsid w:val="00C8541B"/>
    <w:rsid w:val="00C8574C"/>
    <w:rsid w:val="00C8589D"/>
    <w:rsid w:val="00C876BD"/>
    <w:rsid w:val="00C877FD"/>
    <w:rsid w:val="00C87B2E"/>
    <w:rsid w:val="00C87DFD"/>
    <w:rsid w:val="00C9050A"/>
    <w:rsid w:val="00C909CA"/>
    <w:rsid w:val="00C90A84"/>
    <w:rsid w:val="00C90CA3"/>
    <w:rsid w:val="00C91535"/>
    <w:rsid w:val="00C91649"/>
    <w:rsid w:val="00C919CE"/>
    <w:rsid w:val="00C91D78"/>
    <w:rsid w:val="00C923C0"/>
    <w:rsid w:val="00C925E5"/>
    <w:rsid w:val="00C92D6D"/>
    <w:rsid w:val="00C93330"/>
    <w:rsid w:val="00C9350C"/>
    <w:rsid w:val="00C93ADC"/>
    <w:rsid w:val="00C951A1"/>
    <w:rsid w:val="00C95569"/>
    <w:rsid w:val="00C957D6"/>
    <w:rsid w:val="00C95ACE"/>
    <w:rsid w:val="00C9635F"/>
    <w:rsid w:val="00C96910"/>
    <w:rsid w:val="00C96A6C"/>
    <w:rsid w:val="00C975A9"/>
    <w:rsid w:val="00C97E9D"/>
    <w:rsid w:val="00CA0896"/>
    <w:rsid w:val="00CA12BA"/>
    <w:rsid w:val="00CA1955"/>
    <w:rsid w:val="00CA1B0E"/>
    <w:rsid w:val="00CA1D78"/>
    <w:rsid w:val="00CA1DC8"/>
    <w:rsid w:val="00CA1E8C"/>
    <w:rsid w:val="00CA23A4"/>
    <w:rsid w:val="00CA273C"/>
    <w:rsid w:val="00CA2755"/>
    <w:rsid w:val="00CA2CFA"/>
    <w:rsid w:val="00CA34D2"/>
    <w:rsid w:val="00CA3A3D"/>
    <w:rsid w:val="00CA3AE9"/>
    <w:rsid w:val="00CA3D40"/>
    <w:rsid w:val="00CA632F"/>
    <w:rsid w:val="00CA63E4"/>
    <w:rsid w:val="00CA64AF"/>
    <w:rsid w:val="00CA6B6F"/>
    <w:rsid w:val="00CA6C25"/>
    <w:rsid w:val="00CA75A4"/>
    <w:rsid w:val="00CA7FA7"/>
    <w:rsid w:val="00CB0EF0"/>
    <w:rsid w:val="00CB1932"/>
    <w:rsid w:val="00CB3CE7"/>
    <w:rsid w:val="00CB4443"/>
    <w:rsid w:val="00CB50FA"/>
    <w:rsid w:val="00CB5368"/>
    <w:rsid w:val="00CB53C0"/>
    <w:rsid w:val="00CB53E6"/>
    <w:rsid w:val="00CB556E"/>
    <w:rsid w:val="00CB5D9C"/>
    <w:rsid w:val="00CB5F90"/>
    <w:rsid w:val="00CB6205"/>
    <w:rsid w:val="00CB6EE7"/>
    <w:rsid w:val="00CB778F"/>
    <w:rsid w:val="00CB7CA6"/>
    <w:rsid w:val="00CB7F00"/>
    <w:rsid w:val="00CC07FE"/>
    <w:rsid w:val="00CC1D81"/>
    <w:rsid w:val="00CC349D"/>
    <w:rsid w:val="00CC368E"/>
    <w:rsid w:val="00CC3AA9"/>
    <w:rsid w:val="00CC3CCC"/>
    <w:rsid w:val="00CC4B96"/>
    <w:rsid w:val="00CC4EB8"/>
    <w:rsid w:val="00CC5DD5"/>
    <w:rsid w:val="00CC6C37"/>
    <w:rsid w:val="00CC72B0"/>
    <w:rsid w:val="00CC72DF"/>
    <w:rsid w:val="00CC7CCF"/>
    <w:rsid w:val="00CC7E79"/>
    <w:rsid w:val="00CD0196"/>
    <w:rsid w:val="00CD03B2"/>
    <w:rsid w:val="00CD0595"/>
    <w:rsid w:val="00CD17AC"/>
    <w:rsid w:val="00CD1C65"/>
    <w:rsid w:val="00CD1FF0"/>
    <w:rsid w:val="00CD2F88"/>
    <w:rsid w:val="00CD3C21"/>
    <w:rsid w:val="00CD40D1"/>
    <w:rsid w:val="00CD46BD"/>
    <w:rsid w:val="00CD5540"/>
    <w:rsid w:val="00CD590E"/>
    <w:rsid w:val="00CD5947"/>
    <w:rsid w:val="00CD6075"/>
    <w:rsid w:val="00CD61E4"/>
    <w:rsid w:val="00CD6654"/>
    <w:rsid w:val="00CD66AD"/>
    <w:rsid w:val="00CE0225"/>
    <w:rsid w:val="00CE026B"/>
    <w:rsid w:val="00CE06D4"/>
    <w:rsid w:val="00CE09EF"/>
    <w:rsid w:val="00CE0CF5"/>
    <w:rsid w:val="00CE0E72"/>
    <w:rsid w:val="00CE155A"/>
    <w:rsid w:val="00CE2510"/>
    <w:rsid w:val="00CE2A94"/>
    <w:rsid w:val="00CE2B5B"/>
    <w:rsid w:val="00CE3194"/>
    <w:rsid w:val="00CE3554"/>
    <w:rsid w:val="00CE3D3D"/>
    <w:rsid w:val="00CE4086"/>
    <w:rsid w:val="00CE46DC"/>
    <w:rsid w:val="00CE47C1"/>
    <w:rsid w:val="00CE507D"/>
    <w:rsid w:val="00CE574D"/>
    <w:rsid w:val="00CE5B19"/>
    <w:rsid w:val="00CE5E9E"/>
    <w:rsid w:val="00CE66E5"/>
    <w:rsid w:val="00CE6D43"/>
    <w:rsid w:val="00CE71DE"/>
    <w:rsid w:val="00CE740C"/>
    <w:rsid w:val="00CE779F"/>
    <w:rsid w:val="00CE7F8F"/>
    <w:rsid w:val="00CE7FAA"/>
    <w:rsid w:val="00CF0CB9"/>
    <w:rsid w:val="00CF138A"/>
    <w:rsid w:val="00CF16AB"/>
    <w:rsid w:val="00CF28AB"/>
    <w:rsid w:val="00CF2C0C"/>
    <w:rsid w:val="00CF2D9D"/>
    <w:rsid w:val="00CF30F2"/>
    <w:rsid w:val="00CF33BF"/>
    <w:rsid w:val="00CF35DF"/>
    <w:rsid w:val="00CF3E74"/>
    <w:rsid w:val="00CF429A"/>
    <w:rsid w:val="00CF4E63"/>
    <w:rsid w:val="00CF4FB5"/>
    <w:rsid w:val="00CF54F8"/>
    <w:rsid w:val="00CF5B64"/>
    <w:rsid w:val="00CF5BF3"/>
    <w:rsid w:val="00CF68D9"/>
    <w:rsid w:val="00CF73B0"/>
    <w:rsid w:val="00CF7C12"/>
    <w:rsid w:val="00D0038D"/>
    <w:rsid w:val="00D00811"/>
    <w:rsid w:val="00D00A40"/>
    <w:rsid w:val="00D00B9C"/>
    <w:rsid w:val="00D00E94"/>
    <w:rsid w:val="00D01CF5"/>
    <w:rsid w:val="00D02484"/>
    <w:rsid w:val="00D02AFD"/>
    <w:rsid w:val="00D033C7"/>
    <w:rsid w:val="00D035A0"/>
    <w:rsid w:val="00D035E0"/>
    <w:rsid w:val="00D03BED"/>
    <w:rsid w:val="00D045CD"/>
    <w:rsid w:val="00D04A66"/>
    <w:rsid w:val="00D04E24"/>
    <w:rsid w:val="00D04EE4"/>
    <w:rsid w:val="00D04FE3"/>
    <w:rsid w:val="00D05537"/>
    <w:rsid w:val="00D06B2D"/>
    <w:rsid w:val="00D06BAB"/>
    <w:rsid w:val="00D06DB5"/>
    <w:rsid w:val="00D070D4"/>
    <w:rsid w:val="00D0750B"/>
    <w:rsid w:val="00D10795"/>
    <w:rsid w:val="00D10ED6"/>
    <w:rsid w:val="00D11006"/>
    <w:rsid w:val="00D11206"/>
    <w:rsid w:val="00D1122D"/>
    <w:rsid w:val="00D12A42"/>
    <w:rsid w:val="00D1345F"/>
    <w:rsid w:val="00D135B4"/>
    <w:rsid w:val="00D13B5E"/>
    <w:rsid w:val="00D13D75"/>
    <w:rsid w:val="00D13F5D"/>
    <w:rsid w:val="00D14A10"/>
    <w:rsid w:val="00D152B5"/>
    <w:rsid w:val="00D15555"/>
    <w:rsid w:val="00D157B1"/>
    <w:rsid w:val="00D16010"/>
    <w:rsid w:val="00D16FB8"/>
    <w:rsid w:val="00D179EE"/>
    <w:rsid w:val="00D20CBB"/>
    <w:rsid w:val="00D21211"/>
    <w:rsid w:val="00D222B8"/>
    <w:rsid w:val="00D22EA5"/>
    <w:rsid w:val="00D230DF"/>
    <w:rsid w:val="00D23433"/>
    <w:rsid w:val="00D23650"/>
    <w:rsid w:val="00D23838"/>
    <w:rsid w:val="00D2467B"/>
    <w:rsid w:val="00D2469B"/>
    <w:rsid w:val="00D246DE"/>
    <w:rsid w:val="00D25002"/>
    <w:rsid w:val="00D25093"/>
    <w:rsid w:val="00D25E0D"/>
    <w:rsid w:val="00D26A67"/>
    <w:rsid w:val="00D26CBC"/>
    <w:rsid w:val="00D2717C"/>
    <w:rsid w:val="00D272A5"/>
    <w:rsid w:val="00D2743B"/>
    <w:rsid w:val="00D279EF"/>
    <w:rsid w:val="00D27C5A"/>
    <w:rsid w:val="00D30343"/>
    <w:rsid w:val="00D306BE"/>
    <w:rsid w:val="00D311FE"/>
    <w:rsid w:val="00D31C40"/>
    <w:rsid w:val="00D3254D"/>
    <w:rsid w:val="00D32799"/>
    <w:rsid w:val="00D329BB"/>
    <w:rsid w:val="00D3312F"/>
    <w:rsid w:val="00D336A1"/>
    <w:rsid w:val="00D33F23"/>
    <w:rsid w:val="00D343B3"/>
    <w:rsid w:val="00D34446"/>
    <w:rsid w:val="00D347CE"/>
    <w:rsid w:val="00D350C1"/>
    <w:rsid w:val="00D35316"/>
    <w:rsid w:val="00D353D0"/>
    <w:rsid w:val="00D3550D"/>
    <w:rsid w:val="00D3562F"/>
    <w:rsid w:val="00D35A4F"/>
    <w:rsid w:val="00D35D68"/>
    <w:rsid w:val="00D35F15"/>
    <w:rsid w:val="00D36171"/>
    <w:rsid w:val="00D368E4"/>
    <w:rsid w:val="00D36977"/>
    <w:rsid w:val="00D36983"/>
    <w:rsid w:val="00D36B9F"/>
    <w:rsid w:val="00D377C8"/>
    <w:rsid w:val="00D378F2"/>
    <w:rsid w:val="00D37A93"/>
    <w:rsid w:val="00D37B3C"/>
    <w:rsid w:val="00D40645"/>
    <w:rsid w:val="00D406A5"/>
    <w:rsid w:val="00D40D7E"/>
    <w:rsid w:val="00D41558"/>
    <w:rsid w:val="00D41D94"/>
    <w:rsid w:val="00D426A6"/>
    <w:rsid w:val="00D426A7"/>
    <w:rsid w:val="00D42D4B"/>
    <w:rsid w:val="00D431DA"/>
    <w:rsid w:val="00D438C7"/>
    <w:rsid w:val="00D44A21"/>
    <w:rsid w:val="00D44D9A"/>
    <w:rsid w:val="00D453B7"/>
    <w:rsid w:val="00D454EE"/>
    <w:rsid w:val="00D45618"/>
    <w:rsid w:val="00D46351"/>
    <w:rsid w:val="00D46EE6"/>
    <w:rsid w:val="00D46F98"/>
    <w:rsid w:val="00D47AE7"/>
    <w:rsid w:val="00D47C16"/>
    <w:rsid w:val="00D5103C"/>
    <w:rsid w:val="00D52B42"/>
    <w:rsid w:val="00D536C7"/>
    <w:rsid w:val="00D53A0E"/>
    <w:rsid w:val="00D53D3D"/>
    <w:rsid w:val="00D540BB"/>
    <w:rsid w:val="00D542AB"/>
    <w:rsid w:val="00D542E3"/>
    <w:rsid w:val="00D545C9"/>
    <w:rsid w:val="00D547D0"/>
    <w:rsid w:val="00D54D2D"/>
    <w:rsid w:val="00D54FDB"/>
    <w:rsid w:val="00D55BCD"/>
    <w:rsid w:val="00D56076"/>
    <w:rsid w:val="00D60449"/>
    <w:rsid w:val="00D60618"/>
    <w:rsid w:val="00D60712"/>
    <w:rsid w:val="00D60D77"/>
    <w:rsid w:val="00D611CF"/>
    <w:rsid w:val="00D61B4C"/>
    <w:rsid w:val="00D61D51"/>
    <w:rsid w:val="00D61DF5"/>
    <w:rsid w:val="00D6282D"/>
    <w:rsid w:val="00D630B1"/>
    <w:rsid w:val="00D632A4"/>
    <w:rsid w:val="00D63A13"/>
    <w:rsid w:val="00D63C9F"/>
    <w:rsid w:val="00D63DD5"/>
    <w:rsid w:val="00D63E52"/>
    <w:rsid w:val="00D644D5"/>
    <w:rsid w:val="00D658E7"/>
    <w:rsid w:val="00D65F81"/>
    <w:rsid w:val="00D668FE"/>
    <w:rsid w:val="00D67583"/>
    <w:rsid w:val="00D67BE8"/>
    <w:rsid w:val="00D70366"/>
    <w:rsid w:val="00D70743"/>
    <w:rsid w:val="00D70BAD"/>
    <w:rsid w:val="00D70E53"/>
    <w:rsid w:val="00D715D9"/>
    <w:rsid w:val="00D71A42"/>
    <w:rsid w:val="00D71E3D"/>
    <w:rsid w:val="00D71F26"/>
    <w:rsid w:val="00D7264F"/>
    <w:rsid w:val="00D72D9F"/>
    <w:rsid w:val="00D72FE4"/>
    <w:rsid w:val="00D7371D"/>
    <w:rsid w:val="00D73F78"/>
    <w:rsid w:val="00D74461"/>
    <w:rsid w:val="00D75035"/>
    <w:rsid w:val="00D75195"/>
    <w:rsid w:val="00D7588C"/>
    <w:rsid w:val="00D75976"/>
    <w:rsid w:val="00D75AC9"/>
    <w:rsid w:val="00D760C4"/>
    <w:rsid w:val="00D76349"/>
    <w:rsid w:val="00D76CEE"/>
    <w:rsid w:val="00D77FF0"/>
    <w:rsid w:val="00D80096"/>
    <w:rsid w:val="00D80277"/>
    <w:rsid w:val="00D805D3"/>
    <w:rsid w:val="00D806A5"/>
    <w:rsid w:val="00D8141B"/>
    <w:rsid w:val="00D8147D"/>
    <w:rsid w:val="00D816EF"/>
    <w:rsid w:val="00D817E1"/>
    <w:rsid w:val="00D81AF3"/>
    <w:rsid w:val="00D82079"/>
    <w:rsid w:val="00D82443"/>
    <w:rsid w:val="00D82536"/>
    <w:rsid w:val="00D8255A"/>
    <w:rsid w:val="00D82F09"/>
    <w:rsid w:val="00D8396C"/>
    <w:rsid w:val="00D83E40"/>
    <w:rsid w:val="00D84224"/>
    <w:rsid w:val="00D8461E"/>
    <w:rsid w:val="00D84F61"/>
    <w:rsid w:val="00D8547C"/>
    <w:rsid w:val="00D86602"/>
    <w:rsid w:val="00D86F80"/>
    <w:rsid w:val="00D87434"/>
    <w:rsid w:val="00D8754C"/>
    <w:rsid w:val="00D8755A"/>
    <w:rsid w:val="00D87779"/>
    <w:rsid w:val="00D901C0"/>
    <w:rsid w:val="00D901F4"/>
    <w:rsid w:val="00D9030D"/>
    <w:rsid w:val="00D908E9"/>
    <w:rsid w:val="00D90972"/>
    <w:rsid w:val="00D90CB4"/>
    <w:rsid w:val="00D90CDD"/>
    <w:rsid w:val="00D910C2"/>
    <w:rsid w:val="00D91967"/>
    <w:rsid w:val="00D91AA3"/>
    <w:rsid w:val="00D91E1A"/>
    <w:rsid w:val="00D91ED1"/>
    <w:rsid w:val="00D92832"/>
    <w:rsid w:val="00D92D3B"/>
    <w:rsid w:val="00D92F95"/>
    <w:rsid w:val="00D9376C"/>
    <w:rsid w:val="00D93D45"/>
    <w:rsid w:val="00D9426B"/>
    <w:rsid w:val="00D94A29"/>
    <w:rsid w:val="00D9503D"/>
    <w:rsid w:val="00D950FD"/>
    <w:rsid w:val="00D952A3"/>
    <w:rsid w:val="00D95A73"/>
    <w:rsid w:val="00D963A8"/>
    <w:rsid w:val="00D96C33"/>
    <w:rsid w:val="00D978C4"/>
    <w:rsid w:val="00D97FCC"/>
    <w:rsid w:val="00DA07F2"/>
    <w:rsid w:val="00DA0BA6"/>
    <w:rsid w:val="00DA197D"/>
    <w:rsid w:val="00DA199C"/>
    <w:rsid w:val="00DA1C61"/>
    <w:rsid w:val="00DA1D6C"/>
    <w:rsid w:val="00DA1FC3"/>
    <w:rsid w:val="00DA3E4C"/>
    <w:rsid w:val="00DA4442"/>
    <w:rsid w:val="00DA4621"/>
    <w:rsid w:val="00DA5F88"/>
    <w:rsid w:val="00DA6A00"/>
    <w:rsid w:val="00DA6C4F"/>
    <w:rsid w:val="00DA7756"/>
    <w:rsid w:val="00DB06E9"/>
    <w:rsid w:val="00DB0B1A"/>
    <w:rsid w:val="00DB0C7C"/>
    <w:rsid w:val="00DB16A3"/>
    <w:rsid w:val="00DB18C9"/>
    <w:rsid w:val="00DB1D57"/>
    <w:rsid w:val="00DB25E4"/>
    <w:rsid w:val="00DB26C1"/>
    <w:rsid w:val="00DB29A0"/>
    <w:rsid w:val="00DB2D2B"/>
    <w:rsid w:val="00DB33C9"/>
    <w:rsid w:val="00DB4A43"/>
    <w:rsid w:val="00DB5937"/>
    <w:rsid w:val="00DB5972"/>
    <w:rsid w:val="00DB635C"/>
    <w:rsid w:val="00DB6E4C"/>
    <w:rsid w:val="00DB71FF"/>
    <w:rsid w:val="00DB7272"/>
    <w:rsid w:val="00DB7842"/>
    <w:rsid w:val="00DB78D7"/>
    <w:rsid w:val="00DB7967"/>
    <w:rsid w:val="00DB7FBF"/>
    <w:rsid w:val="00DC0EB1"/>
    <w:rsid w:val="00DC172C"/>
    <w:rsid w:val="00DC1AF6"/>
    <w:rsid w:val="00DC1F15"/>
    <w:rsid w:val="00DC210B"/>
    <w:rsid w:val="00DC29A6"/>
    <w:rsid w:val="00DC2BC5"/>
    <w:rsid w:val="00DC2DC4"/>
    <w:rsid w:val="00DC3074"/>
    <w:rsid w:val="00DC3819"/>
    <w:rsid w:val="00DC517F"/>
    <w:rsid w:val="00DC5751"/>
    <w:rsid w:val="00DC682F"/>
    <w:rsid w:val="00DC78FE"/>
    <w:rsid w:val="00DC79D4"/>
    <w:rsid w:val="00DC7A44"/>
    <w:rsid w:val="00DD0339"/>
    <w:rsid w:val="00DD0916"/>
    <w:rsid w:val="00DD1144"/>
    <w:rsid w:val="00DD13B9"/>
    <w:rsid w:val="00DD1B94"/>
    <w:rsid w:val="00DD2165"/>
    <w:rsid w:val="00DD2AB3"/>
    <w:rsid w:val="00DD395B"/>
    <w:rsid w:val="00DD3DFF"/>
    <w:rsid w:val="00DD42D1"/>
    <w:rsid w:val="00DD44E4"/>
    <w:rsid w:val="00DD46E8"/>
    <w:rsid w:val="00DD482A"/>
    <w:rsid w:val="00DD4A92"/>
    <w:rsid w:val="00DD5B9E"/>
    <w:rsid w:val="00DD5E85"/>
    <w:rsid w:val="00DD682C"/>
    <w:rsid w:val="00DE0604"/>
    <w:rsid w:val="00DE065E"/>
    <w:rsid w:val="00DE0D03"/>
    <w:rsid w:val="00DE10D4"/>
    <w:rsid w:val="00DE10E4"/>
    <w:rsid w:val="00DE1BB9"/>
    <w:rsid w:val="00DE1DA6"/>
    <w:rsid w:val="00DE22B7"/>
    <w:rsid w:val="00DE2B08"/>
    <w:rsid w:val="00DE3376"/>
    <w:rsid w:val="00DE33C1"/>
    <w:rsid w:val="00DE34FA"/>
    <w:rsid w:val="00DE3E93"/>
    <w:rsid w:val="00DE4670"/>
    <w:rsid w:val="00DE4C37"/>
    <w:rsid w:val="00DE56B4"/>
    <w:rsid w:val="00DE5A4E"/>
    <w:rsid w:val="00DE5A61"/>
    <w:rsid w:val="00DE5D1B"/>
    <w:rsid w:val="00DE5DDA"/>
    <w:rsid w:val="00DE65F8"/>
    <w:rsid w:val="00DE6FDE"/>
    <w:rsid w:val="00DE7153"/>
    <w:rsid w:val="00DE733B"/>
    <w:rsid w:val="00DE764B"/>
    <w:rsid w:val="00DF0164"/>
    <w:rsid w:val="00DF114D"/>
    <w:rsid w:val="00DF169E"/>
    <w:rsid w:val="00DF198C"/>
    <w:rsid w:val="00DF19FD"/>
    <w:rsid w:val="00DF268F"/>
    <w:rsid w:val="00DF26AF"/>
    <w:rsid w:val="00DF42E3"/>
    <w:rsid w:val="00DF465E"/>
    <w:rsid w:val="00DF4C85"/>
    <w:rsid w:val="00DF50C4"/>
    <w:rsid w:val="00DF548A"/>
    <w:rsid w:val="00DF55B4"/>
    <w:rsid w:val="00DF5D8F"/>
    <w:rsid w:val="00DF5DE0"/>
    <w:rsid w:val="00DF5F9C"/>
    <w:rsid w:val="00DF663F"/>
    <w:rsid w:val="00DF666A"/>
    <w:rsid w:val="00DF68F3"/>
    <w:rsid w:val="00DF69D6"/>
    <w:rsid w:val="00DF6E64"/>
    <w:rsid w:val="00DF72F9"/>
    <w:rsid w:val="00E0019A"/>
    <w:rsid w:val="00E0122A"/>
    <w:rsid w:val="00E01C2A"/>
    <w:rsid w:val="00E03422"/>
    <w:rsid w:val="00E03991"/>
    <w:rsid w:val="00E056D5"/>
    <w:rsid w:val="00E05C5E"/>
    <w:rsid w:val="00E05C90"/>
    <w:rsid w:val="00E06106"/>
    <w:rsid w:val="00E06387"/>
    <w:rsid w:val="00E06439"/>
    <w:rsid w:val="00E10509"/>
    <w:rsid w:val="00E10CE2"/>
    <w:rsid w:val="00E113CD"/>
    <w:rsid w:val="00E11452"/>
    <w:rsid w:val="00E1149C"/>
    <w:rsid w:val="00E1156A"/>
    <w:rsid w:val="00E11BA8"/>
    <w:rsid w:val="00E12605"/>
    <w:rsid w:val="00E12837"/>
    <w:rsid w:val="00E13348"/>
    <w:rsid w:val="00E133BC"/>
    <w:rsid w:val="00E14471"/>
    <w:rsid w:val="00E1506F"/>
    <w:rsid w:val="00E151A7"/>
    <w:rsid w:val="00E1548E"/>
    <w:rsid w:val="00E155F5"/>
    <w:rsid w:val="00E15A34"/>
    <w:rsid w:val="00E15A3E"/>
    <w:rsid w:val="00E15BE3"/>
    <w:rsid w:val="00E15C4F"/>
    <w:rsid w:val="00E16347"/>
    <w:rsid w:val="00E16923"/>
    <w:rsid w:val="00E16CFC"/>
    <w:rsid w:val="00E1731F"/>
    <w:rsid w:val="00E174BB"/>
    <w:rsid w:val="00E20080"/>
    <w:rsid w:val="00E20666"/>
    <w:rsid w:val="00E207D5"/>
    <w:rsid w:val="00E207E7"/>
    <w:rsid w:val="00E21316"/>
    <w:rsid w:val="00E21E30"/>
    <w:rsid w:val="00E22182"/>
    <w:rsid w:val="00E22EC4"/>
    <w:rsid w:val="00E242FB"/>
    <w:rsid w:val="00E24510"/>
    <w:rsid w:val="00E24D1E"/>
    <w:rsid w:val="00E25328"/>
    <w:rsid w:val="00E2551C"/>
    <w:rsid w:val="00E25A20"/>
    <w:rsid w:val="00E261BE"/>
    <w:rsid w:val="00E26B88"/>
    <w:rsid w:val="00E2771D"/>
    <w:rsid w:val="00E300BC"/>
    <w:rsid w:val="00E3096B"/>
    <w:rsid w:val="00E30E33"/>
    <w:rsid w:val="00E332AC"/>
    <w:rsid w:val="00E332B1"/>
    <w:rsid w:val="00E33321"/>
    <w:rsid w:val="00E3395B"/>
    <w:rsid w:val="00E34D32"/>
    <w:rsid w:val="00E3518C"/>
    <w:rsid w:val="00E35571"/>
    <w:rsid w:val="00E3587A"/>
    <w:rsid w:val="00E35EF6"/>
    <w:rsid w:val="00E36502"/>
    <w:rsid w:val="00E3688E"/>
    <w:rsid w:val="00E3699E"/>
    <w:rsid w:val="00E3714A"/>
    <w:rsid w:val="00E40145"/>
    <w:rsid w:val="00E402E2"/>
    <w:rsid w:val="00E42505"/>
    <w:rsid w:val="00E426A9"/>
    <w:rsid w:val="00E4287F"/>
    <w:rsid w:val="00E42A83"/>
    <w:rsid w:val="00E43D44"/>
    <w:rsid w:val="00E448A2"/>
    <w:rsid w:val="00E456B9"/>
    <w:rsid w:val="00E45979"/>
    <w:rsid w:val="00E45B64"/>
    <w:rsid w:val="00E468C7"/>
    <w:rsid w:val="00E468E5"/>
    <w:rsid w:val="00E46D7F"/>
    <w:rsid w:val="00E4701A"/>
    <w:rsid w:val="00E474A5"/>
    <w:rsid w:val="00E478C8"/>
    <w:rsid w:val="00E47B23"/>
    <w:rsid w:val="00E47C1C"/>
    <w:rsid w:val="00E47DAB"/>
    <w:rsid w:val="00E50C26"/>
    <w:rsid w:val="00E51600"/>
    <w:rsid w:val="00E52BBA"/>
    <w:rsid w:val="00E54152"/>
    <w:rsid w:val="00E541A6"/>
    <w:rsid w:val="00E542EC"/>
    <w:rsid w:val="00E54897"/>
    <w:rsid w:val="00E54AEE"/>
    <w:rsid w:val="00E54E05"/>
    <w:rsid w:val="00E551F5"/>
    <w:rsid w:val="00E55832"/>
    <w:rsid w:val="00E55AD1"/>
    <w:rsid w:val="00E55FE9"/>
    <w:rsid w:val="00E56196"/>
    <w:rsid w:val="00E56271"/>
    <w:rsid w:val="00E565E5"/>
    <w:rsid w:val="00E567AD"/>
    <w:rsid w:val="00E56E12"/>
    <w:rsid w:val="00E61501"/>
    <w:rsid w:val="00E61512"/>
    <w:rsid w:val="00E61AA9"/>
    <w:rsid w:val="00E61C27"/>
    <w:rsid w:val="00E61F07"/>
    <w:rsid w:val="00E62A74"/>
    <w:rsid w:val="00E62AE2"/>
    <w:rsid w:val="00E6315E"/>
    <w:rsid w:val="00E63567"/>
    <w:rsid w:val="00E637C9"/>
    <w:rsid w:val="00E63A92"/>
    <w:rsid w:val="00E63DFC"/>
    <w:rsid w:val="00E649A0"/>
    <w:rsid w:val="00E64ACC"/>
    <w:rsid w:val="00E65092"/>
    <w:rsid w:val="00E6566E"/>
    <w:rsid w:val="00E656DF"/>
    <w:rsid w:val="00E65B89"/>
    <w:rsid w:val="00E671F2"/>
    <w:rsid w:val="00E677F9"/>
    <w:rsid w:val="00E67CEB"/>
    <w:rsid w:val="00E7027D"/>
    <w:rsid w:val="00E70BFE"/>
    <w:rsid w:val="00E71305"/>
    <w:rsid w:val="00E717D0"/>
    <w:rsid w:val="00E7226D"/>
    <w:rsid w:val="00E7235E"/>
    <w:rsid w:val="00E72F23"/>
    <w:rsid w:val="00E73123"/>
    <w:rsid w:val="00E73374"/>
    <w:rsid w:val="00E735B8"/>
    <w:rsid w:val="00E7364C"/>
    <w:rsid w:val="00E741B2"/>
    <w:rsid w:val="00E7469E"/>
    <w:rsid w:val="00E74B30"/>
    <w:rsid w:val="00E750FA"/>
    <w:rsid w:val="00E75807"/>
    <w:rsid w:val="00E760FD"/>
    <w:rsid w:val="00E769C1"/>
    <w:rsid w:val="00E770FB"/>
    <w:rsid w:val="00E77548"/>
    <w:rsid w:val="00E776AE"/>
    <w:rsid w:val="00E77A42"/>
    <w:rsid w:val="00E77DDB"/>
    <w:rsid w:val="00E8010B"/>
    <w:rsid w:val="00E8175D"/>
    <w:rsid w:val="00E81E28"/>
    <w:rsid w:val="00E82087"/>
    <w:rsid w:val="00E821D1"/>
    <w:rsid w:val="00E82B46"/>
    <w:rsid w:val="00E83B1B"/>
    <w:rsid w:val="00E841AD"/>
    <w:rsid w:val="00E84835"/>
    <w:rsid w:val="00E84BFC"/>
    <w:rsid w:val="00E8547E"/>
    <w:rsid w:val="00E854A2"/>
    <w:rsid w:val="00E858D6"/>
    <w:rsid w:val="00E85B62"/>
    <w:rsid w:val="00E85F7B"/>
    <w:rsid w:val="00E8650C"/>
    <w:rsid w:val="00E86CCA"/>
    <w:rsid w:val="00E86CF7"/>
    <w:rsid w:val="00E86D38"/>
    <w:rsid w:val="00E8700F"/>
    <w:rsid w:val="00E873F6"/>
    <w:rsid w:val="00E87469"/>
    <w:rsid w:val="00E875FC"/>
    <w:rsid w:val="00E87F2B"/>
    <w:rsid w:val="00E90DA3"/>
    <w:rsid w:val="00E917C4"/>
    <w:rsid w:val="00E91908"/>
    <w:rsid w:val="00E91C04"/>
    <w:rsid w:val="00E91D02"/>
    <w:rsid w:val="00E9206D"/>
    <w:rsid w:val="00E920DA"/>
    <w:rsid w:val="00E921CB"/>
    <w:rsid w:val="00E923FA"/>
    <w:rsid w:val="00E92783"/>
    <w:rsid w:val="00E92B06"/>
    <w:rsid w:val="00E92B8E"/>
    <w:rsid w:val="00E92C2F"/>
    <w:rsid w:val="00E92FA6"/>
    <w:rsid w:val="00E9331F"/>
    <w:rsid w:val="00E937C2"/>
    <w:rsid w:val="00E95162"/>
    <w:rsid w:val="00E951CE"/>
    <w:rsid w:val="00E95937"/>
    <w:rsid w:val="00E96A76"/>
    <w:rsid w:val="00E96D82"/>
    <w:rsid w:val="00E97E80"/>
    <w:rsid w:val="00EA0495"/>
    <w:rsid w:val="00EA095C"/>
    <w:rsid w:val="00EA137D"/>
    <w:rsid w:val="00EA155D"/>
    <w:rsid w:val="00EA1A4C"/>
    <w:rsid w:val="00EA1A64"/>
    <w:rsid w:val="00EA2086"/>
    <w:rsid w:val="00EA27FD"/>
    <w:rsid w:val="00EA2BC8"/>
    <w:rsid w:val="00EA2C2D"/>
    <w:rsid w:val="00EA320A"/>
    <w:rsid w:val="00EA3918"/>
    <w:rsid w:val="00EA41D2"/>
    <w:rsid w:val="00EA4917"/>
    <w:rsid w:val="00EA49CD"/>
    <w:rsid w:val="00EA4DD0"/>
    <w:rsid w:val="00EA5599"/>
    <w:rsid w:val="00EA5871"/>
    <w:rsid w:val="00EA5AA7"/>
    <w:rsid w:val="00EA5BA0"/>
    <w:rsid w:val="00EA5D8A"/>
    <w:rsid w:val="00EA5F98"/>
    <w:rsid w:val="00EA6687"/>
    <w:rsid w:val="00EA71B8"/>
    <w:rsid w:val="00EA7201"/>
    <w:rsid w:val="00EA7B74"/>
    <w:rsid w:val="00EB01CF"/>
    <w:rsid w:val="00EB080F"/>
    <w:rsid w:val="00EB0A83"/>
    <w:rsid w:val="00EB0AF3"/>
    <w:rsid w:val="00EB0B2E"/>
    <w:rsid w:val="00EB0D63"/>
    <w:rsid w:val="00EB0FE1"/>
    <w:rsid w:val="00EB1676"/>
    <w:rsid w:val="00EB1A76"/>
    <w:rsid w:val="00EB1CAA"/>
    <w:rsid w:val="00EB2B26"/>
    <w:rsid w:val="00EB3118"/>
    <w:rsid w:val="00EB3220"/>
    <w:rsid w:val="00EB39AF"/>
    <w:rsid w:val="00EB3CE5"/>
    <w:rsid w:val="00EB41D9"/>
    <w:rsid w:val="00EB460B"/>
    <w:rsid w:val="00EB4810"/>
    <w:rsid w:val="00EB4CDC"/>
    <w:rsid w:val="00EB50B3"/>
    <w:rsid w:val="00EB5E3E"/>
    <w:rsid w:val="00EB6414"/>
    <w:rsid w:val="00EB65CF"/>
    <w:rsid w:val="00EB6B89"/>
    <w:rsid w:val="00EB6D8F"/>
    <w:rsid w:val="00EB7669"/>
    <w:rsid w:val="00EB7B50"/>
    <w:rsid w:val="00EB7DDC"/>
    <w:rsid w:val="00EC03D9"/>
    <w:rsid w:val="00EC2273"/>
    <w:rsid w:val="00EC2610"/>
    <w:rsid w:val="00EC286E"/>
    <w:rsid w:val="00EC37A1"/>
    <w:rsid w:val="00EC3AA1"/>
    <w:rsid w:val="00EC3C79"/>
    <w:rsid w:val="00EC4001"/>
    <w:rsid w:val="00EC40DD"/>
    <w:rsid w:val="00EC4A34"/>
    <w:rsid w:val="00EC4F02"/>
    <w:rsid w:val="00EC52ED"/>
    <w:rsid w:val="00EC5714"/>
    <w:rsid w:val="00EC5717"/>
    <w:rsid w:val="00EC5B7D"/>
    <w:rsid w:val="00EC5D40"/>
    <w:rsid w:val="00EC6731"/>
    <w:rsid w:val="00EC6A37"/>
    <w:rsid w:val="00EC72D6"/>
    <w:rsid w:val="00EC7A7B"/>
    <w:rsid w:val="00EC7BB2"/>
    <w:rsid w:val="00ED1258"/>
    <w:rsid w:val="00ED12D7"/>
    <w:rsid w:val="00ED1DD0"/>
    <w:rsid w:val="00ED1E93"/>
    <w:rsid w:val="00ED236E"/>
    <w:rsid w:val="00ED260E"/>
    <w:rsid w:val="00ED3A06"/>
    <w:rsid w:val="00ED4611"/>
    <w:rsid w:val="00ED475B"/>
    <w:rsid w:val="00ED494A"/>
    <w:rsid w:val="00ED4EC9"/>
    <w:rsid w:val="00ED7507"/>
    <w:rsid w:val="00ED7834"/>
    <w:rsid w:val="00ED78D6"/>
    <w:rsid w:val="00EE028C"/>
    <w:rsid w:val="00EE03D0"/>
    <w:rsid w:val="00EE058B"/>
    <w:rsid w:val="00EE107F"/>
    <w:rsid w:val="00EE1714"/>
    <w:rsid w:val="00EE18C0"/>
    <w:rsid w:val="00EE1AC6"/>
    <w:rsid w:val="00EE1DA9"/>
    <w:rsid w:val="00EE2027"/>
    <w:rsid w:val="00EE23EF"/>
    <w:rsid w:val="00EE2421"/>
    <w:rsid w:val="00EE25DF"/>
    <w:rsid w:val="00EE2B2C"/>
    <w:rsid w:val="00EE3CA4"/>
    <w:rsid w:val="00EE3E66"/>
    <w:rsid w:val="00EE62E3"/>
    <w:rsid w:val="00EE6BB6"/>
    <w:rsid w:val="00EE6CE6"/>
    <w:rsid w:val="00EE6FDA"/>
    <w:rsid w:val="00EF09EF"/>
    <w:rsid w:val="00EF25EE"/>
    <w:rsid w:val="00EF2E4F"/>
    <w:rsid w:val="00EF2EDC"/>
    <w:rsid w:val="00EF31AF"/>
    <w:rsid w:val="00EF3C3F"/>
    <w:rsid w:val="00EF4684"/>
    <w:rsid w:val="00EF4931"/>
    <w:rsid w:val="00EF57A9"/>
    <w:rsid w:val="00EF5DF4"/>
    <w:rsid w:val="00EF6668"/>
    <w:rsid w:val="00EF6743"/>
    <w:rsid w:val="00EF67A0"/>
    <w:rsid w:val="00EF7D2F"/>
    <w:rsid w:val="00EF7F1F"/>
    <w:rsid w:val="00F0001A"/>
    <w:rsid w:val="00F000C5"/>
    <w:rsid w:val="00F00476"/>
    <w:rsid w:val="00F00BF8"/>
    <w:rsid w:val="00F00E42"/>
    <w:rsid w:val="00F01179"/>
    <w:rsid w:val="00F019A1"/>
    <w:rsid w:val="00F02432"/>
    <w:rsid w:val="00F024C3"/>
    <w:rsid w:val="00F03029"/>
    <w:rsid w:val="00F03D85"/>
    <w:rsid w:val="00F0437C"/>
    <w:rsid w:val="00F04B57"/>
    <w:rsid w:val="00F04BCB"/>
    <w:rsid w:val="00F04CD5"/>
    <w:rsid w:val="00F04D10"/>
    <w:rsid w:val="00F05256"/>
    <w:rsid w:val="00F05B65"/>
    <w:rsid w:val="00F062DD"/>
    <w:rsid w:val="00F06464"/>
    <w:rsid w:val="00F06C56"/>
    <w:rsid w:val="00F06F3D"/>
    <w:rsid w:val="00F07E7C"/>
    <w:rsid w:val="00F07FE7"/>
    <w:rsid w:val="00F10531"/>
    <w:rsid w:val="00F10675"/>
    <w:rsid w:val="00F10EE5"/>
    <w:rsid w:val="00F11037"/>
    <w:rsid w:val="00F11639"/>
    <w:rsid w:val="00F1171A"/>
    <w:rsid w:val="00F118BB"/>
    <w:rsid w:val="00F11E4F"/>
    <w:rsid w:val="00F11EAD"/>
    <w:rsid w:val="00F1234A"/>
    <w:rsid w:val="00F1264D"/>
    <w:rsid w:val="00F12C7C"/>
    <w:rsid w:val="00F13157"/>
    <w:rsid w:val="00F13AE0"/>
    <w:rsid w:val="00F1438F"/>
    <w:rsid w:val="00F15082"/>
    <w:rsid w:val="00F160EF"/>
    <w:rsid w:val="00F16534"/>
    <w:rsid w:val="00F167B6"/>
    <w:rsid w:val="00F16851"/>
    <w:rsid w:val="00F16CAD"/>
    <w:rsid w:val="00F16D6D"/>
    <w:rsid w:val="00F16E6D"/>
    <w:rsid w:val="00F1773B"/>
    <w:rsid w:val="00F210BE"/>
    <w:rsid w:val="00F21A15"/>
    <w:rsid w:val="00F21C19"/>
    <w:rsid w:val="00F21E55"/>
    <w:rsid w:val="00F22EE0"/>
    <w:rsid w:val="00F23242"/>
    <w:rsid w:val="00F24B8F"/>
    <w:rsid w:val="00F2585D"/>
    <w:rsid w:val="00F25AAF"/>
    <w:rsid w:val="00F25BCE"/>
    <w:rsid w:val="00F25E69"/>
    <w:rsid w:val="00F264D3"/>
    <w:rsid w:val="00F26C12"/>
    <w:rsid w:val="00F2746A"/>
    <w:rsid w:val="00F2750A"/>
    <w:rsid w:val="00F27AF2"/>
    <w:rsid w:val="00F27BB0"/>
    <w:rsid w:val="00F27DEC"/>
    <w:rsid w:val="00F31316"/>
    <w:rsid w:val="00F319E6"/>
    <w:rsid w:val="00F31F86"/>
    <w:rsid w:val="00F329C1"/>
    <w:rsid w:val="00F32A3D"/>
    <w:rsid w:val="00F32BAD"/>
    <w:rsid w:val="00F3429D"/>
    <w:rsid w:val="00F35159"/>
    <w:rsid w:val="00F355EA"/>
    <w:rsid w:val="00F35CBC"/>
    <w:rsid w:val="00F364AA"/>
    <w:rsid w:val="00F3695D"/>
    <w:rsid w:val="00F379CE"/>
    <w:rsid w:val="00F400B9"/>
    <w:rsid w:val="00F4021E"/>
    <w:rsid w:val="00F402DA"/>
    <w:rsid w:val="00F40CCF"/>
    <w:rsid w:val="00F40DA1"/>
    <w:rsid w:val="00F40F63"/>
    <w:rsid w:val="00F40FA7"/>
    <w:rsid w:val="00F40FC4"/>
    <w:rsid w:val="00F4174D"/>
    <w:rsid w:val="00F41F9F"/>
    <w:rsid w:val="00F42629"/>
    <w:rsid w:val="00F42642"/>
    <w:rsid w:val="00F42AE4"/>
    <w:rsid w:val="00F44384"/>
    <w:rsid w:val="00F44A20"/>
    <w:rsid w:val="00F44B9B"/>
    <w:rsid w:val="00F44EC9"/>
    <w:rsid w:val="00F457B8"/>
    <w:rsid w:val="00F45CE1"/>
    <w:rsid w:val="00F471D2"/>
    <w:rsid w:val="00F474B1"/>
    <w:rsid w:val="00F50836"/>
    <w:rsid w:val="00F52152"/>
    <w:rsid w:val="00F521AA"/>
    <w:rsid w:val="00F522A8"/>
    <w:rsid w:val="00F5321E"/>
    <w:rsid w:val="00F5351E"/>
    <w:rsid w:val="00F53766"/>
    <w:rsid w:val="00F547E5"/>
    <w:rsid w:val="00F547EF"/>
    <w:rsid w:val="00F54C95"/>
    <w:rsid w:val="00F55131"/>
    <w:rsid w:val="00F5588A"/>
    <w:rsid w:val="00F55FEA"/>
    <w:rsid w:val="00F5628A"/>
    <w:rsid w:val="00F56D79"/>
    <w:rsid w:val="00F57716"/>
    <w:rsid w:val="00F6014F"/>
    <w:rsid w:val="00F606C6"/>
    <w:rsid w:val="00F607B7"/>
    <w:rsid w:val="00F60885"/>
    <w:rsid w:val="00F613FC"/>
    <w:rsid w:val="00F6142C"/>
    <w:rsid w:val="00F61C50"/>
    <w:rsid w:val="00F626CF"/>
    <w:rsid w:val="00F62A18"/>
    <w:rsid w:val="00F62B98"/>
    <w:rsid w:val="00F6310F"/>
    <w:rsid w:val="00F6428A"/>
    <w:rsid w:val="00F64337"/>
    <w:rsid w:val="00F644A1"/>
    <w:rsid w:val="00F653AE"/>
    <w:rsid w:val="00F656C7"/>
    <w:rsid w:val="00F65C76"/>
    <w:rsid w:val="00F66CEE"/>
    <w:rsid w:val="00F6708E"/>
    <w:rsid w:val="00F67230"/>
    <w:rsid w:val="00F67956"/>
    <w:rsid w:val="00F67F4A"/>
    <w:rsid w:val="00F706FA"/>
    <w:rsid w:val="00F70D63"/>
    <w:rsid w:val="00F71554"/>
    <w:rsid w:val="00F71760"/>
    <w:rsid w:val="00F7180B"/>
    <w:rsid w:val="00F720E2"/>
    <w:rsid w:val="00F723E6"/>
    <w:rsid w:val="00F72FC6"/>
    <w:rsid w:val="00F73045"/>
    <w:rsid w:val="00F7306D"/>
    <w:rsid w:val="00F73CF4"/>
    <w:rsid w:val="00F7427B"/>
    <w:rsid w:val="00F74369"/>
    <w:rsid w:val="00F7450E"/>
    <w:rsid w:val="00F7461F"/>
    <w:rsid w:val="00F74747"/>
    <w:rsid w:val="00F74756"/>
    <w:rsid w:val="00F74EAD"/>
    <w:rsid w:val="00F754C8"/>
    <w:rsid w:val="00F75711"/>
    <w:rsid w:val="00F7612A"/>
    <w:rsid w:val="00F761A6"/>
    <w:rsid w:val="00F76BFD"/>
    <w:rsid w:val="00F779CE"/>
    <w:rsid w:val="00F8031F"/>
    <w:rsid w:val="00F81CBA"/>
    <w:rsid w:val="00F82779"/>
    <w:rsid w:val="00F82BE0"/>
    <w:rsid w:val="00F82C45"/>
    <w:rsid w:val="00F83199"/>
    <w:rsid w:val="00F8344D"/>
    <w:rsid w:val="00F83B53"/>
    <w:rsid w:val="00F83F04"/>
    <w:rsid w:val="00F83F40"/>
    <w:rsid w:val="00F8434C"/>
    <w:rsid w:val="00F847F6"/>
    <w:rsid w:val="00F84A50"/>
    <w:rsid w:val="00F8511E"/>
    <w:rsid w:val="00F85192"/>
    <w:rsid w:val="00F854D0"/>
    <w:rsid w:val="00F8585F"/>
    <w:rsid w:val="00F861F1"/>
    <w:rsid w:val="00F86526"/>
    <w:rsid w:val="00F86B55"/>
    <w:rsid w:val="00F86C86"/>
    <w:rsid w:val="00F87197"/>
    <w:rsid w:val="00F87331"/>
    <w:rsid w:val="00F8785C"/>
    <w:rsid w:val="00F8791A"/>
    <w:rsid w:val="00F87A05"/>
    <w:rsid w:val="00F906D5"/>
    <w:rsid w:val="00F90ECA"/>
    <w:rsid w:val="00F90F1D"/>
    <w:rsid w:val="00F90F4D"/>
    <w:rsid w:val="00F91079"/>
    <w:rsid w:val="00F91D07"/>
    <w:rsid w:val="00F91D90"/>
    <w:rsid w:val="00F9273A"/>
    <w:rsid w:val="00F92D94"/>
    <w:rsid w:val="00F93591"/>
    <w:rsid w:val="00F94156"/>
    <w:rsid w:val="00F9420C"/>
    <w:rsid w:val="00F94B74"/>
    <w:rsid w:val="00F94D7C"/>
    <w:rsid w:val="00F95759"/>
    <w:rsid w:val="00F9589B"/>
    <w:rsid w:val="00F95A60"/>
    <w:rsid w:val="00F95ACE"/>
    <w:rsid w:val="00F95B79"/>
    <w:rsid w:val="00F96489"/>
    <w:rsid w:val="00F9699C"/>
    <w:rsid w:val="00F96A94"/>
    <w:rsid w:val="00F977E2"/>
    <w:rsid w:val="00F97AD5"/>
    <w:rsid w:val="00FA040F"/>
    <w:rsid w:val="00FA0B5E"/>
    <w:rsid w:val="00FA16FF"/>
    <w:rsid w:val="00FA1896"/>
    <w:rsid w:val="00FA1C4F"/>
    <w:rsid w:val="00FA1EC5"/>
    <w:rsid w:val="00FA2EE7"/>
    <w:rsid w:val="00FA352B"/>
    <w:rsid w:val="00FA3EDD"/>
    <w:rsid w:val="00FA43BE"/>
    <w:rsid w:val="00FA4B19"/>
    <w:rsid w:val="00FA5385"/>
    <w:rsid w:val="00FA56CC"/>
    <w:rsid w:val="00FA5CC9"/>
    <w:rsid w:val="00FA5FA9"/>
    <w:rsid w:val="00FA6075"/>
    <w:rsid w:val="00FA660C"/>
    <w:rsid w:val="00FA797C"/>
    <w:rsid w:val="00FB01FF"/>
    <w:rsid w:val="00FB0711"/>
    <w:rsid w:val="00FB1373"/>
    <w:rsid w:val="00FB1857"/>
    <w:rsid w:val="00FB1A84"/>
    <w:rsid w:val="00FB1B1B"/>
    <w:rsid w:val="00FB1C44"/>
    <w:rsid w:val="00FB1C48"/>
    <w:rsid w:val="00FB1D19"/>
    <w:rsid w:val="00FB22DD"/>
    <w:rsid w:val="00FB2621"/>
    <w:rsid w:val="00FB2B44"/>
    <w:rsid w:val="00FB3622"/>
    <w:rsid w:val="00FB3A54"/>
    <w:rsid w:val="00FB441C"/>
    <w:rsid w:val="00FB5A71"/>
    <w:rsid w:val="00FB6019"/>
    <w:rsid w:val="00FB77AF"/>
    <w:rsid w:val="00FB78DD"/>
    <w:rsid w:val="00FB7FB8"/>
    <w:rsid w:val="00FC0189"/>
    <w:rsid w:val="00FC02CF"/>
    <w:rsid w:val="00FC0AED"/>
    <w:rsid w:val="00FC0FC6"/>
    <w:rsid w:val="00FC15B8"/>
    <w:rsid w:val="00FC18D9"/>
    <w:rsid w:val="00FC2A19"/>
    <w:rsid w:val="00FC2A3F"/>
    <w:rsid w:val="00FC2BFD"/>
    <w:rsid w:val="00FC3799"/>
    <w:rsid w:val="00FC3D07"/>
    <w:rsid w:val="00FC433A"/>
    <w:rsid w:val="00FC47BC"/>
    <w:rsid w:val="00FC4D1F"/>
    <w:rsid w:val="00FC503C"/>
    <w:rsid w:val="00FC54FB"/>
    <w:rsid w:val="00FC55CA"/>
    <w:rsid w:val="00FC5EC3"/>
    <w:rsid w:val="00FC5F46"/>
    <w:rsid w:val="00FC642C"/>
    <w:rsid w:val="00FC73EC"/>
    <w:rsid w:val="00FC750A"/>
    <w:rsid w:val="00FC772E"/>
    <w:rsid w:val="00FD0083"/>
    <w:rsid w:val="00FD014A"/>
    <w:rsid w:val="00FD05A5"/>
    <w:rsid w:val="00FD085C"/>
    <w:rsid w:val="00FD094F"/>
    <w:rsid w:val="00FD0B99"/>
    <w:rsid w:val="00FD16F8"/>
    <w:rsid w:val="00FD1D0C"/>
    <w:rsid w:val="00FD246B"/>
    <w:rsid w:val="00FD248E"/>
    <w:rsid w:val="00FD2856"/>
    <w:rsid w:val="00FD2A4B"/>
    <w:rsid w:val="00FD46B1"/>
    <w:rsid w:val="00FD552C"/>
    <w:rsid w:val="00FD556B"/>
    <w:rsid w:val="00FD63FA"/>
    <w:rsid w:val="00FD6643"/>
    <w:rsid w:val="00FD6B8F"/>
    <w:rsid w:val="00FD7640"/>
    <w:rsid w:val="00FD7B7E"/>
    <w:rsid w:val="00FD7BD3"/>
    <w:rsid w:val="00FD7C4B"/>
    <w:rsid w:val="00FE04A4"/>
    <w:rsid w:val="00FE0FA9"/>
    <w:rsid w:val="00FE1F2A"/>
    <w:rsid w:val="00FE21ED"/>
    <w:rsid w:val="00FE3185"/>
    <w:rsid w:val="00FE3D0F"/>
    <w:rsid w:val="00FE3FD2"/>
    <w:rsid w:val="00FE4492"/>
    <w:rsid w:val="00FE45B6"/>
    <w:rsid w:val="00FE56C6"/>
    <w:rsid w:val="00FE56E1"/>
    <w:rsid w:val="00FE62E0"/>
    <w:rsid w:val="00FE655E"/>
    <w:rsid w:val="00FE6764"/>
    <w:rsid w:val="00FE6A9C"/>
    <w:rsid w:val="00FE6C2D"/>
    <w:rsid w:val="00FE6E7E"/>
    <w:rsid w:val="00FE6F74"/>
    <w:rsid w:val="00FE7091"/>
    <w:rsid w:val="00FE76FC"/>
    <w:rsid w:val="00FE7B3A"/>
    <w:rsid w:val="00FE7F45"/>
    <w:rsid w:val="00FF037D"/>
    <w:rsid w:val="00FF05DB"/>
    <w:rsid w:val="00FF0D61"/>
    <w:rsid w:val="00FF2D52"/>
    <w:rsid w:val="00FF34AB"/>
    <w:rsid w:val="00FF3553"/>
    <w:rsid w:val="00FF3663"/>
    <w:rsid w:val="00FF3E0C"/>
    <w:rsid w:val="00FF449F"/>
    <w:rsid w:val="00FF4840"/>
    <w:rsid w:val="00FF4BDE"/>
    <w:rsid w:val="00FF5301"/>
    <w:rsid w:val="00FF5867"/>
    <w:rsid w:val="00FF5927"/>
    <w:rsid w:val="00FF5A04"/>
    <w:rsid w:val="00FF5D58"/>
    <w:rsid w:val="00FF5DFA"/>
    <w:rsid w:val="00FF6945"/>
    <w:rsid w:val="00FF6F72"/>
    <w:rsid w:val="00FF701F"/>
    <w:rsid w:val="00FF74B8"/>
    <w:rsid w:val="00FF7E99"/>
    <w:rsid w:val="033A7F35"/>
    <w:rsid w:val="05F8DDEA"/>
    <w:rsid w:val="073F9074"/>
    <w:rsid w:val="07A3FE2E"/>
    <w:rsid w:val="0AD462D3"/>
    <w:rsid w:val="1A22DAE5"/>
    <w:rsid w:val="24D438E2"/>
    <w:rsid w:val="31186049"/>
    <w:rsid w:val="32C3A24E"/>
    <w:rsid w:val="3BEA34AB"/>
    <w:rsid w:val="48C44F83"/>
    <w:rsid w:val="54626216"/>
    <w:rsid w:val="5C0842CC"/>
    <w:rsid w:val="6351765D"/>
    <w:rsid w:val="64571CB0"/>
    <w:rsid w:val="78BF8B4F"/>
    <w:rsid w:val="7B08B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54810A"/>
  <w15:docId w15:val="{C81542E2-B6F9-4527-9794-7892B6ED4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 w:unhideWhenUsed="1"/>
    <w:lsdException w:name="heading 3" w:uiPriority="9" w:qFormat="1"/>
    <w:lsdException w:name="heading 4" w:semiHidden="1"/>
    <w:lsdException w:name="heading 5" w:semiHidden="1"/>
    <w:lsdException w:name="heading 6" w:semiHidden="1"/>
    <w:lsdException w:name="heading 7" w:semiHidden="1"/>
    <w:lsdException w:name="heading 8" w:semiHidden="1"/>
    <w:lsdException w:name="heading 9" w:semiHidden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header" w:semiHidden="1"/>
    <w:lsdException w:name="footer" w:semiHidden="1" w:unhideWhenUsed="1"/>
    <w:lsdException w:name="index heading" w:semiHidden="1"/>
    <w:lsdException w:name="caption" w:semiHidden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9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iPriority="2"/>
    <w:lsdException w:name="FollowedHyperlink" w:semiHidden="1"/>
    <w:lsdException w:name="Strong" w:semiHidden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semiHidden="1"/>
    <w:lsdException w:name="Intense Quote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/>
    <w:lsdException w:name="Intense Emphasis" w:semiHidden="1"/>
    <w:lsdException w:name="Subtle Reference" w:semiHidden="1"/>
    <w:lsdException w:name="Intense Reference" w:uiPriority="32"/>
    <w:lsdException w:name="Book Title" w:semiHidden="1"/>
    <w:lsdException w:name="Bibliography" w:semiHidden="1"/>
    <w:lsdException w:name="TOC Heading" w:semiHidden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rsid w:val="00886593"/>
  </w:style>
  <w:style w:type="paragraph" w:styleId="Heading1">
    <w:name w:val="heading 1"/>
    <w:basedOn w:val="Normal"/>
    <w:next w:val="Normal"/>
    <w:link w:val="Heading1Char"/>
    <w:uiPriority w:val="9"/>
    <w:locked/>
    <w:rsid w:val="00B23C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2148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locked/>
    <w:rsid w:val="000B1B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2148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locked/>
    <w:rsid w:val="00CF28A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163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9"/>
    <w:semiHidden/>
    <w:locked/>
    <w:rsid w:val="000A107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2148" w:themeColor="accent1" w:themeShade="BF"/>
    </w:rPr>
  </w:style>
  <w:style w:type="paragraph" w:styleId="Heading6">
    <w:name w:val="heading 6"/>
    <w:basedOn w:val="Normal"/>
    <w:next w:val="Normal"/>
    <w:link w:val="Heading6Char"/>
    <w:uiPriority w:val="99"/>
    <w:semiHidden/>
    <w:locked/>
    <w:rsid w:val="001A4FC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63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locked/>
    <w:rsid w:val="001A4FC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163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locked/>
    <w:rsid w:val="001A4FC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semiHidden/>
    <w:locked/>
    <w:rsid w:val="001A4FC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7E9D"/>
    <w:rPr>
      <w:rFonts w:asciiTheme="majorHAnsi" w:eastAsiaTheme="majorEastAsia" w:hAnsiTheme="majorHAnsi" w:cstheme="majorBidi"/>
      <w:color w:val="002148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97E9D"/>
    <w:rPr>
      <w:rFonts w:asciiTheme="majorHAnsi" w:eastAsiaTheme="majorEastAsia" w:hAnsiTheme="majorHAnsi" w:cstheme="majorBidi"/>
      <w:color w:val="002148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97E9D"/>
    <w:rPr>
      <w:rFonts w:asciiTheme="majorHAnsi" w:eastAsiaTheme="majorEastAsia" w:hAnsiTheme="majorHAnsi" w:cstheme="majorBidi"/>
      <w:color w:val="001630" w:themeColor="accent1" w:themeShade="7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1A4FCC"/>
    <w:rPr>
      <w:rFonts w:asciiTheme="majorHAnsi" w:eastAsiaTheme="majorEastAsia" w:hAnsiTheme="majorHAnsi" w:cstheme="majorBidi"/>
      <w:color w:val="00163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1A4FCC"/>
    <w:rPr>
      <w:rFonts w:asciiTheme="majorHAnsi" w:eastAsiaTheme="majorEastAsia" w:hAnsiTheme="majorHAnsi" w:cstheme="majorBidi"/>
      <w:i/>
      <w:iCs/>
      <w:color w:val="00163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A4FC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A4FC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D2LOCBullet1">
    <w:name w:val="D2L OC Bullet 1"/>
    <w:basedOn w:val="Normal"/>
    <w:link w:val="D2LOCBullet1Char"/>
    <w:qFormat/>
    <w:rsid w:val="00774F9C"/>
    <w:pPr>
      <w:numPr>
        <w:numId w:val="18"/>
      </w:numPr>
      <w:spacing w:before="240" w:after="240" w:line="300" w:lineRule="auto"/>
    </w:pPr>
    <w:rPr>
      <w:rFonts w:ascii="Montserrat" w:hAnsi="Montserrat"/>
      <w:szCs w:val="18"/>
    </w:rPr>
  </w:style>
  <w:style w:type="paragraph" w:customStyle="1" w:styleId="OCTitleL1H1">
    <w:name w:val="*OC Title = L1/H1"/>
    <w:basedOn w:val="Title"/>
    <w:next w:val="OCSubtitleL1H1"/>
    <w:link w:val="OCTitleL1H1Char"/>
    <w:qFormat/>
    <w:rsid w:val="008D10FD"/>
    <w:pPr>
      <w:jc w:val="right"/>
      <w:outlineLvl w:val="0"/>
    </w:pPr>
    <w:rPr>
      <w:rFonts w:ascii="Montserrat SemiBold" w:hAnsi="Montserrat SemiBold"/>
      <w:color w:val="002D61" w:themeColor="accent1"/>
      <w:spacing w:val="0"/>
      <w:sz w:val="44"/>
      <w:szCs w:val="40"/>
    </w:rPr>
  </w:style>
  <w:style w:type="paragraph" w:styleId="Title">
    <w:name w:val="Title"/>
    <w:basedOn w:val="Normal"/>
    <w:next w:val="Normal"/>
    <w:link w:val="TitleChar"/>
    <w:uiPriority w:val="9"/>
    <w:semiHidden/>
    <w:locked/>
    <w:rsid w:val="0026525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"/>
    <w:semiHidden/>
    <w:rsid w:val="00C97E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OCSubtitleL1H1">
    <w:name w:val="*OC Subtitle = L1/H1"/>
    <w:basedOn w:val="OCTitleL1H1"/>
    <w:next w:val="OCYearL1H1"/>
    <w:link w:val="OCSubtitleL1H1Char"/>
    <w:qFormat/>
    <w:rsid w:val="00DB18C9"/>
    <w:rPr>
      <w:rFonts w:ascii="Montserrat Medium" w:hAnsi="Montserrat Medium"/>
      <w:sz w:val="36"/>
      <w:szCs w:val="32"/>
    </w:rPr>
  </w:style>
  <w:style w:type="paragraph" w:customStyle="1" w:styleId="OCYearL1H1">
    <w:name w:val="*OC Year = L1/H1"/>
    <w:basedOn w:val="OCSubtitleL1H1"/>
    <w:next w:val="OCBodyText"/>
    <w:link w:val="OCYearL1H1Char"/>
    <w:qFormat/>
    <w:rsid w:val="00DB18C9"/>
  </w:style>
  <w:style w:type="paragraph" w:customStyle="1" w:styleId="OCBodyText">
    <w:name w:val="*OC Body Text"/>
    <w:basedOn w:val="Normal"/>
    <w:link w:val="OCBodyTextChar"/>
    <w:qFormat/>
    <w:rsid w:val="00241680"/>
    <w:pPr>
      <w:spacing w:before="120" w:after="0"/>
    </w:pPr>
    <w:rPr>
      <w:rFonts w:ascii="Montserrat" w:hAnsi="Montserrat"/>
      <w:sz w:val="20"/>
      <w:szCs w:val="18"/>
    </w:rPr>
  </w:style>
  <w:style w:type="character" w:customStyle="1" w:styleId="OCBodyTextChar">
    <w:name w:val="*OC Body Text Char"/>
    <w:basedOn w:val="DefaultParagraphFont"/>
    <w:link w:val="OCBodyText"/>
    <w:rsid w:val="00241680"/>
    <w:rPr>
      <w:rFonts w:ascii="Montserrat" w:hAnsi="Montserrat"/>
      <w:sz w:val="20"/>
      <w:szCs w:val="18"/>
    </w:rPr>
  </w:style>
  <w:style w:type="character" w:customStyle="1" w:styleId="OCYearL1H1Char">
    <w:name w:val="*OC Year = L1/H1 Char"/>
    <w:basedOn w:val="DefaultParagraphFont"/>
    <w:link w:val="OCYearL1H1"/>
    <w:rsid w:val="00DB18C9"/>
    <w:rPr>
      <w:rFonts w:ascii="Montserrat Medium" w:eastAsiaTheme="majorEastAsia" w:hAnsi="Montserrat Medium" w:cstheme="majorBidi"/>
      <w:color w:val="002D61" w:themeColor="accent1"/>
      <w:kern w:val="28"/>
      <w:sz w:val="36"/>
      <w:szCs w:val="32"/>
    </w:rPr>
  </w:style>
  <w:style w:type="character" w:customStyle="1" w:styleId="OCSubtitleL1H1Char">
    <w:name w:val="*OC Subtitle = L1/H1 Char"/>
    <w:basedOn w:val="DefaultParagraphFont"/>
    <w:link w:val="OCSubtitleL1H1"/>
    <w:rsid w:val="00DB18C9"/>
    <w:rPr>
      <w:rFonts w:ascii="Montserrat Medium" w:eastAsiaTheme="majorEastAsia" w:hAnsi="Montserrat Medium" w:cstheme="majorBidi"/>
      <w:color w:val="002D61" w:themeColor="accent1"/>
      <w:kern w:val="28"/>
      <w:sz w:val="36"/>
      <w:szCs w:val="32"/>
    </w:rPr>
  </w:style>
  <w:style w:type="character" w:customStyle="1" w:styleId="OCTitleL1H1Char">
    <w:name w:val="*OC Title = L1/H1 Char"/>
    <w:basedOn w:val="DefaultParagraphFont"/>
    <w:link w:val="OCTitleL1H1"/>
    <w:rsid w:val="008D10FD"/>
    <w:rPr>
      <w:rFonts w:ascii="Montserrat SemiBold" w:eastAsiaTheme="majorEastAsia" w:hAnsi="Montserrat SemiBold" w:cstheme="majorBidi"/>
      <w:color w:val="002D61" w:themeColor="accent1"/>
      <w:kern w:val="28"/>
      <w:sz w:val="44"/>
      <w:szCs w:val="40"/>
    </w:rPr>
  </w:style>
  <w:style w:type="paragraph" w:customStyle="1" w:styleId="D2LOCBullet1Head">
    <w:name w:val="D2L OC Bullet 1 Head"/>
    <w:basedOn w:val="D2LOCBullet1"/>
    <w:next w:val="D2LOCBullet1"/>
    <w:link w:val="D2LOCBullet1HeadChar"/>
    <w:qFormat/>
    <w:rsid w:val="00774F9C"/>
    <w:rPr>
      <w:rFonts w:ascii="Montserrat Medium" w:hAnsi="Montserrat Medium"/>
    </w:rPr>
  </w:style>
  <w:style w:type="paragraph" w:customStyle="1" w:styleId="D2LOCNumberedList2Head">
    <w:name w:val="D2L OC Numbered List 2 Head"/>
    <w:basedOn w:val="D2LOCNumberedList2"/>
    <w:next w:val="D2LOCNumberedList2"/>
    <w:link w:val="D2LOCNumberedList2HeadChar"/>
    <w:qFormat/>
    <w:rsid w:val="00E468C7"/>
    <w:rPr>
      <w:rFonts w:ascii="Montserrat SemiBold" w:hAnsi="Montserrat SemiBold"/>
    </w:rPr>
  </w:style>
  <w:style w:type="paragraph" w:customStyle="1" w:styleId="OCNumberedList4">
    <w:name w:val="*OC Numbered List 4"/>
    <w:basedOn w:val="OCNumberedList3"/>
    <w:link w:val="OCNumberedList4Char"/>
    <w:qFormat/>
    <w:rsid w:val="00655004"/>
    <w:pPr>
      <w:numPr>
        <w:numId w:val="15"/>
      </w:numPr>
      <w:ind w:left="1152" w:hanging="288"/>
    </w:pPr>
  </w:style>
  <w:style w:type="paragraph" w:customStyle="1" w:styleId="OCBannerText">
    <w:name w:val="*OC Banner Text"/>
    <w:basedOn w:val="Normal"/>
    <w:link w:val="OCBannerTextChar"/>
    <w:qFormat/>
    <w:rsid w:val="00BE1D03"/>
    <w:pPr>
      <w:shd w:val="clear" w:color="auto" w:fill="F2F2F2" w:themeFill="background1" w:themeFillShade="F2"/>
      <w:spacing w:before="240" w:after="360" w:line="240" w:lineRule="auto"/>
      <w:jc w:val="center"/>
    </w:pPr>
    <w:rPr>
      <w:rFonts w:ascii="Montserrat" w:hAnsi="Montserrat"/>
      <w:caps/>
      <w:sz w:val="20"/>
      <w:szCs w:val="16"/>
    </w:rPr>
  </w:style>
  <w:style w:type="character" w:customStyle="1" w:styleId="OCBannerTextChar">
    <w:name w:val="*OC Banner Text Char"/>
    <w:basedOn w:val="DefaultParagraphFont"/>
    <w:link w:val="OCBannerText"/>
    <w:rsid w:val="00BE1D03"/>
    <w:rPr>
      <w:rFonts w:ascii="Montserrat" w:hAnsi="Montserrat"/>
      <w:caps/>
      <w:sz w:val="20"/>
      <w:szCs w:val="16"/>
      <w:shd w:val="clear" w:color="auto" w:fill="F2F2F2" w:themeFill="background1" w:themeFillShade="F2"/>
    </w:rPr>
  </w:style>
  <w:style w:type="paragraph" w:customStyle="1" w:styleId="OCBullet3Head">
    <w:name w:val="*OC Bullet 3 Head"/>
    <w:basedOn w:val="OCBullet3"/>
    <w:next w:val="OCBullet3"/>
    <w:link w:val="OCBullet3HeadChar"/>
    <w:qFormat/>
    <w:rsid w:val="008A6307"/>
    <w:rPr>
      <w:i/>
    </w:rPr>
  </w:style>
  <w:style w:type="paragraph" w:customStyle="1" w:styleId="OCBullet3">
    <w:name w:val="*OC Bullet 3"/>
    <w:basedOn w:val="OCBullet2"/>
    <w:link w:val="OCBullet3Char"/>
    <w:qFormat/>
    <w:rsid w:val="008A6307"/>
    <w:pPr>
      <w:numPr>
        <w:ilvl w:val="0"/>
        <w:numId w:val="14"/>
      </w:numPr>
      <w:ind w:left="864" w:hanging="288"/>
    </w:pPr>
  </w:style>
  <w:style w:type="paragraph" w:customStyle="1" w:styleId="OCBullet2">
    <w:name w:val="*OC Bullet 2"/>
    <w:basedOn w:val="OCBullet1"/>
    <w:link w:val="OCBullet2Char"/>
    <w:qFormat/>
    <w:rsid w:val="00EC5717"/>
    <w:pPr>
      <w:numPr>
        <w:ilvl w:val="1"/>
        <w:numId w:val="6"/>
      </w:numPr>
      <w:ind w:left="576" w:hanging="288"/>
    </w:pPr>
    <w:rPr>
      <w:szCs w:val="18"/>
    </w:rPr>
  </w:style>
  <w:style w:type="paragraph" w:styleId="ListParagraph">
    <w:name w:val="List Paragraph"/>
    <w:basedOn w:val="Normal"/>
    <w:link w:val="ListParagraphChar"/>
    <w:uiPriority w:val="34"/>
    <w:qFormat/>
    <w:locked/>
    <w:rsid w:val="00265255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99"/>
    <w:rsid w:val="00A51932"/>
  </w:style>
  <w:style w:type="character" w:customStyle="1" w:styleId="OCBullet2Char">
    <w:name w:val="*OC Bullet 2 Char"/>
    <w:basedOn w:val="DefaultParagraphFont"/>
    <w:link w:val="OCBullet2"/>
    <w:rsid w:val="00EC5717"/>
    <w:rPr>
      <w:rFonts w:ascii="Montserrat" w:hAnsi="Montserrat"/>
      <w:sz w:val="20"/>
      <w:szCs w:val="18"/>
    </w:rPr>
  </w:style>
  <w:style w:type="character" w:customStyle="1" w:styleId="OCBullet3Char">
    <w:name w:val="*OC Bullet 3 Char"/>
    <w:basedOn w:val="OCBullet2Char"/>
    <w:link w:val="OCBullet3"/>
    <w:rsid w:val="008A6307"/>
    <w:rPr>
      <w:rFonts w:ascii="Montserrat" w:hAnsi="Montserrat"/>
      <w:sz w:val="20"/>
      <w:szCs w:val="18"/>
    </w:rPr>
  </w:style>
  <w:style w:type="character" w:customStyle="1" w:styleId="OCBullet3HeadChar">
    <w:name w:val="*OC Bullet 3 Head Char"/>
    <w:basedOn w:val="OCBullet3Char"/>
    <w:link w:val="OCBullet3Head"/>
    <w:rsid w:val="008A6307"/>
    <w:rPr>
      <w:rFonts w:ascii="Montserrat" w:hAnsi="Montserrat"/>
      <w:i/>
      <w:sz w:val="20"/>
      <w:szCs w:val="18"/>
    </w:rPr>
  </w:style>
  <w:style w:type="paragraph" w:customStyle="1" w:styleId="OCHead5Run-InBodTxtP">
    <w:name w:val="*OC Head 5 Run-In = BodTxt/P"/>
    <w:basedOn w:val="OCBodyText"/>
    <w:next w:val="OCBodyText"/>
    <w:link w:val="OCHead5Run-InBodTxtPChar"/>
    <w:qFormat/>
    <w:rsid w:val="00DF5DE0"/>
    <w:rPr>
      <w:rFonts w:ascii="Montserrat SemiBold" w:hAnsi="Montserrat SemiBold"/>
      <w:color w:val="002D61" w:themeColor="accent1"/>
    </w:rPr>
  </w:style>
  <w:style w:type="character" w:customStyle="1" w:styleId="OCHead5Run-InBodTxtPChar">
    <w:name w:val="*OC Head 5 Run-In = BodTxt/P Char"/>
    <w:basedOn w:val="OCBodyTextChar"/>
    <w:link w:val="OCHead5Run-InBodTxtP"/>
    <w:rsid w:val="00DF5DE0"/>
    <w:rPr>
      <w:rFonts w:ascii="Montserrat SemiBold" w:hAnsi="Montserrat SemiBold"/>
      <w:color w:val="002D61" w:themeColor="accent1"/>
      <w:sz w:val="20"/>
      <w:szCs w:val="18"/>
    </w:rPr>
  </w:style>
  <w:style w:type="paragraph" w:customStyle="1" w:styleId="OCLozengeHeadBodTxtP">
    <w:name w:val="*OC Lozenge Head = BodTxt/P"/>
    <w:basedOn w:val="OCLozengeText"/>
    <w:next w:val="OCLozengeText"/>
    <w:link w:val="OCLozengeHeadBodTxtPChar"/>
    <w:qFormat/>
    <w:rsid w:val="007B49CD"/>
    <w:pPr>
      <w:spacing w:before="120"/>
      <w:outlineLvl w:val="0"/>
    </w:pPr>
    <w:rPr>
      <w:rFonts w:ascii="Montserrat SemiBold" w:hAnsi="Montserrat SemiBold"/>
      <w:szCs w:val="28"/>
    </w:rPr>
  </w:style>
  <w:style w:type="paragraph" w:customStyle="1" w:styleId="OCLozengeText">
    <w:name w:val="*OC Lozenge Text"/>
    <w:basedOn w:val="OCBodyText"/>
    <w:link w:val="OCLozengeTextChar"/>
    <w:qFormat/>
    <w:rsid w:val="00796785"/>
    <w:pPr>
      <w:spacing w:before="240"/>
      <w:contextualSpacing/>
    </w:pPr>
    <w:rPr>
      <w:rFonts w:ascii="Montserrat Medium" w:hAnsi="Montserrat Medium"/>
      <w:color w:val="002D61" w:themeColor="accent1"/>
      <w:szCs w:val="22"/>
    </w:rPr>
  </w:style>
  <w:style w:type="character" w:customStyle="1" w:styleId="OCLozengeTextChar">
    <w:name w:val="*OC Lozenge Text Char"/>
    <w:basedOn w:val="DefaultParagraphFont"/>
    <w:link w:val="OCLozengeText"/>
    <w:rsid w:val="00796785"/>
    <w:rPr>
      <w:rFonts w:ascii="Montserrat Medium" w:hAnsi="Montserrat Medium"/>
      <w:color w:val="002D61" w:themeColor="accent1"/>
      <w:sz w:val="20"/>
    </w:rPr>
  </w:style>
  <w:style w:type="character" w:customStyle="1" w:styleId="OCLozengeHeadBodTxtPChar">
    <w:name w:val="*OC Lozenge Head = BodTxt/P Char"/>
    <w:basedOn w:val="OCHead5Run-InBodTxtPChar"/>
    <w:link w:val="OCLozengeHeadBodTxtP"/>
    <w:rsid w:val="007B49CD"/>
    <w:rPr>
      <w:rFonts w:ascii="Montserrat SemiBold" w:hAnsi="Montserrat SemiBold"/>
      <w:color w:val="002D61" w:themeColor="accent1"/>
      <w:sz w:val="20"/>
      <w:szCs w:val="28"/>
    </w:rPr>
  </w:style>
  <w:style w:type="paragraph" w:customStyle="1" w:styleId="OCBodyText-Color">
    <w:name w:val="*OC Body Text - Color"/>
    <w:basedOn w:val="OCBodyText"/>
    <w:next w:val="OCBodyText"/>
    <w:link w:val="OCBodyText-ColorChar"/>
    <w:qFormat/>
    <w:rsid w:val="00EC5717"/>
    <w:rPr>
      <w:rFonts w:ascii="Montserrat Medium" w:hAnsi="Montserrat Medium"/>
      <w:color w:val="002D61" w:themeColor="accent1"/>
    </w:rPr>
  </w:style>
  <w:style w:type="character" w:customStyle="1" w:styleId="OCBodyText-ColorChar">
    <w:name w:val="*OC Body Text - Color Char"/>
    <w:basedOn w:val="OCBodyTextChar"/>
    <w:link w:val="OCBodyText-Color"/>
    <w:rsid w:val="00EC5717"/>
    <w:rPr>
      <w:rFonts w:ascii="Montserrat Medium" w:hAnsi="Montserrat Medium"/>
      <w:color w:val="002D61" w:themeColor="accent1"/>
      <w:sz w:val="20"/>
      <w:szCs w:val="18"/>
    </w:rPr>
  </w:style>
  <w:style w:type="paragraph" w:customStyle="1" w:styleId="OCContactNoticeText">
    <w:name w:val="*OC Contact Notice Text"/>
    <w:basedOn w:val="OCBodyText"/>
    <w:link w:val="OCContactNoticeTextChar"/>
    <w:qFormat/>
    <w:rsid w:val="00DD44E4"/>
    <w:pPr>
      <w:jc w:val="center"/>
    </w:pPr>
    <w:rPr>
      <w:rFonts w:ascii="Montserrat SemiBold" w:hAnsi="Montserrat SemiBold"/>
      <w:color w:val="002D61" w:themeColor="accent1"/>
    </w:rPr>
  </w:style>
  <w:style w:type="character" w:customStyle="1" w:styleId="OCContactNoticeTextChar">
    <w:name w:val="*OC Contact Notice Text Char"/>
    <w:basedOn w:val="DefaultParagraphFont"/>
    <w:link w:val="OCContactNoticeText"/>
    <w:rsid w:val="00DD44E4"/>
    <w:rPr>
      <w:rFonts w:ascii="Montserrat SemiBold" w:hAnsi="Montserrat SemiBold"/>
      <w:color w:val="002D61" w:themeColor="accent1"/>
      <w:sz w:val="20"/>
      <w:szCs w:val="18"/>
    </w:rPr>
  </w:style>
  <w:style w:type="paragraph" w:customStyle="1" w:styleId="OCTitleDeckL1H1">
    <w:name w:val="*OC Title Deck = L1/H1"/>
    <w:basedOn w:val="OCTitleL1H1"/>
    <w:next w:val="Normal"/>
    <w:link w:val="OCTitleDeckL1H1Char"/>
    <w:qFormat/>
    <w:rsid w:val="008D10FD"/>
    <w:rPr>
      <w:rFonts w:ascii="Montserrat ExtraBold" w:hAnsi="Montserrat ExtraBold"/>
      <w:caps/>
      <w:sz w:val="40"/>
      <w:szCs w:val="24"/>
    </w:rPr>
  </w:style>
  <w:style w:type="character" w:customStyle="1" w:styleId="OCTitleDeckL1H1Char">
    <w:name w:val="*OC Title Deck = L1/H1 Char"/>
    <w:basedOn w:val="OCTitleL1H1Char"/>
    <w:link w:val="OCTitleDeckL1H1"/>
    <w:rsid w:val="008D10FD"/>
    <w:rPr>
      <w:rFonts w:ascii="Montserrat ExtraBold" w:eastAsiaTheme="majorEastAsia" w:hAnsi="Montserrat ExtraBold" w:cstheme="majorBidi"/>
      <w:caps/>
      <w:color w:val="002D61" w:themeColor="accent1"/>
      <w:kern w:val="28"/>
      <w:sz w:val="40"/>
      <w:szCs w:val="24"/>
    </w:rPr>
  </w:style>
  <w:style w:type="paragraph" w:customStyle="1" w:styleId="OCTableTextBodTxtTD">
    <w:name w:val="*OC Table Text = BodTxt/TD"/>
    <w:basedOn w:val="OCBodyText"/>
    <w:link w:val="OCTableTextBodTxtTDChar"/>
    <w:qFormat/>
    <w:rsid w:val="00DE10E4"/>
    <w:pPr>
      <w:spacing w:before="40" w:after="40"/>
    </w:pPr>
    <w:rPr>
      <w:szCs w:val="16"/>
    </w:rPr>
  </w:style>
  <w:style w:type="character" w:customStyle="1" w:styleId="OCTableTextBodTxtTDChar">
    <w:name w:val="*OC Table Text = BodTxt/TD Char"/>
    <w:basedOn w:val="DefaultParagraphFont"/>
    <w:link w:val="OCTableTextBodTxtTD"/>
    <w:rsid w:val="00DE10E4"/>
    <w:rPr>
      <w:rFonts w:ascii="Montserrat" w:hAnsi="Montserrat"/>
      <w:sz w:val="20"/>
      <w:szCs w:val="16"/>
    </w:rPr>
  </w:style>
  <w:style w:type="paragraph" w:customStyle="1" w:styleId="OCTableorImageGraphicTitleBodTxtP">
    <w:name w:val="*OC Table or Image/Graphic Title = BodTxt/P"/>
    <w:basedOn w:val="D2LOCHead2L3H3"/>
    <w:next w:val="OCBodyText"/>
    <w:link w:val="OCTableorImageGraphicTitleBodTxtPChar"/>
    <w:qFormat/>
    <w:rsid w:val="00441764"/>
    <w:pPr>
      <w:spacing w:after="120"/>
      <w:outlineLvl w:val="9"/>
    </w:pPr>
    <w:rPr>
      <w:rFonts w:ascii="Montserrat SemiBold" w:hAnsi="Montserrat SemiBold"/>
      <w:i/>
      <w:iCs/>
      <w:sz w:val="24"/>
      <w:szCs w:val="18"/>
    </w:rPr>
  </w:style>
  <w:style w:type="paragraph" w:customStyle="1" w:styleId="D2LOCHead2L3H3">
    <w:name w:val="D2L OC Head 2= L3/H3"/>
    <w:basedOn w:val="D2LOCBodyText"/>
    <w:next w:val="D2LOCBodyText"/>
    <w:link w:val="D2LOCHead2L3H3Char"/>
    <w:qFormat/>
    <w:rsid w:val="00B60B69"/>
    <w:pPr>
      <w:spacing w:before="360" w:after="0" w:line="240" w:lineRule="auto"/>
      <w:outlineLvl w:val="2"/>
    </w:pPr>
    <w:rPr>
      <w:rFonts w:ascii="Montserrat Light" w:hAnsi="Montserrat Light"/>
      <w:color w:val="002D61" w:themeColor="accent1"/>
      <w:kern w:val="28"/>
      <w:sz w:val="32"/>
      <w:szCs w:val="32"/>
    </w:rPr>
  </w:style>
  <w:style w:type="character" w:customStyle="1" w:styleId="D2LOCHead2L3H3Char">
    <w:name w:val="D2L OC Head 2= L3/H3 Char"/>
    <w:basedOn w:val="DefaultParagraphFont"/>
    <w:link w:val="D2LOCHead2L3H3"/>
    <w:rsid w:val="00B60B69"/>
    <w:rPr>
      <w:rFonts w:ascii="Montserrat Light" w:hAnsi="Montserrat Light"/>
      <w:color w:val="002D61" w:themeColor="accent1"/>
      <w:kern w:val="28"/>
      <w:sz w:val="32"/>
      <w:szCs w:val="32"/>
    </w:rPr>
  </w:style>
  <w:style w:type="character" w:customStyle="1" w:styleId="OCTableorImageGraphicTitleBodTxtPChar">
    <w:name w:val="*OC Table or Image/Graphic Title = BodTxt/P Char"/>
    <w:basedOn w:val="DefaultParagraphFont"/>
    <w:link w:val="OCTableorImageGraphicTitleBodTxtP"/>
    <w:rsid w:val="00441764"/>
    <w:rPr>
      <w:rFonts w:ascii="Montserrat SemiBold" w:hAnsi="Montserrat SemiBold"/>
      <w:i/>
      <w:iCs/>
      <w:color w:val="002D61" w:themeColor="accent1"/>
      <w:kern w:val="28"/>
      <w:sz w:val="24"/>
      <w:szCs w:val="18"/>
    </w:rPr>
  </w:style>
  <w:style w:type="paragraph" w:customStyle="1" w:styleId="OCNoteText">
    <w:name w:val="*OC Note Text"/>
    <w:basedOn w:val="OCBodyText"/>
    <w:next w:val="OCBodyText"/>
    <w:link w:val="OCNoteTextChar"/>
    <w:qFormat/>
    <w:rsid w:val="00796785"/>
    <w:rPr>
      <w:i/>
    </w:rPr>
  </w:style>
  <w:style w:type="character" w:customStyle="1" w:styleId="OCNoteTextChar">
    <w:name w:val="*OC Note Text Char"/>
    <w:basedOn w:val="OCBodyTextChar"/>
    <w:link w:val="OCNoteText"/>
    <w:rsid w:val="00796785"/>
    <w:rPr>
      <w:rFonts w:ascii="Montserrat" w:hAnsi="Montserrat"/>
      <w:i/>
      <w:sz w:val="20"/>
      <w:szCs w:val="18"/>
    </w:rPr>
  </w:style>
  <w:style w:type="paragraph" w:customStyle="1" w:styleId="OCHead3L4H4">
    <w:name w:val="*OC Head 3 = L4/H4"/>
    <w:basedOn w:val="OCBodyText"/>
    <w:next w:val="OCBodyText"/>
    <w:link w:val="OCHead3L4H4Char"/>
    <w:qFormat/>
    <w:rsid w:val="00F04D10"/>
    <w:pPr>
      <w:spacing w:before="240" w:line="240" w:lineRule="auto"/>
      <w:outlineLvl w:val="3"/>
    </w:pPr>
    <w:rPr>
      <w:rFonts w:ascii="Montserrat SemiBold" w:hAnsi="Montserrat SemiBold"/>
      <w:iCs/>
      <w:color w:val="002148" w:themeColor="accent1" w:themeShade="BF"/>
      <w:sz w:val="24"/>
      <w:szCs w:val="20"/>
    </w:rPr>
  </w:style>
  <w:style w:type="character" w:customStyle="1" w:styleId="OCHead3L4H4Char">
    <w:name w:val="*OC Head 3 = L4/H4 Char"/>
    <w:basedOn w:val="D2LOCHead2L3H3Char"/>
    <w:link w:val="OCHead3L4H4"/>
    <w:rsid w:val="00F04D10"/>
    <w:rPr>
      <w:rFonts w:ascii="Montserrat SemiBold" w:hAnsi="Montserrat SemiBold"/>
      <w:iCs/>
      <w:color w:val="002148" w:themeColor="accent1" w:themeShade="BF"/>
      <w:kern w:val="28"/>
      <w:sz w:val="24"/>
      <w:szCs w:val="20"/>
    </w:rPr>
  </w:style>
  <w:style w:type="paragraph" w:customStyle="1" w:styleId="OCHead4BodTxtP">
    <w:name w:val="*OC Head 4 = BodTxt/P"/>
    <w:basedOn w:val="OCBodyText"/>
    <w:next w:val="OCBodyText"/>
    <w:link w:val="OCHead4BodTxtPChar"/>
    <w:qFormat/>
    <w:rsid w:val="00516BBE"/>
    <w:pPr>
      <w:spacing w:before="240" w:line="240" w:lineRule="auto"/>
    </w:pPr>
    <w:rPr>
      <w:rFonts w:ascii="Montserrat SemiBold" w:hAnsi="Montserrat SemiBold"/>
      <w:sz w:val="21"/>
    </w:rPr>
  </w:style>
  <w:style w:type="character" w:customStyle="1" w:styleId="OCHead4BodTxtPChar">
    <w:name w:val="*OC Head 4 = BodTxt/P Char"/>
    <w:basedOn w:val="DefaultParagraphFont"/>
    <w:link w:val="OCHead4BodTxtP"/>
    <w:rsid w:val="00516BBE"/>
    <w:rPr>
      <w:rFonts w:ascii="Montserrat SemiBold" w:hAnsi="Montserrat SemiBold"/>
      <w:sz w:val="21"/>
      <w:szCs w:val="18"/>
    </w:rPr>
  </w:style>
  <w:style w:type="paragraph" w:customStyle="1" w:styleId="D2LOCHead1L2H2sameasAlt">
    <w:name w:val="D2L OC Head 1 = L2/H2 (same as Alt)"/>
    <w:basedOn w:val="Normal"/>
    <w:next w:val="D2LOCBodyText"/>
    <w:link w:val="D2LOCHead1L2H2sameasAltChar"/>
    <w:qFormat/>
    <w:rsid w:val="00E55FE9"/>
    <w:pPr>
      <w:spacing w:before="360" w:after="0" w:line="240" w:lineRule="auto"/>
    </w:pPr>
    <w:rPr>
      <w:rFonts w:ascii="Montserrat SemiBold" w:hAnsi="Montserrat SemiBold"/>
      <w:color w:val="002D61" w:themeColor="accent1"/>
      <w:sz w:val="36"/>
      <w:szCs w:val="32"/>
    </w:rPr>
  </w:style>
  <w:style w:type="character" w:customStyle="1" w:styleId="D2LOCHead1L2H2sameasAltChar">
    <w:name w:val="D2L OC Head 1 = L2/H2 (same as Alt) Char"/>
    <w:basedOn w:val="DefaultParagraphFont"/>
    <w:link w:val="D2LOCHead1L2H2sameasAlt"/>
    <w:rsid w:val="00B60B69"/>
    <w:rPr>
      <w:rFonts w:ascii="Montserrat SemiBold" w:hAnsi="Montserrat SemiBold"/>
      <w:color w:val="002D61" w:themeColor="accent1"/>
      <w:sz w:val="36"/>
      <w:szCs w:val="32"/>
    </w:rPr>
  </w:style>
  <w:style w:type="paragraph" w:customStyle="1" w:styleId="OCTCNumberedList">
    <w:name w:val="*OC T&amp;C Numbered List"/>
    <w:basedOn w:val="OCNumberedList"/>
    <w:link w:val="OCTCNumberedListChar"/>
    <w:rsid w:val="00633A25"/>
    <w:pPr>
      <w:numPr>
        <w:numId w:val="7"/>
      </w:numPr>
      <w:spacing w:before="40" w:after="40" w:line="240" w:lineRule="auto"/>
      <w:ind w:left="288" w:hanging="288"/>
    </w:pPr>
    <w:rPr>
      <w:szCs w:val="20"/>
    </w:rPr>
  </w:style>
  <w:style w:type="paragraph" w:customStyle="1" w:styleId="D2LOCLozenge">
    <w:name w:val="D2L OC Lozenge"/>
    <w:basedOn w:val="D2LOCBodyText"/>
    <w:link w:val="D2LOCLozengeChar"/>
    <w:qFormat/>
    <w:rsid w:val="001D37C3"/>
    <w:pPr>
      <w:pBdr>
        <w:top w:val="single" w:sz="4" w:space="10" w:color="2875B5" w:themeColor="accent4"/>
        <w:left w:val="single" w:sz="4" w:space="10" w:color="2875B5" w:themeColor="accent4"/>
        <w:bottom w:val="single" w:sz="4" w:space="10" w:color="2875B5" w:themeColor="accent4"/>
        <w:right w:val="single" w:sz="4" w:space="10" w:color="2875B5" w:themeColor="accent4"/>
      </w:pBdr>
    </w:pPr>
    <w:rPr>
      <w:rFonts w:ascii="Montserrat Medium" w:hAnsi="Montserrat Medium"/>
      <w:color w:val="002D61" w:themeColor="accent1"/>
      <w:szCs w:val="24"/>
    </w:rPr>
  </w:style>
  <w:style w:type="character" w:customStyle="1" w:styleId="OCTCNumberedListChar">
    <w:name w:val="*OC T&amp;C Numbered List Char"/>
    <w:basedOn w:val="DefaultParagraphFont"/>
    <w:link w:val="OCTCNumberedList"/>
    <w:rsid w:val="00633A25"/>
    <w:rPr>
      <w:rFonts w:ascii="Montserrat" w:hAnsi="Montserrat"/>
      <w:sz w:val="20"/>
      <w:szCs w:val="20"/>
    </w:rPr>
  </w:style>
  <w:style w:type="character" w:customStyle="1" w:styleId="OCTableHead1BodTxtTHColumnChar">
    <w:name w:val="*OC Table Head 1 = BodTxt/TH Column Char"/>
    <w:basedOn w:val="OCTableHead2BodTxtTHRowChar"/>
    <w:link w:val="OCTableHead1BodTxtTHColumn"/>
    <w:rsid w:val="007B49CD"/>
    <w:rPr>
      <w:rFonts w:ascii="Montserrat SemiBold" w:hAnsi="Montserrat SemiBold"/>
      <w:color w:val="002D61" w:themeColor="accent1"/>
      <w:sz w:val="20"/>
      <w:szCs w:val="20"/>
    </w:rPr>
  </w:style>
  <w:style w:type="character" w:customStyle="1" w:styleId="OCTableHead2BodTxtTHRowChar">
    <w:name w:val="*OC Table Head 2 = BodTxt/TH Row Char"/>
    <w:basedOn w:val="DefaultParagraphFont"/>
    <w:link w:val="OCTableHead2BodTxtTHRow"/>
    <w:rsid w:val="007F3510"/>
    <w:rPr>
      <w:rFonts w:ascii="Montserrat SemiBold" w:hAnsi="Montserrat SemiBold"/>
      <w:sz w:val="20"/>
      <w:szCs w:val="20"/>
    </w:rPr>
  </w:style>
  <w:style w:type="paragraph" w:customStyle="1" w:styleId="OCTableHead2BodTxtTHRow">
    <w:name w:val="*OC Table Head 2 = BodTxt/TH Row"/>
    <w:basedOn w:val="Normal"/>
    <w:link w:val="OCTableHead2BodTxtTHRowChar"/>
    <w:qFormat/>
    <w:rsid w:val="007F3510"/>
    <w:pPr>
      <w:spacing w:before="40" w:after="40" w:line="240" w:lineRule="auto"/>
    </w:pPr>
    <w:rPr>
      <w:rFonts w:ascii="Montserrat SemiBold" w:hAnsi="Montserrat SemiBold"/>
      <w:sz w:val="20"/>
      <w:szCs w:val="20"/>
    </w:rPr>
  </w:style>
  <w:style w:type="paragraph" w:customStyle="1" w:styleId="OCTableHead1BodTxtTHColumn">
    <w:name w:val="*OC Table Head 1 = BodTxt/TH Column"/>
    <w:basedOn w:val="OCTableHead2BodTxtTHRow"/>
    <w:next w:val="OCTableHead2BodTxtTHRow"/>
    <w:link w:val="OCTableHead1BodTxtTHColumnChar"/>
    <w:qFormat/>
    <w:rsid w:val="007B49CD"/>
    <w:rPr>
      <w:color w:val="002D61" w:themeColor="accent1"/>
    </w:rPr>
  </w:style>
  <w:style w:type="paragraph" w:customStyle="1" w:styleId="OCTableHead3BodTxtTHsubRowperneed">
    <w:name w:val="*OC Table Head 3 = BodTxt/TH sub Row per need"/>
    <w:basedOn w:val="OCTableHead2BodTxtTHRow"/>
    <w:link w:val="OCTableHead3BodTxtTHsubRowperneedChar"/>
    <w:qFormat/>
    <w:rsid w:val="003405EE"/>
    <w:pPr>
      <w:ind w:left="141"/>
    </w:pPr>
    <w:rPr>
      <w:rFonts w:ascii="Montserrat Medium" w:hAnsi="Montserrat Medium"/>
    </w:rPr>
  </w:style>
  <w:style w:type="character" w:customStyle="1" w:styleId="OCTableHead3BodTxtTHsubRowperneedChar">
    <w:name w:val="*OC Table Head 3 = BodTxt/TH sub Row per need Char"/>
    <w:basedOn w:val="OCTableHead2BodTxtTHRowChar"/>
    <w:link w:val="OCTableHead3BodTxtTHsubRowperneed"/>
    <w:rsid w:val="003405EE"/>
    <w:rPr>
      <w:rFonts w:ascii="Montserrat Medium" w:hAnsi="Montserrat Medium"/>
      <w:color w:val="002D61" w:themeColor="accent1"/>
      <w:sz w:val="20"/>
      <w:szCs w:val="20"/>
    </w:rPr>
  </w:style>
  <w:style w:type="paragraph" w:customStyle="1" w:styleId="OCTableBullet1">
    <w:name w:val="*OC Table Bullet 1"/>
    <w:basedOn w:val="ListParagraph"/>
    <w:link w:val="OCTableBullet1Char"/>
    <w:qFormat/>
    <w:rsid w:val="00BE1D03"/>
    <w:pPr>
      <w:numPr>
        <w:numId w:val="1"/>
      </w:numPr>
      <w:spacing w:before="40" w:after="40"/>
      <w:ind w:left="231" w:hanging="173"/>
    </w:pPr>
    <w:rPr>
      <w:rFonts w:ascii="Montserrat" w:hAnsi="Montserrat"/>
      <w:sz w:val="20"/>
      <w:szCs w:val="16"/>
    </w:rPr>
  </w:style>
  <w:style w:type="character" w:customStyle="1" w:styleId="OCTableBullet1Char">
    <w:name w:val="*OC Table Bullet 1 Char"/>
    <w:basedOn w:val="DefaultParagraphFont"/>
    <w:link w:val="OCTableBullet1"/>
    <w:rsid w:val="00BE1D03"/>
    <w:rPr>
      <w:rFonts w:ascii="Montserrat" w:hAnsi="Montserrat"/>
      <w:sz w:val="20"/>
      <w:szCs w:val="16"/>
    </w:rPr>
  </w:style>
  <w:style w:type="paragraph" w:customStyle="1" w:styleId="OCFolioFooterorHEADERHeaderallcap">
    <w:name w:val="*OC Folio Footer or HEADER (Header all cap)"/>
    <w:basedOn w:val="OCBodyText"/>
    <w:link w:val="OCFolioFooterorHEADERHeaderallcapChar"/>
    <w:qFormat/>
    <w:rsid w:val="009D6379"/>
    <w:pPr>
      <w:tabs>
        <w:tab w:val="center" w:pos="5400"/>
        <w:tab w:val="right" w:pos="10080"/>
      </w:tabs>
    </w:pPr>
    <w:rPr>
      <w:szCs w:val="16"/>
    </w:rPr>
  </w:style>
  <w:style w:type="character" w:customStyle="1" w:styleId="OCFolioFooterorHEADERHeaderallcapChar">
    <w:name w:val="*OC Folio Footer or HEADER (Header all cap) Char"/>
    <w:basedOn w:val="DefaultParagraphFont"/>
    <w:link w:val="OCFolioFooterorHEADERHeaderallcap"/>
    <w:rsid w:val="009D6379"/>
    <w:rPr>
      <w:rFonts w:ascii="Montserrat" w:hAnsi="Montserrat"/>
      <w:sz w:val="20"/>
      <w:szCs w:val="16"/>
    </w:rPr>
  </w:style>
  <w:style w:type="character" w:styleId="CommentReference">
    <w:name w:val="annotation reference"/>
    <w:basedOn w:val="DefaultParagraphFont"/>
    <w:uiPriority w:val="99"/>
    <w:semiHidden/>
    <w:locked/>
    <w:rsid w:val="005450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locked/>
    <w:rsid w:val="005450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97E9D"/>
    <w:rPr>
      <w:sz w:val="20"/>
      <w:szCs w:val="20"/>
    </w:rPr>
  </w:style>
  <w:style w:type="paragraph" w:customStyle="1" w:styleId="OCTCHeadL1H1">
    <w:name w:val="*OC T&amp;C Head = L1/H1"/>
    <w:basedOn w:val="OCHead1L2H2"/>
    <w:next w:val="Normal"/>
    <w:link w:val="OCTCHeadL1H1Char"/>
    <w:qFormat/>
    <w:rsid w:val="00A45B89"/>
    <w:pPr>
      <w:spacing w:before="0" w:after="240"/>
      <w:jc w:val="center"/>
      <w:outlineLvl w:val="0"/>
    </w:pPr>
  </w:style>
  <w:style w:type="character" w:customStyle="1" w:styleId="OCTCHeadL1H1Char">
    <w:name w:val="*OC T&amp;C Head = L1/H1 Char"/>
    <w:basedOn w:val="DefaultParagraphFont"/>
    <w:link w:val="OCTCHeadL1H1"/>
    <w:rsid w:val="00A45B89"/>
    <w:rPr>
      <w:rFonts w:ascii="Montserrat SemiBold" w:hAnsi="Montserrat SemiBold"/>
      <w:color w:val="002D61" w:themeColor="accent1"/>
      <w:sz w:val="32"/>
      <w:szCs w:val="28"/>
    </w:rPr>
  </w:style>
  <w:style w:type="paragraph" w:customStyle="1" w:styleId="OCTCNumberedListRun-inHeadBodTxtP">
    <w:name w:val="*OC T&amp;C Numbered List Run-in Head = BodTxt/P"/>
    <w:basedOn w:val="OCTCNumberedList"/>
    <w:next w:val="Normal"/>
    <w:link w:val="OCTCNumberedListRun-inHeadBodTxtPChar"/>
    <w:qFormat/>
    <w:rsid w:val="00EB5E3E"/>
    <w:pPr>
      <w:numPr>
        <w:numId w:val="8"/>
      </w:numPr>
      <w:spacing w:before="120" w:after="120"/>
      <w:ind w:left="288" w:hanging="288"/>
    </w:pPr>
    <w:rPr>
      <w:rFonts w:ascii="Montserrat Medium" w:hAnsi="Montserrat Medium"/>
      <w:szCs w:val="15"/>
      <w:u w:val="single"/>
    </w:rPr>
  </w:style>
  <w:style w:type="character" w:customStyle="1" w:styleId="OCTCNumberedListRun-inHeadBodTxtPChar">
    <w:name w:val="*OC T&amp;C Numbered List Run-in Head = BodTxt/P Char"/>
    <w:basedOn w:val="DefaultParagraphFont"/>
    <w:link w:val="OCTCNumberedListRun-inHeadBodTxtP"/>
    <w:rsid w:val="00EB5E3E"/>
    <w:rPr>
      <w:rFonts w:ascii="Montserrat Medium" w:hAnsi="Montserrat Medium"/>
      <w:sz w:val="20"/>
      <w:szCs w:val="15"/>
      <w:u w:val="single"/>
    </w:rPr>
  </w:style>
  <w:style w:type="character" w:customStyle="1" w:styleId="D2LOCBullet1Char">
    <w:name w:val="D2L OC Bullet 1 Char"/>
    <w:basedOn w:val="DefaultParagraphFont"/>
    <w:link w:val="D2LOCBullet1"/>
    <w:rsid w:val="00774F9C"/>
    <w:rPr>
      <w:rFonts w:ascii="Montserrat" w:hAnsi="Montserrat"/>
      <w:szCs w:val="18"/>
    </w:rPr>
  </w:style>
  <w:style w:type="character" w:styleId="IntenseReference">
    <w:name w:val="Intense Reference"/>
    <w:basedOn w:val="DefaultParagraphFont"/>
    <w:uiPriority w:val="99"/>
    <w:semiHidden/>
    <w:locked/>
    <w:rsid w:val="000B1B49"/>
    <w:rPr>
      <w:b/>
      <w:bCs/>
      <w:smallCaps/>
      <w:color w:val="002D61" w:themeColor="accent1"/>
      <w:spacing w:val="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locked/>
    <w:rsid w:val="005450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7E9D"/>
    <w:rPr>
      <w:b/>
      <w:bCs/>
      <w:sz w:val="20"/>
      <w:szCs w:val="20"/>
    </w:rPr>
  </w:style>
  <w:style w:type="character" w:styleId="Hyperlink">
    <w:name w:val="Hyperlink"/>
    <w:basedOn w:val="DefaultParagraphFont"/>
    <w:uiPriority w:val="2"/>
    <w:locked/>
    <w:rsid w:val="00760E5E"/>
    <w:rPr>
      <w:color w:val="2875B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locked/>
    <w:rsid w:val="0075732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locked/>
    <w:rsid w:val="00D92D3B"/>
    <w:rPr>
      <w:color w:val="A539B2" w:themeColor="followedHyperlink"/>
      <w:u w:val="single"/>
    </w:rPr>
  </w:style>
  <w:style w:type="paragraph" w:styleId="Revision">
    <w:name w:val="Revision"/>
    <w:hidden/>
    <w:uiPriority w:val="99"/>
    <w:semiHidden/>
    <w:rsid w:val="00315B2E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semiHidden/>
    <w:locked/>
    <w:rsid w:val="00330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97E9D"/>
  </w:style>
  <w:style w:type="paragraph" w:customStyle="1" w:styleId="OCBullet2Head">
    <w:name w:val="*OC Bullet 2 Head"/>
    <w:basedOn w:val="OCBullet2"/>
    <w:next w:val="OCBullet2"/>
    <w:link w:val="OCBullet2HeadChar"/>
    <w:qFormat/>
    <w:rsid w:val="00DF5DE0"/>
    <w:rPr>
      <w:rFonts w:ascii="Montserrat Medium" w:hAnsi="Montserrat Medium"/>
      <w:i/>
    </w:rPr>
  </w:style>
  <w:style w:type="character" w:customStyle="1" w:styleId="OCBullet2HeadChar">
    <w:name w:val="*OC Bullet 2 Head Char"/>
    <w:basedOn w:val="OCBullet2Char"/>
    <w:link w:val="OCBullet2Head"/>
    <w:rsid w:val="00DF5DE0"/>
    <w:rPr>
      <w:rFonts w:ascii="Montserrat Medium" w:hAnsi="Montserrat Medium"/>
      <w:i/>
      <w:sz w:val="20"/>
      <w:szCs w:val="18"/>
    </w:rPr>
  </w:style>
  <w:style w:type="paragraph" w:customStyle="1" w:styleId="OCBullet1Head">
    <w:name w:val="*OC Bullet 1 Head"/>
    <w:basedOn w:val="OCBullet1"/>
    <w:next w:val="OCBullet1"/>
    <w:link w:val="OCBullet1HeadChar"/>
    <w:qFormat/>
    <w:rsid w:val="004D22D6"/>
    <w:rPr>
      <w:rFonts w:ascii="Montserrat Medium" w:hAnsi="Montserrat Medium"/>
    </w:rPr>
  </w:style>
  <w:style w:type="character" w:customStyle="1" w:styleId="OCBullet1HeadChar">
    <w:name w:val="*OC Bullet 1 Head Char"/>
    <w:basedOn w:val="DefaultParagraphFont"/>
    <w:link w:val="OCBullet1Head"/>
    <w:rsid w:val="004D22D6"/>
    <w:rPr>
      <w:rFonts w:ascii="Montserrat Medium" w:hAnsi="Montserrat Medium"/>
      <w:sz w:val="20"/>
    </w:rPr>
  </w:style>
  <w:style w:type="paragraph" w:styleId="ListBullet">
    <w:name w:val="List Bullet"/>
    <w:basedOn w:val="Normal"/>
    <w:uiPriority w:val="99"/>
    <w:semiHidden/>
    <w:locked/>
    <w:rsid w:val="00450C60"/>
    <w:pPr>
      <w:numPr>
        <w:numId w:val="3"/>
      </w:numPr>
      <w:contextualSpacing/>
    </w:pPr>
  </w:style>
  <w:style w:type="table" w:styleId="TableGrid">
    <w:name w:val="Table Grid"/>
    <w:basedOn w:val="TableNormal"/>
    <w:uiPriority w:val="39"/>
    <w:locked/>
    <w:rsid w:val="00F8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semiHidden/>
    <w:qFormat/>
    <w:locked/>
    <w:rsid w:val="00A51932"/>
    <w:rPr>
      <w:i/>
      <w:iCs/>
    </w:rPr>
  </w:style>
  <w:style w:type="character" w:customStyle="1" w:styleId="Style2">
    <w:name w:val="Style2"/>
    <w:basedOn w:val="OCBodyTextChar"/>
    <w:uiPriority w:val="1"/>
    <w:semiHidden/>
    <w:locked/>
    <w:rsid w:val="00A51932"/>
    <w:rPr>
      <w:rFonts w:ascii="Montserrat SemiBold" w:hAnsi="Montserrat SemiBold"/>
      <w:color w:val="003F89" w:themeColor="accent1" w:themeTint="E6"/>
      <w:w w:val="90"/>
      <w:sz w:val="18"/>
      <w:szCs w:val="18"/>
    </w:rPr>
  </w:style>
  <w:style w:type="paragraph" w:customStyle="1" w:styleId="OCTableorImageGraphicCaption">
    <w:name w:val="*OC Table or Image/Graphic Caption"/>
    <w:basedOn w:val="OCTableHead3BodTxtTHsubRowperneed"/>
    <w:link w:val="OCTableorImageGraphicCaptionChar"/>
    <w:qFormat/>
    <w:rsid w:val="00E468C7"/>
    <w:pPr>
      <w:spacing w:after="120"/>
      <w:ind w:left="0"/>
    </w:pPr>
  </w:style>
  <w:style w:type="character" w:customStyle="1" w:styleId="OCTableorImageGraphicCaptionChar">
    <w:name w:val="*OC Table or Image/Graphic Caption Char"/>
    <w:basedOn w:val="OCTableHead3BodTxtTHsubRowperneedChar"/>
    <w:link w:val="OCTableorImageGraphicCaption"/>
    <w:rsid w:val="00E468C7"/>
    <w:rPr>
      <w:rFonts w:ascii="Montserrat Medium" w:hAnsi="Montserrat Medium"/>
      <w:color w:val="002D61" w:themeColor="accent1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locked/>
    <w:rsid w:val="009A3B8F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ListNumber">
    <w:name w:val="List Number"/>
    <w:basedOn w:val="Normal"/>
    <w:uiPriority w:val="99"/>
    <w:semiHidden/>
    <w:locked/>
    <w:rsid w:val="00C93330"/>
    <w:pPr>
      <w:numPr>
        <w:numId w:val="2"/>
      </w:numPr>
      <w:contextualSpacing/>
    </w:pPr>
  </w:style>
  <w:style w:type="character" w:customStyle="1" w:styleId="Heading4Char">
    <w:name w:val="Heading 4 Char"/>
    <w:basedOn w:val="DefaultParagraphFont"/>
    <w:link w:val="Heading4"/>
    <w:uiPriority w:val="99"/>
    <w:semiHidden/>
    <w:rsid w:val="000A1071"/>
    <w:rPr>
      <w:rFonts w:asciiTheme="majorHAnsi" w:eastAsiaTheme="majorEastAsia" w:hAnsiTheme="majorHAnsi" w:cstheme="majorBidi"/>
      <w:i/>
      <w:iCs/>
      <w:color w:val="002148" w:themeColor="accent1" w:themeShade="BF"/>
    </w:rPr>
  </w:style>
  <w:style w:type="paragraph" w:styleId="FootnoteText">
    <w:name w:val="footnote text"/>
    <w:basedOn w:val="Normal"/>
    <w:link w:val="FootnoteTextChar"/>
    <w:uiPriority w:val="99"/>
    <w:semiHidden/>
    <w:locked/>
    <w:rsid w:val="008E4CC1"/>
    <w:pPr>
      <w:spacing w:after="0" w:line="240" w:lineRule="auto"/>
    </w:pPr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locked/>
    <w:rsid w:val="000A1071"/>
    <w:rPr>
      <w:vertAlign w:val="superscript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E4CC1"/>
    <w:rPr>
      <w:sz w:val="20"/>
      <w:szCs w:val="20"/>
    </w:rPr>
  </w:style>
  <w:style w:type="paragraph" w:customStyle="1" w:styleId="OCFormFieldItemtabbfreturnORtorunintabafter">
    <w:name w:val="*OC Form Field Item (tab bf +return OR to run in tab after)"/>
    <w:basedOn w:val="Normal"/>
    <w:link w:val="OCFormFieldItemtabbfreturnORtorunintabafterChar"/>
    <w:qFormat/>
    <w:rsid w:val="00F65C76"/>
    <w:pPr>
      <w:tabs>
        <w:tab w:val="left" w:leader="underscore" w:pos="4680"/>
        <w:tab w:val="left" w:leader="underscore" w:pos="10080"/>
      </w:tabs>
      <w:spacing w:before="40" w:after="360"/>
    </w:pPr>
    <w:rPr>
      <w:rFonts w:ascii="Montserrat" w:hAnsi="Montserrat"/>
      <w:sz w:val="20"/>
      <w:szCs w:val="20"/>
    </w:rPr>
  </w:style>
  <w:style w:type="character" w:customStyle="1" w:styleId="OCFormFieldItemtabbfreturnORtorunintabafterChar">
    <w:name w:val="*OC Form Field Item (tab bf +return OR to run in tab after) Char"/>
    <w:basedOn w:val="DefaultParagraphFont"/>
    <w:link w:val="OCFormFieldItemtabbfreturnORtorunintabafter"/>
    <w:rsid w:val="00F65C76"/>
    <w:rPr>
      <w:rFonts w:ascii="Montserrat" w:hAnsi="Montserrat"/>
      <w:sz w:val="20"/>
      <w:szCs w:val="20"/>
    </w:rPr>
  </w:style>
  <w:style w:type="paragraph" w:customStyle="1" w:styleId="OCListDividerBodTxtP">
    <w:name w:val="*OC List Divider = BodTxt/P"/>
    <w:basedOn w:val="OCBodyText"/>
    <w:next w:val="OCBodyText"/>
    <w:link w:val="OCListDividerBodTxtPChar"/>
    <w:qFormat/>
    <w:rsid w:val="007F3510"/>
    <w:pPr>
      <w:pBdr>
        <w:top w:val="single" w:sz="4" w:space="1" w:color="2875B5" w:themeColor="accent4"/>
      </w:pBdr>
    </w:pPr>
  </w:style>
  <w:style w:type="character" w:customStyle="1" w:styleId="OCListDividerBodTxtPChar">
    <w:name w:val="*OC List Divider = BodTxt/P Char"/>
    <w:basedOn w:val="OCTableorImageGraphicCaptionChar"/>
    <w:link w:val="OCListDividerBodTxtP"/>
    <w:rsid w:val="007F3510"/>
    <w:rPr>
      <w:rFonts w:ascii="Montserrat" w:hAnsi="Montserrat"/>
      <w:color w:val="002D61" w:themeColor="accent1"/>
      <w:sz w:val="20"/>
      <w:szCs w:val="18"/>
    </w:rPr>
  </w:style>
  <w:style w:type="paragraph" w:customStyle="1" w:styleId="D2LOCSubtitle">
    <w:name w:val="D2L OC Subtitle"/>
    <w:basedOn w:val="OCSubtitleL1H1"/>
    <w:link w:val="D2LOCSubtitleChar"/>
    <w:qFormat/>
    <w:rsid w:val="00A02CE6"/>
    <w:rPr>
      <w:sz w:val="40"/>
    </w:rPr>
  </w:style>
  <w:style w:type="paragraph" w:customStyle="1" w:styleId="D2LOCNumberedList2">
    <w:name w:val="D2L OC Numbered List 2"/>
    <w:basedOn w:val="OCNumberedList2"/>
    <w:link w:val="D2LOCNumberedList2Char"/>
    <w:qFormat/>
    <w:rsid w:val="008D6475"/>
    <w:pPr>
      <w:numPr>
        <w:numId w:val="21"/>
      </w:numPr>
      <w:spacing w:before="240" w:after="240" w:line="300" w:lineRule="auto"/>
      <w:ind w:left="576" w:hanging="288"/>
    </w:pPr>
    <w:rPr>
      <w:sz w:val="22"/>
      <w:szCs w:val="22"/>
    </w:rPr>
  </w:style>
  <w:style w:type="paragraph" w:customStyle="1" w:styleId="OCCodeofFairTestingPractices">
    <w:name w:val="*OC Code of Fair Testing Practices"/>
    <w:basedOn w:val="OCHead3L4H4"/>
    <w:next w:val="OCBodyText"/>
    <w:link w:val="OCCodeofFairTestingPracticesChar"/>
    <w:qFormat/>
    <w:rsid w:val="00DD44E4"/>
    <w:pPr>
      <w:pBdr>
        <w:top w:val="single" w:sz="2" w:space="1" w:color="002D61" w:themeColor="accent1"/>
        <w:bottom w:val="single" w:sz="2" w:space="1" w:color="002D61" w:themeColor="accent1"/>
      </w:pBdr>
    </w:pPr>
    <w:rPr>
      <w:caps/>
    </w:rPr>
  </w:style>
  <w:style w:type="character" w:customStyle="1" w:styleId="OCCodeofFairTestingPracticesChar">
    <w:name w:val="*OC Code of Fair Testing Practices Char"/>
    <w:basedOn w:val="D2LOCHead1L2H2sameasAltChar"/>
    <w:link w:val="OCCodeofFairTestingPractices"/>
    <w:rsid w:val="00DD44E4"/>
    <w:rPr>
      <w:rFonts w:ascii="Montserrat SemiBold" w:hAnsi="Montserrat SemiBold"/>
      <w:iCs/>
      <w:caps/>
      <w:color w:val="002148" w:themeColor="accent1" w:themeShade="BF"/>
      <w:sz w:val="24"/>
      <w:szCs w:val="20"/>
    </w:rPr>
  </w:style>
  <w:style w:type="paragraph" w:customStyle="1" w:styleId="OCProgramPlatformTitleL1H1">
    <w:name w:val="*OC Program/Platform Title = L1/H1"/>
    <w:basedOn w:val="OCTitleL1H1"/>
    <w:link w:val="OCProgramPlatformTitleL1H1Char"/>
    <w:qFormat/>
    <w:rsid w:val="00655004"/>
    <w:pPr>
      <w:spacing w:before="120"/>
      <w:jc w:val="left"/>
    </w:pPr>
    <w:rPr>
      <w:rFonts w:ascii="Montserrat Light" w:hAnsi="Montserrat Light"/>
    </w:rPr>
  </w:style>
  <w:style w:type="paragraph" w:customStyle="1" w:styleId="OCBullet1">
    <w:name w:val="*OC Bullet 1"/>
    <w:basedOn w:val="ListParagraph"/>
    <w:link w:val="OCBullet1Char"/>
    <w:qFormat/>
    <w:rsid w:val="00766422"/>
    <w:pPr>
      <w:numPr>
        <w:numId w:val="22"/>
      </w:numPr>
      <w:spacing w:before="120" w:after="120"/>
      <w:ind w:left="288" w:hanging="288"/>
    </w:pPr>
    <w:rPr>
      <w:rFonts w:ascii="Montserrat" w:hAnsi="Montserrat"/>
      <w:sz w:val="20"/>
    </w:rPr>
  </w:style>
  <w:style w:type="character" w:customStyle="1" w:styleId="OCBullet1Char">
    <w:name w:val="*OC Bullet 1 Char"/>
    <w:basedOn w:val="DefaultParagraphFont"/>
    <w:link w:val="OCBullet1"/>
    <w:rsid w:val="00766422"/>
    <w:rPr>
      <w:rFonts w:ascii="Montserrat" w:hAnsi="Montserrat"/>
      <w:sz w:val="20"/>
    </w:rPr>
  </w:style>
  <w:style w:type="paragraph" w:customStyle="1" w:styleId="OCHead2L3H3">
    <w:name w:val="*OC Head 2 = L3/H3"/>
    <w:basedOn w:val="OCBodyText"/>
    <w:next w:val="OCBodyText"/>
    <w:link w:val="OCHead2L3H3Char"/>
    <w:qFormat/>
    <w:rsid w:val="0066087E"/>
    <w:pPr>
      <w:spacing w:before="360"/>
      <w:outlineLvl w:val="2"/>
    </w:pPr>
    <w:rPr>
      <w:rFonts w:ascii="Montserrat Light" w:hAnsi="Montserrat Light"/>
      <w:color w:val="002D61" w:themeColor="accent1"/>
      <w:sz w:val="28"/>
      <w:szCs w:val="32"/>
    </w:rPr>
  </w:style>
  <w:style w:type="paragraph" w:customStyle="1" w:styleId="OCHead1L2H2">
    <w:name w:val="*OC Head 1 = L2/H2"/>
    <w:basedOn w:val="OCBodyText"/>
    <w:next w:val="OCBodyText"/>
    <w:link w:val="OCHead1L2H2Char"/>
    <w:qFormat/>
    <w:rsid w:val="00A71556"/>
    <w:pPr>
      <w:spacing w:before="360" w:line="240" w:lineRule="auto"/>
    </w:pPr>
    <w:rPr>
      <w:rFonts w:ascii="Montserrat SemiBold" w:hAnsi="Montserrat SemiBold"/>
      <w:color w:val="002D61" w:themeColor="accent1"/>
      <w:sz w:val="32"/>
      <w:szCs w:val="28"/>
    </w:rPr>
  </w:style>
  <w:style w:type="character" w:customStyle="1" w:styleId="OCHead2L3H3Char">
    <w:name w:val="*OC Head 2 = L3/H3 Char"/>
    <w:basedOn w:val="DefaultParagraphFont"/>
    <w:link w:val="OCHead2L3H3"/>
    <w:rsid w:val="00DE22B7"/>
    <w:rPr>
      <w:rFonts w:ascii="Montserrat Light" w:hAnsi="Montserrat Light"/>
      <w:color w:val="002D61" w:themeColor="accent1"/>
      <w:sz w:val="28"/>
      <w:szCs w:val="32"/>
    </w:rPr>
  </w:style>
  <w:style w:type="character" w:customStyle="1" w:styleId="OCHead1L2H2Char">
    <w:name w:val="*OC Head 1 = L2/H2 Char"/>
    <w:basedOn w:val="D2LOCHead1L2H2sameasAltChar"/>
    <w:link w:val="OCHead1L2H2"/>
    <w:rsid w:val="00A71556"/>
    <w:rPr>
      <w:rFonts w:ascii="Montserrat SemiBold" w:hAnsi="Montserrat SemiBold"/>
      <w:color w:val="002D61" w:themeColor="accent1"/>
      <w:sz w:val="32"/>
      <w:szCs w:val="28"/>
    </w:rPr>
  </w:style>
  <w:style w:type="character" w:customStyle="1" w:styleId="OCProgramPlatformTitleL1H1Char">
    <w:name w:val="*OC Program/Platform Title = L1/H1 Char"/>
    <w:basedOn w:val="OCTitleL1H1Char"/>
    <w:link w:val="OCProgramPlatformTitleL1H1"/>
    <w:rsid w:val="00655004"/>
    <w:rPr>
      <w:rFonts w:ascii="Montserrat Light" w:eastAsiaTheme="majorEastAsia" w:hAnsi="Montserrat Light" w:cstheme="majorBidi"/>
      <w:color w:val="002D61" w:themeColor="accent1"/>
      <w:kern w:val="28"/>
      <w:sz w:val="44"/>
      <w:szCs w:val="40"/>
    </w:rPr>
  </w:style>
  <w:style w:type="paragraph" w:customStyle="1" w:styleId="D2LOCLogoURL">
    <w:name w:val="D2L OC Logo URL"/>
    <w:basedOn w:val="OCBodyText"/>
    <w:link w:val="D2LOCLogoURLChar"/>
    <w:qFormat/>
    <w:rsid w:val="00421BC1"/>
    <w:pPr>
      <w:spacing w:before="600"/>
      <w:ind w:right="4320"/>
    </w:pPr>
    <w:rPr>
      <w:rFonts w:ascii="Montserrat SemiBold" w:hAnsi="Montserrat SemiBold"/>
      <w:color w:val="002D61" w:themeColor="accent1"/>
      <w:position w:val="8"/>
    </w:rPr>
  </w:style>
  <w:style w:type="paragraph" w:customStyle="1" w:styleId="D2LOCTitleL1H1">
    <w:name w:val="D2L OC Title = L1/H1"/>
    <w:basedOn w:val="OCTitleL1H1"/>
    <w:link w:val="D2LOCTitleL1H1Char"/>
    <w:qFormat/>
    <w:rsid w:val="00B54E1E"/>
    <w:pPr>
      <w:jc w:val="left"/>
    </w:pPr>
    <w:rPr>
      <w:sz w:val="56"/>
      <w:szCs w:val="56"/>
    </w:rPr>
  </w:style>
  <w:style w:type="character" w:customStyle="1" w:styleId="D2LOCLogoURLChar">
    <w:name w:val="D2L OC Logo URL Char"/>
    <w:basedOn w:val="OCBodyTextChar"/>
    <w:link w:val="D2LOCLogoURL"/>
    <w:rsid w:val="00421BC1"/>
    <w:rPr>
      <w:rFonts w:ascii="Montserrat SemiBold" w:hAnsi="Montserrat SemiBold"/>
      <w:color w:val="002D61" w:themeColor="accent1"/>
      <w:position w:val="8"/>
      <w:sz w:val="20"/>
      <w:szCs w:val="18"/>
    </w:rPr>
  </w:style>
  <w:style w:type="character" w:customStyle="1" w:styleId="D2LOCTitleL1H1Char">
    <w:name w:val="D2L OC Title = L1/H1 Char"/>
    <w:basedOn w:val="OCTitleL1H1Char"/>
    <w:link w:val="D2LOCTitleL1H1"/>
    <w:rsid w:val="00B54E1E"/>
    <w:rPr>
      <w:rFonts w:ascii="Montserrat SemiBold" w:eastAsiaTheme="majorEastAsia" w:hAnsi="Montserrat SemiBold" w:cstheme="majorBidi"/>
      <w:color w:val="002D61" w:themeColor="accent1"/>
      <w:kern w:val="28"/>
      <w:sz w:val="56"/>
      <w:szCs w:val="56"/>
    </w:rPr>
  </w:style>
  <w:style w:type="character" w:customStyle="1" w:styleId="D2LOCBullet1HeadChar">
    <w:name w:val="D2L OC Bullet 1 Head Char"/>
    <w:basedOn w:val="D2LOCBullet1Char"/>
    <w:link w:val="D2LOCBullet1Head"/>
    <w:rsid w:val="00774F9C"/>
    <w:rPr>
      <w:rFonts w:ascii="Montserrat Medium" w:hAnsi="Montserrat Medium"/>
      <w:szCs w:val="18"/>
    </w:rPr>
  </w:style>
  <w:style w:type="paragraph" w:customStyle="1" w:styleId="OCNumberedList2">
    <w:name w:val="*OC Numbered List 2"/>
    <w:basedOn w:val="Normal"/>
    <w:link w:val="OCNumberedList2Char"/>
    <w:qFormat/>
    <w:rsid w:val="0072746C"/>
    <w:pPr>
      <w:numPr>
        <w:numId w:val="5"/>
      </w:numPr>
      <w:spacing w:before="120" w:after="120"/>
      <w:ind w:left="576" w:hanging="288"/>
      <w:contextualSpacing/>
    </w:pPr>
    <w:rPr>
      <w:rFonts w:ascii="Montserrat" w:hAnsi="Montserrat"/>
      <w:sz w:val="20"/>
      <w:szCs w:val="20"/>
    </w:rPr>
  </w:style>
  <w:style w:type="character" w:customStyle="1" w:styleId="OCNumberedList2Char">
    <w:name w:val="*OC Numbered List 2 Char"/>
    <w:basedOn w:val="DefaultParagraphFont"/>
    <w:link w:val="OCNumberedList2"/>
    <w:rsid w:val="0072746C"/>
    <w:rPr>
      <w:rFonts w:ascii="Montserrat" w:hAnsi="Montserrat"/>
      <w:sz w:val="20"/>
      <w:szCs w:val="20"/>
    </w:rPr>
  </w:style>
  <w:style w:type="paragraph" w:customStyle="1" w:styleId="OCNumberedList">
    <w:name w:val="*OC Numbered List"/>
    <w:basedOn w:val="ListParagraph"/>
    <w:link w:val="OCNumberedListChar"/>
    <w:qFormat/>
    <w:rsid w:val="003F5963"/>
    <w:pPr>
      <w:numPr>
        <w:numId w:val="9"/>
      </w:numPr>
      <w:spacing w:before="120" w:after="120"/>
      <w:ind w:left="288" w:hanging="288"/>
    </w:pPr>
    <w:rPr>
      <w:rFonts w:ascii="Montserrat" w:hAnsi="Montserrat"/>
      <w:sz w:val="20"/>
      <w:szCs w:val="18"/>
    </w:rPr>
  </w:style>
  <w:style w:type="character" w:customStyle="1" w:styleId="OCNumberedListChar">
    <w:name w:val="*OC Numbered List Char"/>
    <w:basedOn w:val="DefaultParagraphFont"/>
    <w:link w:val="OCNumberedList"/>
    <w:rsid w:val="003F5963"/>
    <w:rPr>
      <w:rFonts w:ascii="Montserrat" w:hAnsi="Montserrat"/>
      <w:sz w:val="20"/>
      <w:szCs w:val="18"/>
    </w:rPr>
  </w:style>
  <w:style w:type="character" w:customStyle="1" w:styleId="D2LOCLozengeChar">
    <w:name w:val="D2L OC Lozenge Char"/>
    <w:basedOn w:val="OCLozengeTextChar"/>
    <w:link w:val="D2LOCLozenge"/>
    <w:rsid w:val="001D37C3"/>
    <w:rPr>
      <w:rFonts w:ascii="Montserrat Medium" w:hAnsi="Montserrat Medium"/>
      <w:color w:val="002D61" w:themeColor="accent1"/>
      <w:sz w:val="20"/>
      <w:szCs w:val="24"/>
    </w:rPr>
  </w:style>
  <w:style w:type="paragraph" w:customStyle="1" w:styleId="D2LOCSectionHeadL2H2sameasAlt">
    <w:name w:val="D2L OC Section Head = L2/H2 (same as Alt)"/>
    <w:basedOn w:val="D2LOCHead1L2H2sameasAlt"/>
    <w:next w:val="D2LOCBodyText"/>
    <w:link w:val="D2LOCSectionHeadL2H2sameasAltChar"/>
    <w:qFormat/>
    <w:rsid w:val="00402A18"/>
    <w:pPr>
      <w:pBdr>
        <w:top w:val="single" w:sz="4" w:space="1" w:color="2875B5" w:themeColor="accent4"/>
      </w:pBdr>
      <w:spacing w:after="240"/>
    </w:pPr>
    <w:rPr>
      <w:rFonts w:ascii="Montserrat Light" w:hAnsi="Montserrat Light"/>
      <w:sz w:val="44"/>
      <w:szCs w:val="36"/>
    </w:rPr>
  </w:style>
  <w:style w:type="character" w:customStyle="1" w:styleId="D2LOCSectionHeadL2H2sameasAltChar">
    <w:name w:val="D2L OC Section Head = L2/H2 (same as Alt) Char"/>
    <w:basedOn w:val="OCTitleL1H1Char"/>
    <w:link w:val="D2LOCSectionHeadL2H2sameasAlt"/>
    <w:rsid w:val="00402A18"/>
    <w:rPr>
      <w:rFonts w:ascii="Montserrat Light" w:eastAsiaTheme="majorEastAsia" w:hAnsi="Montserrat Light" w:cstheme="majorBidi"/>
      <w:color w:val="002D61" w:themeColor="accent1"/>
      <w:kern w:val="28"/>
      <w:sz w:val="44"/>
      <w:szCs w:val="36"/>
    </w:rPr>
  </w:style>
  <w:style w:type="paragraph" w:customStyle="1" w:styleId="D2LOCLozengeHeadBodTxtP">
    <w:name w:val="D2L OC Lozenge Head = BodTxt/P"/>
    <w:basedOn w:val="D2LOCLozenge"/>
    <w:next w:val="D2LOCLozenge"/>
    <w:link w:val="D2LOCLozengeHeadBodTxtPChar"/>
    <w:rsid w:val="005175EC"/>
    <w:pPr>
      <w:spacing w:before="0"/>
    </w:pPr>
    <w:rPr>
      <w:sz w:val="36"/>
      <w:szCs w:val="56"/>
    </w:rPr>
  </w:style>
  <w:style w:type="character" w:customStyle="1" w:styleId="D2LOCLozengeHeadBodTxtPChar">
    <w:name w:val="D2L OC Lozenge Head = BodTxt/P Char"/>
    <w:basedOn w:val="OCHead5Run-InBodTxtPChar"/>
    <w:link w:val="D2LOCLozengeHeadBodTxtP"/>
    <w:rsid w:val="005175EC"/>
    <w:rPr>
      <w:rFonts w:ascii="Montserrat Medium" w:hAnsi="Montserrat Medium"/>
      <w:color w:val="002D61" w:themeColor="accent1"/>
      <w:sz w:val="36"/>
      <w:szCs w:val="56"/>
    </w:rPr>
  </w:style>
  <w:style w:type="paragraph" w:customStyle="1" w:styleId="D2LOCNoteText">
    <w:name w:val="D2L OC Note Text"/>
    <w:basedOn w:val="OCNoteText"/>
    <w:link w:val="D2LOCNoteTextChar"/>
    <w:qFormat/>
    <w:rsid w:val="00E468C7"/>
    <w:pPr>
      <w:spacing w:before="240" w:line="300" w:lineRule="auto"/>
    </w:pPr>
    <w:rPr>
      <w:sz w:val="22"/>
    </w:rPr>
  </w:style>
  <w:style w:type="character" w:customStyle="1" w:styleId="OCNumberedList4Char">
    <w:name w:val="*OC Numbered List 4 Char"/>
    <w:basedOn w:val="OCNumberedList3Char"/>
    <w:link w:val="OCNumberedList4"/>
    <w:rsid w:val="00655004"/>
    <w:rPr>
      <w:rFonts w:ascii="Montserrat" w:hAnsi="Montserrat"/>
      <w:sz w:val="20"/>
      <w:szCs w:val="18"/>
    </w:rPr>
  </w:style>
  <w:style w:type="paragraph" w:customStyle="1" w:styleId="OCNumberedList3">
    <w:name w:val="*OC Numbered List 3"/>
    <w:basedOn w:val="OCNumberedList"/>
    <w:link w:val="OCNumberedList3Char"/>
    <w:qFormat/>
    <w:rsid w:val="00D222B8"/>
    <w:pPr>
      <w:numPr>
        <w:numId w:val="10"/>
      </w:numPr>
      <w:ind w:left="864" w:hanging="288"/>
    </w:pPr>
  </w:style>
  <w:style w:type="paragraph" w:customStyle="1" w:styleId="D2LOCYearL1H1">
    <w:name w:val="D2L OC Year = L1/H1"/>
    <w:basedOn w:val="OCYearL1H1"/>
    <w:link w:val="D2LOCYearL1H1Char"/>
    <w:qFormat/>
    <w:rsid w:val="00A02CE6"/>
    <w:pPr>
      <w:jc w:val="left"/>
    </w:pPr>
    <w:rPr>
      <w:sz w:val="40"/>
    </w:rPr>
  </w:style>
  <w:style w:type="character" w:customStyle="1" w:styleId="OCNumberedList3Char">
    <w:name w:val="*OC Numbered List 3 Char"/>
    <w:basedOn w:val="OCNumberedListChar"/>
    <w:link w:val="OCNumberedList3"/>
    <w:rsid w:val="00D222B8"/>
    <w:rPr>
      <w:rFonts w:ascii="Montserrat" w:hAnsi="Montserrat"/>
      <w:sz w:val="20"/>
      <w:szCs w:val="18"/>
    </w:rPr>
  </w:style>
  <w:style w:type="character" w:customStyle="1" w:styleId="D2LOCNoteTextChar">
    <w:name w:val="D2L OC Note Text Char"/>
    <w:basedOn w:val="OCNoteTextChar"/>
    <w:link w:val="D2LOCNoteText"/>
    <w:rsid w:val="00E468C7"/>
    <w:rPr>
      <w:rFonts w:ascii="Montserrat" w:hAnsi="Montserrat"/>
      <w:i/>
      <w:sz w:val="20"/>
      <w:szCs w:val="18"/>
    </w:rPr>
  </w:style>
  <w:style w:type="paragraph" w:customStyle="1" w:styleId="OCNumberedList2Head">
    <w:name w:val="*OC Numbered List 2 Head"/>
    <w:basedOn w:val="OCNumberedList2"/>
    <w:link w:val="OCNumberedList2HeadChar"/>
    <w:qFormat/>
    <w:rsid w:val="00F94156"/>
    <w:pPr>
      <w:numPr>
        <w:numId w:val="11"/>
      </w:numPr>
      <w:ind w:left="720"/>
    </w:pPr>
    <w:rPr>
      <w:rFonts w:ascii="Montserrat Medium" w:hAnsi="Montserrat Medium"/>
      <w:i/>
    </w:rPr>
  </w:style>
  <w:style w:type="character" w:customStyle="1" w:styleId="OCNumberedList2HeadChar">
    <w:name w:val="*OC Numbered List 2 Head Char"/>
    <w:basedOn w:val="OCNumberedList2Char"/>
    <w:link w:val="OCNumberedList2Head"/>
    <w:rsid w:val="00F94156"/>
    <w:rPr>
      <w:rFonts w:ascii="Montserrat Medium" w:hAnsi="Montserrat Medium"/>
      <w:i/>
      <w:sz w:val="20"/>
      <w:szCs w:val="20"/>
    </w:rPr>
  </w:style>
  <w:style w:type="paragraph" w:customStyle="1" w:styleId="OCNumberedList1Head">
    <w:name w:val="*OC Numbered List 1 Head"/>
    <w:basedOn w:val="OCNumberedList"/>
    <w:link w:val="OCNumberedList1HeadChar"/>
    <w:qFormat/>
    <w:rsid w:val="003F5963"/>
    <w:pPr>
      <w:numPr>
        <w:numId w:val="4"/>
      </w:numPr>
      <w:ind w:left="288" w:hanging="288"/>
      <w:contextualSpacing w:val="0"/>
    </w:pPr>
    <w:rPr>
      <w:rFonts w:ascii="Montserrat SemiBold" w:hAnsi="Montserrat SemiBold"/>
    </w:rPr>
  </w:style>
  <w:style w:type="character" w:customStyle="1" w:styleId="OCNumberedList1HeadChar">
    <w:name w:val="*OC Numbered List 1 Head Char"/>
    <w:basedOn w:val="OCNumberedListChar"/>
    <w:link w:val="OCNumberedList1Head"/>
    <w:rsid w:val="003F5963"/>
    <w:rPr>
      <w:rFonts w:ascii="Montserrat SemiBold" w:hAnsi="Montserrat SemiBold"/>
      <w:sz w:val="20"/>
      <w:szCs w:val="18"/>
    </w:rPr>
  </w:style>
  <w:style w:type="paragraph" w:customStyle="1" w:styleId="D2LOCBodyText">
    <w:name w:val="D2L OC Body Text"/>
    <w:link w:val="D2LOCBodyTextChar"/>
    <w:qFormat/>
    <w:rsid w:val="0080470B"/>
    <w:pPr>
      <w:spacing w:before="240" w:line="300" w:lineRule="auto"/>
    </w:pPr>
    <w:rPr>
      <w:rFonts w:ascii="Montserrat" w:hAnsi="Montserrat"/>
      <w:szCs w:val="20"/>
    </w:rPr>
  </w:style>
  <w:style w:type="paragraph" w:customStyle="1" w:styleId="D2LOCNumberedList3">
    <w:name w:val="D2L OC Numbered List 3"/>
    <w:basedOn w:val="OCNumberedList3"/>
    <w:link w:val="D2LOCNumberedList3Char"/>
    <w:qFormat/>
    <w:rsid w:val="008D6475"/>
    <w:pPr>
      <w:numPr>
        <w:numId w:val="13"/>
      </w:numPr>
      <w:spacing w:before="240" w:after="240" w:line="300" w:lineRule="auto"/>
      <w:ind w:left="864" w:hanging="288"/>
    </w:pPr>
    <w:rPr>
      <w:sz w:val="22"/>
    </w:rPr>
  </w:style>
  <w:style w:type="character" w:customStyle="1" w:styleId="D2LOCBodyTextChar">
    <w:name w:val="D2L OC Body Text Char"/>
    <w:basedOn w:val="OCBodyTextChar"/>
    <w:link w:val="D2LOCBodyText"/>
    <w:rsid w:val="0080470B"/>
    <w:rPr>
      <w:rFonts w:ascii="Montserrat" w:hAnsi="Montserrat"/>
      <w:sz w:val="20"/>
      <w:szCs w:val="20"/>
    </w:rPr>
  </w:style>
  <w:style w:type="character" w:customStyle="1" w:styleId="D2LOCNumberedList2Char">
    <w:name w:val="D2L OC Numbered List 2 Char"/>
    <w:basedOn w:val="OCNumberedList3Char"/>
    <w:link w:val="D2LOCNumberedList2"/>
    <w:rsid w:val="008D6475"/>
    <w:rPr>
      <w:rFonts w:ascii="Montserrat" w:hAnsi="Montserrat"/>
      <w:sz w:val="20"/>
      <w:szCs w:val="18"/>
    </w:rPr>
  </w:style>
  <w:style w:type="character" w:customStyle="1" w:styleId="D2LOCNumberedList3Char">
    <w:name w:val="D2L OC Numbered List 3 Char"/>
    <w:basedOn w:val="DefaultParagraphFont"/>
    <w:link w:val="D2LOCNumberedList3"/>
    <w:rsid w:val="008D6475"/>
    <w:rPr>
      <w:rFonts w:ascii="Montserrat" w:hAnsi="Montserrat"/>
      <w:szCs w:val="18"/>
    </w:rPr>
  </w:style>
  <w:style w:type="paragraph" w:customStyle="1" w:styleId="D2LOCNumberedList1">
    <w:name w:val="D2L OC Numbered List 1"/>
    <w:basedOn w:val="OCNumberedList"/>
    <w:link w:val="D2LOCNumberedList1Char"/>
    <w:qFormat/>
    <w:rsid w:val="00E468C7"/>
    <w:pPr>
      <w:spacing w:before="240" w:after="240" w:line="300" w:lineRule="auto"/>
    </w:pPr>
    <w:rPr>
      <w:sz w:val="22"/>
    </w:rPr>
  </w:style>
  <w:style w:type="paragraph" w:customStyle="1" w:styleId="D2LOCNumberedList1Head">
    <w:name w:val="D2L OC Numbered List 1 Head"/>
    <w:basedOn w:val="OCNumberedList1Head"/>
    <w:next w:val="D2LOCNumberedList1"/>
    <w:link w:val="D2LOCNumberedList1HeadChar"/>
    <w:qFormat/>
    <w:rsid w:val="00E468C7"/>
    <w:pPr>
      <w:spacing w:before="240" w:after="240" w:line="300" w:lineRule="auto"/>
    </w:pPr>
    <w:rPr>
      <w:rFonts w:ascii="Montserrat Medium" w:hAnsi="Montserrat Medium"/>
      <w:sz w:val="22"/>
    </w:rPr>
  </w:style>
  <w:style w:type="character" w:customStyle="1" w:styleId="D2LOCNumberedList1Char">
    <w:name w:val="D2L OC Numbered List 1 Char"/>
    <w:basedOn w:val="OCNumberedListChar"/>
    <w:link w:val="D2LOCNumberedList1"/>
    <w:rsid w:val="00E468C7"/>
    <w:rPr>
      <w:rFonts w:ascii="Montserrat" w:hAnsi="Montserrat"/>
      <w:sz w:val="20"/>
      <w:szCs w:val="18"/>
    </w:rPr>
  </w:style>
  <w:style w:type="character" w:customStyle="1" w:styleId="D2LOCNumberedList2HeadChar">
    <w:name w:val="D2L OC Numbered List 2 Head Char"/>
    <w:basedOn w:val="OCNumberedList2HeadChar"/>
    <w:link w:val="D2LOCNumberedList2Head"/>
    <w:rsid w:val="00E468C7"/>
    <w:rPr>
      <w:rFonts w:ascii="Montserrat SemiBold" w:hAnsi="Montserrat SemiBold"/>
      <w:i w:val="0"/>
      <w:sz w:val="20"/>
      <w:szCs w:val="20"/>
    </w:rPr>
  </w:style>
  <w:style w:type="character" w:customStyle="1" w:styleId="D2LOCNumberedList1HeadChar">
    <w:name w:val="D2L OC Numbered List 1 Head Char"/>
    <w:basedOn w:val="OCNumberedListChar"/>
    <w:link w:val="D2LOCNumberedList1Head"/>
    <w:rsid w:val="00E468C7"/>
    <w:rPr>
      <w:rFonts w:ascii="Montserrat Medium" w:hAnsi="Montserrat Medium"/>
      <w:sz w:val="20"/>
      <w:szCs w:val="18"/>
    </w:rPr>
  </w:style>
  <w:style w:type="paragraph" w:customStyle="1" w:styleId="D2LOCProductDeck">
    <w:name w:val="D2L OC Product Deck"/>
    <w:basedOn w:val="OCTitleDeckL1H1"/>
    <w:link w:val="D2LOCProductDeckChar"/>
    <w:qFormat/>
    <w:rsid w:val="002300AB"/>
    <w:pPr>
      <w:jc w:val="left"/>
    </w:pPr>
    <w:rPr>
      <w:sz w:val="48"/>
      <w:szCs w:val="36"/>
    </w:rPr>
  </w:style>
  <w:style w:type="character" w:customStyle="1" w:styleId="D2LOCYearL1H1Char">
    <w:name w:val="D2L OC Year = L1/H1 Char"/>
    <w:basedOn w:val="OCYearL1H1Char"/>
    <w:link w:val="D2LOCYearL1H1"/>
    <w:rsid w:val="00A02CE6"/>
    <w:rPr>
      <w:rFonts w:ascii="Montserrat Medium" w:eastAsiaTheme="majorEastAsia" w:hAnsi="Montserrat Medium" w:cstheme="majorBidi"/>
      <w:color w:val="002D61" w:themeColor="accent1"/>
      <w:kern w:val="28"/>
      <w:sz w:val="40"/>
      <w:szCs w:val="32"/>
    </w:rPr>
  </w:style>
  <w:style w:type="paragraph" w:customStyle="1" w:styleId="D2LOCHead4BodTxtP">
    <w:name w:val="D2L OC Head 4 = BodTxt/P"/>
    <w:basedOn w:val="D2LOCBodyText"/>
    <w:next w:val="D2LOCBodyText"/>
    <w:link w:val="D2LOCHead4BodTxtPChar"/>
    <w:qFormat/>
    <w:rsid w:val="00B60B69"/>
    <w:pPr>
      <w:spacing w:after="0"/>
    </w:pPr>
    <w:rPr>
      <w:rFonts w:ascii="Montserrat SemiBold" w:hAnsi="Montserrat SemiBold"/>
    </w:rPr>
  </w:style>
  <w:style w:type="character" w:customStyle="1" w:styleId="D2LOCProductDeckChar">
    <w:name w:val="D2L OC Product Deck Char"/>
    <w:basedOn w:val="OCTitleDeckL1H1Char"/>
    <w:link w:val="D2LOCProductDeck"/>
    <w:rsid w:val="002300AB"/>
    <w:rPr>
      <w:rFonts w:ascii="Montserrat ExtraBold" w:eastAsiaTheme="majorEastAsia" w:hAnsi="Montserrat ExtraBold" w:cstheme="majorBidi"/>
      <w:caps/>
      <w:color w:val="002D61" w:themeColor="accent1"/>
      <w:kern w:val="28"/>
      <w:sz w:val="48"/>
      <w:szCs w:val="36"/>
    </w:rPr>
  </w:style>
  <w:style w:type="paragraph" w:customStyle="1" w:styleId="D2LOCHead5Run-In">
    <w:name w:val="D2L OC Head 5 (Run-In)"/>
    <w:basedOn w:val="D2LOCBodyText"/>
    <w:next w:val="D2LOCBodyText"/>
    <w:link w:val="D2LOCHead5Run-InChar"/>
    <w:qFormat/>
    <w:rsid w:val="005A6977"/>
    <w:rPr>
      <w:rFonts w:ascii="Montserrat SemiBold" w:hAnsi="Montserrat SemiBold"/>
      <w:color w:val="002D61" w:themeColor="accent1"/>
    </w:rPr>
  </w:style>
  <w:style w:type="character" w:customStyle="1" w:styleId="D2LOCHead4BodTxtPChar">
    <w:name w:val="D2L OC Head 4 = BodTxt/P Char"/>
    <w:basedOn w:val="OCHead4BodTxtPChar"/>
    <w:link w:val="D2LOCHead4BodTxtP"/>
    <w:rsid w:val="00B60B69"/>
    <w:rPr>
      <w:rFonts w:ascii="Montserrat SemiBold" w:hAnsi="Montserrat SemiBold"/>
      <w:sz w:val="21"/>
      <w:szCs w:val="20"/>
    </w:rPr>
  </w:style>
  <w:style w:type="character" w:customStyle="1" w:styleId="D2LOCHead5Run-InChar">
    <w:name w:val="D2L OC Head 5 (Run-In) Char"/>
    <w:basedOn w:val="D2LOCBodyTextChar"/>
    <w:link w:val="D2LOCHead5Run-In"/>
    <w:rsid w:val="005A6977"/>
    <w:rPr>
      <w:rFonts w:ascii="Montserrat SemiBold" w:hAnsi="Montserrat SemiBold"/>
      <w:color w:val="002D61" w:themeColor="accent1"/>
      <w:sz w:val="20"/>
      <w:szCs w:val="20"/>
    </w:rPr>
  </w:style>
  <w:style w:type="paragraph" w:customStyle="1" w:styleId="D2LOCHead3L4H4sameasAlt">
    <w:name w:val="D2L OC Head 3 = L4/H4 (same as Alt)"/>
    <w:basedOn w:val="D2LOCBodyText"/>
    <w:next w:val="D2LOCBodyText"/>
    <w:link w:val="D2LOCHead3L4H4sameasAltChar"/>
    <w:qFormat/>
    <w:rsid w:val="00B60B69"/>
    <w:pPr>
      <w:spacing w:after="0" w:line="240" w:lineRule="auto"/>
    </w:pPr>
    <w:rPr>
      <w:rFonts w:ascii="Montserrat SemiBold" w:hAnsi="Montserrat SemiBold"/>
      <w:color w:val="002D61" w:themeColor="accent1"/>
      <w:sz w:val="28"/>
      <w:szCs w:val="22"/>
    </w:rPr>
  </w:style>
  <w:style w:type="character" w:customStyle="1" w:styleId="D2LOCHead3L4H4sameasAltChar">
    <w:name w:val="D2L OC Head 3 = L4/H4 (same as Alt) Char"/>
    <w:basedOn w:val="OCHead3L4H4Char"/>
    <w:link w:val="D2LOCHead3L4H4sameasAlt"/>
    <w:rsid w:val="00B60B69"/>
    <w:rPr>
      <w:rFonts w:ascii="Montserrat SemiBold" w:hAnsi="Montserrat SemiBold"/>
      <w:iCs w:val="0"/>
      <w:color w:val="002D61" w:themeColor="accent1"/>
      <w:kern w:val="28"/>
      <w:sz w:val="28"/>
      <w:szCs w:val="20"/>
    </w:rPr>
  </w:style>
  <w:style w:type="paragraph" w:customStyle="1" w:styleId="D2LProgramPlatformTitle">
    <w:name w:val="D2L Program/Platform Title"/>
    <w:basedOn w:val="OCProgramPlatformTitleL1H1"/>
    <w:link w:val="D2LProgramPlatformTitleChar"/>
    <w:qFormat/>
    <w:rsid w:val="00C01AB3"/>
  </w:style>
  <w:style w:type="paragraph" w:customStyle="1" w:styleId="OCSectionHead">
    <w:name w:val="*OC Section Head"/>
    <w:basedOn w:val="OCBodyText"/>
    <w:next w:val="OCBodyText"/>
    <w:link w:val="OCSectionHeadChar"/>
    <w:qFormat/>
    <w:rsid w:val="00402A18"/>
    <w:pPr>
      <w:pBdr>
        <w:top w:val="single" w:sz="4" w:space="1" w:color="2875B5" w:themeColor="accent4"/>
      </w:pBdr>
      <w:spacing w:before="360" w:after="240"/>
    </w:pPr>
    <w:rPr>
      <w:rFonts w:ascii="Montserrat Light" w:hAnsi="Montserrat Light"/>
      <w:color w:val="002D61" w:themeColor="accent1"/>
      <w:sz w:val="40"/>
      <w:szCs w:val="32"/>
    </w:rPr>
  </w:style>
  <w:style w:type="character" w:customStyle="1" w:styleId="OCSectionHeadChar">
    <w:name w:val="*OC Section Head Char"/>
    <w:basedOn w:val="OCBodyTextChar"/>
    <w:link w:val="OCSectionHead"/>
    <w:rsid w:val="00402A18"/>
    <w:rPr>
      <w:rFonts w:ascii="Montserrat Light" w:hAnsi="Montserrat Light"/>
      <w:color w:val="002D61" w:themeColor="accent1"/>
      <w:sz w:val="40"/>
      <w:szCs w:val="32"/>
    </w:rPr>
  </w:style>
  <w:style w:type="paragraph" w:customStyle="1" w:styleId="D2LOCBullet2">
    <w:name w:val="D2L OC Bullet 2"/>
    <w:basedOn w:val="OCBullet2"/>
    <w:link w:val="D2LOCBullet2Char"/>
    <w:qFormat/>
    <w:rsid w:val="00774F9C"/>
    <w:pPr>
      <w:spacing w:before="240" w:after="240" w:line="300" w:lineRule="auto"/>
      <w:contextualSpacing w:val="0"/>
    </w:pPr>
    <w:rPr>
      <w:sz w:val="22"/>
      <w:szCs w:val="20"/>
    </w:rPr>
  </w:style>
  <w:style w:type="paragraph" w:customStyle="1" w:styleId="D2LOCBullet2Head">
    <w:name w:val="D2L OC Bullet 2 Head"/>
    <w:basedOn w:val="D2LOCBullet2"/>
    <w:next w:val="D2LOCBullet2"/>
    <w:link w:val="D2LOCBullet2HeadChar"/>
    <w:qFormat/>
    <w:rsid w:val="00774F9C"/>
    <w:pPr>
      <w:ind w:right="2160"/>
    </w:pPr>
    <w:rPr>
      <w:rFonts w:ascii="Montserrat Medium" w:hAnsi="Montserrat Medium"/>
      <w:i/>
      <w:iCs/>
    </w:rPr>
  </w:style>
  <w:style w:type="character" w:customStyle="1" w:styleId="D2LOCBullet2Char">
    <w:name w:val="D2L OC Bullet 2 Char"/>
    <w:basedOn w:val="OCBullet2Char"/>
    <w:link w:val="D2LOCBullet2"/>
    <w:rsid w:val="00774F9C"/>
    <w:rPr>
      <w:rFonts w:ascii="Montserrat" w:hAnsi="Montserrat"/>
      <w:sz w:val="20"/>
      <w:szCs w:val="20"/>
    </w:rPr>
  </w:style>
  <w:style w:type="paragraph" w:customStyle="1" w:styleId="D2LOCBullet3">
    <w:name w:val="D2L OC Bullet 3"/>
    <w:basedOn w:val="OCBullet3"/>
    <w:link w:val="D2LOCBullet3Char"/>
    <w:qFormat/>
    <w:rsid w:val="00774F9C"/>
    <w:pPr>
      <w:spacing w:before="240" w:after="240" w:line="300" w:lineRule="auto"/>
      <w:contextualSpacing w:val="0"/>
    </w:pPr>
    <w:rPr>
      <w:sz w:val="22"/>
    </w:rPr>
  </w:style>
  <w:style w:type="character" w:customStyle="1" w:styleId="D2LOCBullet2HeadChar">
    <w:name w:val="D2L OC Bullet 2 Head Char"/>
    <w:basedOn w:val="D2LOCBullet2Char"/>
    <w:link w:val="D2LOCBullet2Head"/>
    <w:rsid w:val="00774F9C"/>
    <w:rPr>
      <w:rFonts w:ascii="Montserrat Medium" w:hAnsi="Montserrat Medium"/>
      <w:i/>
      <w:iCs/>
      <w:sz w:val="20"/>
      <w:szCs w:val="20"/>
    </w:rPr>
  </w:style>
  <w:style w:type="paragraph" w:customStyle="1" w:styleId="D2LOCBullet3Head">
    <w:name w:val="D2L OC Bullet 3 Head"/>
    <w:basedOn w:val="D2LOCBullet3"/>
    <w:next w:val="D2LOCBullet3"/>
    <w:link w:val="D2LOCBullet3HeadChar"/>
    <w:qFormat/>
    <w:rsid w:val="00774F9C"/>
    <w:rPr>
      <w:i/>
      <w:iCs/>
    </w:rPr>
  </w:style>
  <w:style w:type="character" w:customStyle="1" w:styleId="D2LOCBullet3Char">
    <w:name w:val="D2L OC Bullet 3 Char"/>
    <w:basedOn w:val="OCBullet3Char"/>
    <w:link w:val="D2LOCBullet3"/>
    <w:rsid w:val="00774F9C"/>
    <w:rPr>
      <w:rFonts w:ascii="Montserrat" w:hAnsi="Montserrat"/>
      <w:sz w:val="20"/>
      <w:szCs w:val="18"/>
    </w:rPr>
  </w:style>
  <w:style w:type="character" w:customStyle="1" w:styleId="D2LOCBullet3HeadChar">
    <w:name w:val="D2L OC Bullet 3 Head Char"/>
    <w:basedOn w:val="D2LOCBullet3Char"/>
    <w:link w:val="D2LOCBullet3Head"/>
    <w:rsid w:val="00774F9C"/>
    <w:rPr>
      <w:rFonts w:ascii="Montserrat" w:hAnsi="Montserrat"/>
      <w:i/>
      <w:iCs/>
      <w:sz w:val="20"/>
      <w:szCs w:val="18"/>
    </w:rPr>
  </w:style>
  <w:style w:type="character" w:customStyle="1" w:styleId="D2LProgramPlatformTitleChar">
    <w:name w:val="D2L Program/Platform Title Char"/>
    <w:basedOn w:val="OCProgramPlatformTitleL1H1Char"/>
    <w:link w:val="D2LProgramPlatformTitle"/>
    <w:rsid w:val="00C01AB3"/>
    <w:rPr>
      <w:rFonts w:ascii="Montserrat Light" w:eastAsiaTheme="majorEastAsia" w:hAnsi="Montserrat Light" w:cstheme="majorBidi"/>
      <w:color w:val="002D61" w:themeColor="accent1"/>
      <w:kern w:val="28"/>
      <w:sz w:val="44"/>
      <w:szCs w:val="40"/>
    </w:rPr>
  </w:style>
  <w:style w:type="paragraph" w:styleId="Header">
    <w:name w:val="header"/>
    <w:basedOn w:val="Normal"/>
    <w:link w:val="HeaderChar"/>
    <w:uiPriority w:val="99"/>
    <w:locked/>
    <w:rsid w:val="00D63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D2LOCSubtitleChar">
    <w:name w:val="D2L OC Subtitle Char"/>
    <w:basedOn w:val="OCSubtitleL1H1Char"/>
    <w:link w:val="D2LOCSubtitle"/>
    <w:rsid w:val="00A02CE6"/>
    <w:rPr>
      <w:rFonts w:ascii="Montserrat Medium" w:eastAsiaTheme="majorEastAsia" w:hAnsi="Montserrat Medium" w:cstheme="majorBidi"/>
      <w:color w:val="002D61" w:themeColor="accent1"/>
      <w:kern w:val="28"/>
      <w:sz w:val="40"/>
      <w:szCs w:val="32"/>
    </w:rPr>
  </w:style>
  <w:style w:type="character" w:customStyle="1" w:styleId="HeaderChar">
    <w:name w:val="Header Char"/>
    <w:basedOn w:val="DefaultParagraphFont"/>
    <w:link w:val="Header"/>
    <w:uiPriority w:val="99"/>
    <w:rsid w:val="00D63E52"/>
  </w:style>
  <w:style w:type="paragraph" w:customStyle="1" w:styleId="Default">
    <w:name w:val="Default"/>
    <w:rsid w:val="00CF5B6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36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1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7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2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3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4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s://www.act.org/content/act/en/contact-act.htm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my.act.org/account/signin?location=https://my.act.org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act.org/content/act/en/products-and-services/state-and-district-solutions/act-info-for-examinees.htm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bell\OneDrive%20-%20ACT,%20Inc\Documents\Custom%20Office%20Templates\OC%20Design%20Styles%20Template_Final%20Pending%20Branding%20OK_031924.dotx" TargetMode="External"/></Relationships>
</file>

<file path=word/theme/theme1.xml><?xml version="1.0" encoding="utf-8"?>
<a:theme xmlns:a="http://schemas.openxmlformats.org/drawingml/2006/main" name="New ACT Corporate Brand">
  <a:themeElements>
    <a:clrScheme name="New ACT Corporate Brand">
      <a:dk1>
        <a:srgbClr val="000000"/>
      </a:dk1>
      <a:lt1>
        <a:srgbClr val="FFFFFF"/>
      </a:lt1>
      <a:dk2>
        <a:srgbClr val="F94868"/>
      </a:dk2>
      <a:lt2>
        <a:srgbClr val="FBE232"/>
      </a:lt2>
      <a:accent1>
        <a:srgbClr val="002D61"/>
      </a:accent1>
      <a:accent2>
        <a:srgbClr val="FF8204"/>
      </a:accent2>
      <a:accent3>
        <a:srgbClr val="00BFB8"/>
      </a:accent3>
      <a:accent4>
        <a:srgbClr val="2875B5"/>
      </a:accent4>
      <a:accent5>
        <a:srgbClr val="00B27B"/>
      </a:accent5>
      <a:accent6>
        <a:srgbClr val="A539B2"/>
      </a:accent6>
      <a:hlink>
        <a:srgbClr val="2875B5"/>
      </a:hlink>
      <a:folHlink>
        <a:srgbClr val="A539B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0dee75e-c88c-4141-be6a-f87053e3339a" xsi:nil="true"/>
    <lcf76f155ced4ddcb4097134ff3c332f xmlns="a947beb5-beb2-4abb-a086-cbef9335d598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B238BD5920C84FA9999014D46855FA" ma:contentTypeVersion="15" ma:contentTypeDescription="Create a new document." ma:contentTypeScope="" ma:versionID="f4d88fec2402cc0380f147af3ded6692">
  <xsd:schema xmlns:xsd="http://www.w3.org/2001/XMLSchema" xmlns:xs="http://www.w3.org/2001/XMLSchema" xmlns:p="http://schemas.microsoft.com/office/2006/metadata/properties" xmlns:ns2="a947beb5-beb2-4abb-a086-cbef9335d598" xmlns:ns3="50acbeb6-0d76-4eb4-ae0d-fa1678764d0b" xmlns:ns4="a0dee75e-c88c-4141-be6a-f87053e3339a" targetNamespace="http://schemas.microsoft.com/office/2006/metadata/properties" ma:root="true" ma:fieldsID="61398e18b90c1819bc1c5cf59c5f9393" ns2:_="" ns3:_="" ns4:_="">
    <xsd:import namespace="a947beb5-beb2-4abb-a086-cbef9335d598"/>
    <xsd:import namespace="50acbeb6-0d76-4eb4-ae0d-fa1678764d0b"/>
    <xsd:import namespace="a0dee75e-c88c-4141-be6a-f87053e333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47beb5-beb2-4abb-a086-cbef9335d5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e371c87-eca2-45fe-ad1f-c7462bb8ad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cbeb6-0d76-4eb4-ae0d-fa1678764d0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dee75e-c88c-4141-be6a-f87053e3339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4d972126-64bf-43e3-8c32-581eb1db55b6}" ma:internalName="TaxCatchAll" ma:showField="CatchAllData" ma:web="50acbeb6-0d76-4eb4-ae0d-fa1678764d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0A74B5-E311-4373-BF2F-218FEBE1953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62CC5AD-5B87-448A-8567-6C5E54AA09D5}">
  <ds:schemaRefs>
    <ds:schemaRef ds:uri="http://schemas.microsoft.com/office/2006/metadata/properties"/>
    <ds:schemaRef ds:uri="http://schemas.microsoft.com/office/infopath/2007/PartnerControls"/>
    <ds:schemaRef ds:uri="a0dee75e-c88c-4141-be6a-f87053e3339a"/>
    <ds:schemaRef ds:uri="a947beb5-beb2-4abb-a086-cbef9335d598"/>
  </ds:schemaRefs>
</ds:datastoreItem>
</file>

<file path=customXml/itemProps3.xml><?xml version="1.0" encoding="utf-8"?>
<ds:datastoreItem xmlns:ds="http://schemas.openxmlformats.org/officeDocument/2006/customXml" ds:itemID="{20C39C5C-0CC7-4446-B414-9F64A335725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ED66924-D9F8-4E57-9158-1616197684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47beb5-beb2-4abb-a086-cbef9335d598"/>
    <ds:schemaRef ds:uri="50acbeb6-0d76-4eb4-ae0d-fa1678764d0b"/>
    <ds:schemaRef ds:uri="a0dee75e-c88c-4141-be6a-f87053e333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OC Design Styles Template_Final Pending Branding OK_031924</Template>
  <TotalTime>16</TotalTime>
  <Pages>2</Pages>
  <Words>669</Words>
  <Characters>3309</Characters>
  <Application>Microsoft Office Word</Application>
  <DocSecurity>0</DocSecurity>
  <Lines>84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ACT-Non-Test Instructions Student (Blank Form)</vt:lpstr>
    </vt:vector>
  </TitlesOfParts>
  <Company/>
  <LinksUpToDate>false</LinksUpToDate>
  <CharactersWithSpaces>3946</CharactersWithSpaces>
  <SharedDoc>false</SharedDoc>
  <HLinks>
    <vt:vector size="30" baseType="variant">
      <vt:variant>
        <vt:i4>1310722</vt:i4>
      </vt:variant>
      <vt:variant>
        <vt:i4>15</vt:i4>
      </vt:variant>
      <vt:variant>
        <vt:i4>0</vt:i4>
      </vt:variant>
      <vt:variant>
        <vt:i4>5</vt:i4>
      </vt:variant>
      <vt:variant>
        <vt:lpwstr>https://www.color-blindness.com/coblis-color-blindness-simulator/</vt:lpwstr>
      </vt:variant>
      <vt:variant>
        <vt:lpwstr/>
      </vt:variant>
      <vt:variant>
        <vt:i4>7929900</vt:i4>
      </vt:variant>
      <vt:variant>
        <vt:i4>12</vt:i4>
      </vt:variant>
      <vt:variant>
        <vt:i4>0</vt:i4>
      </vt:variant>
      <vt:variant>
        <vt:i4>5</vt:i4>
      </vt:variant>
      <vt:variant>
        <vt:lpwstr>https://color.a11y.com/</vt:lpwstr>
      </vt:variant>
      <vt:variant>
        <vt:lpwstr/>
      </vt:variant>
      <vt:variant>
        <vt:i4>2031709</vt:i4>
      </vt:variant>
      <vt:variant>
        <vt:i4>9</vt:i4>
      </vt:variant>
      <vt:variant>
        <vt:i4>0</vt:i4>
      </vt:variant>
      <vt:variant>
        <vt:i4>5</vt:i4>
      </vt:variant>
      <vt:variant>
        <vt:lpwstr>https://contrastchecker.com/</vt:lpwstr>
      </vt:variant>
      <vt:variant>
        <vt:lpwstr/>
      </vt:variant>
      <vt:variant>
        <vt:i4>458781</vt:i4>
      </vt:variant>
      <vt:variant>
        <vt:i4>6</vt:i4>
      </vt:variant>
      <vt:variant>
        <vt:i4>0</vt:i4>
      </vt:variant>
      <vt:variant>
        <vt:i4>5</vt:i4>
      </vt:variant>
      <vt:variant>
        <vt:lpwstr>https://webaim.org/resources/contrastchecker/</vt:lpwstr>
      </vt:variant>
      <vt:variant>
        <vt:lpwstr/>
      </vt:variant>
      <vt:variant>
        <vt:i4>7798823</vt:i4>
      </vt:variant>
      <vt:variant>
        <vt:i4>0</vt:i4>
      </vt:variant>
      <vt:variant>
        <vt:i4>0</vt:i4>
      </vt:variant>
      <vt:variant>
        <vt:i4>5</vt:i4>
      </vt:variant>
      <vt:variant>
        <vt:lpwstr>https://actinc.sharepoint.com/sites/Inform/SitePages/CommunicationTools/ACTBrandGuidelinesandLogos.aspx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ACT-Non-Test Instructions Student (Blank Form)</dc:title>
  <dc:subject/>
  <dc:creator>Lisa Abel</dc:creator>
  <cp:keywords>JA10022.CJ14244</cp:keywords>
  <dc:description/>
  <cp:lastModifiedBy>Lisa Abel</cp:lastModifiedBy>
  <cp:revision>9</cp:revision>
  <dcterms:created xsi:type="dcterms:W3CDTF">2024-05-08T14:05:00Z</dcterms:created>
  <dcterms:modified xsi:type="dcterms:W3CDTF">2024-05-09T15:09:00Z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1a9ee2d-7f97-43f8-9c16-151195c3e305_Enabled">
    <vt:lpwstr>true</vt:lpwstr>
  </property>
  <property fmtid="{D5CDD505-2E9C-101B-9397-08002B2CF9AE}" pid="3" name="MSIP_Label_b1a9ee2d-7f97-43f8-9c16-151195c3e305_SetDate">
    <vt:lpwstr>2023-02-01T20:18:53Z</vt:lpwstr>
  </property>
  <property fmtid="{D5CDD505-2E9C-101B-9397-08002B2CF9AE}" pid="4" name="MSIP_Label_b1a9ee2d-7f97-43f8-9c16-151195c3e305_Method">
    <vt:lpwstr>Standard</vt:lpwstr>
  </property>
  <property fmtid="{D5CDD505-2E9C-101B-9397-08002B2CF9AE}" pid="5" name="MSIP_Label_b1a9ee2d-7f97-43f8-9c16-151195c3e305_Name">
    <vt:lpwstr>b1a9ee2d-7f97-43f8-9c16-151195c3e305</vt:lpwstr>
  </property>
  <property fmtid="{D5CDD505-2E9C-101B-9397-08002B2CF9AE}" pid="6" name="MSIP_Label_b1a9ee2d-7f97-43f8-9c16-151195c3e305_SiteId">
    <vt:lpwstr>65cb0346-9d88-41d9-8ca6-f72047670d0f</vt:lpwstr>
  </property>
  <property fmtid="{D5CDD505-2E9C-101B-9397-08002B2CF9AE}" pid="7" name="MSIP_Label_b1a9ee2d-7f97-43f8-9c16-151195c3e305_ActionId">
    <vt:lpwstr>55757cb3-5270-4b04-8b74-4d8df13700ab</vt:lpwstr>
  </property>
  <property fmtid="{D5CDD505-2E9C-101B-9397-08002B2CF9AE}" pid="8" name="MSIP_Label_b1a9ee2d-7f97-43f8-9c16-151195c3e305_ContentBits">
    <vt:lpwstr>0</vt:lpwstr>
  </property>
  <property fmtid="{D5CDD505-2E9C-101B-9397-08002B2CF9AE}" pid="9" name="ContentTypeId">
    <vt:lpwstr>0x010100EAB238BD5920C84FA9999014D46855FA</vt:lpwstr>
  </property>
  <property fmtid="{D5CDD505-2E9C-101B-9397-08002B2CF9AE}" pid="10" name="MediaServiceImageTags">
    <vt:lpwstr/>
  </property>
</Properties>
</file>